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774A1" w14:textId="77777777" w:rsidR="00484D81" w:rsidRPr="007C737F" w:rsidRDefault="00484D81" w:rsidP="00484D81">
      <w:pPr>
        <w:spacing w:line="216" w:lineRule="auto"/>
        <w:jc w:val="center"/>
        <w:rPr>
          <w:b/>
        </w:rPr>
      </w:pPr>
      <w:r w:rsidRPr="007C737F">
        <w:rPr>
          <w:b/>
        </w:rPr>
        <w:t>ПЕРЕЧЕНЬ</w:t>
      </w:r>
    </w:p>
    <w:p w14:paraId="0B020CA6" w14:textId="77777777" w:rsidR="00484D81" w:rsidRPr="007C737F" w:rsidRDefault="00484D81" w:rsidP="00484D81">
      <w:pPr>
        <w:spacing w:line="216" w:lineRule="auto"/>
        <w:jc w:val="center"/>
        <w:rPr>
          <w:b/>
        </w:rPr>
      </w:pPr>
      <w:r w:rsidRPr="007C737F">
        <w:rPr>
          <w:b/>
        </w:rPr>
        <w:t>муниципальных услуг, предоставляемых администрацией</w:t>
      </w:r>
    </w:p>
    <w:p w14:paraId="68ABECB5" w14:textId="77777777" w:rsidR="00484D81" w:rsidRPr="007C737F" w:rsidRDefault="00484D81" w:rsidP="00484D81">
      <w:pPr>
        <w:spacing w:line="216" w:lineRule="auto"/>
        <w:jc w:val="center"/>
        <w:rPr>
          <w:b/>
        </w:rPr>
      </w:pPr>
      <w:r w:rsidRPr="007C737F">
        <w:rPr>
          <w:b/>
        </w:rPr>
        <w:t>Александровского муниципального округа</w:t>
      </w:r>
    </w:p>
    <w:p w14:paraId="26A4C2A2" w14:textId="77777777" w:rsidR="00484D81" w:rsidRDefault="00484D81" w:rsidP="00484D81">
      <w:pPr>
        <w:spacing w:line="216" w:lineRule="auto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693"/>
        <w:gridCol w:w="2183"/>
        <w:gridCol w:w="2183"/>
        <w:gridCol w:w="2031"/>
      </w:tblGrid>
      <w:tr w:rsidR="00484D81" w14:paraId="792517D1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8364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>№</w:t>
            </w:r>
          </w:p>
          <w:p w14:paraId="2F7C5232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0ADA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 xml:space="preserve">Муниципальная </w:t>
            </w:r>
          </w:p>
          <w:p w14:paraId="322F19FF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>услуга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2C71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>Нормативно-правовое основание предоставления услуги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DEF6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 xml:space="preserve">Структурное подразделение администрации Александровского муниципального округа, </w:t>
            </w:r>
          </w:p>
          <w:p w14:paraId="02248380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 xml:space="preserve">ответственное </w:t>
            </w:r>
          </w:p>
          <w:p w14:paraId="4DD569D7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>за предоставление услуги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3A9F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 xml:space="preserve">Ответственный за ведение регистра </w:t>
            </w:r>
          </w:p>
          <w:p w14:paraId="2DB7A441" w14:textId="77777777" w:rsidR="00484D81" w:rsidRPr="00837332" w:rsidRDefault="00484D81" w:rsidP="00484D81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37332">
              <w:rPr>
                <w:bCs/>
                <w:sz w:val="22"/>
                <w:szCs w:val="22"/>
              </w:rPr>
              <w:t>на портале регионального регистра государственных услуг</w:t>
            </w:r>
          </w:p>
        </w:tc>
      </w:tr>
      <w:tr w:rsidR="00484D81" w14:paraId="1E5B9FBE" w14:textId="77777777" w:rsidTr="000F43E5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B4B3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EF99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образования</w:t>
            </w:r>
          </w:p>
        </w:tc>
      </w:tr>
      <w:tr w:rsidR="00484D81" w14:paraId="5625711C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09B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E5E9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заявлений, постановка на учет и выдача направлений для зачисления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DE1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пункт 13 части 1 статьи 16 Федерального закона </w:t>
            </w:r>
          </w:p>
          <w:p w14:paraId="3E5A901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№ 131-ФЗ </w:t>
            </w:r>
          </w:p>
          <w:p w14:paraId="3355C95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7D1A27C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21CE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BE1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Е.В. Истомина, начальник управления образования</w:t>
            </w:r>
          </w:p>
        </w:tc>
      </w:tr>
      <w:tr w:rsidR="00484D81" w14:paraId="6CBEE509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1E54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7095" w14:textId="77777777" w:rsidR="00484D81" w:rsidRDefault="00484D81" w:rsidP="00484D81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разрешения на приём ребёнка в образовательную организацию на обучение по образовательным программам начального общего образования, не достигшего к началу учебного года возраста шести лет шести месяцев, либо старше восьми лет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C58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пункт 13 части 1 статьи 16 Федерального закона </w:t>
            </w:r>
          </w:p>
          <w:p w14:paraId="28932EE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317C143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00212F5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14220BE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601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917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Е.В. Истомина, начальник управления образования</w:t>
            </w:r>
          </w:p>
        </w:tc>
      </w:tr>
      <w:tr w:rsidR="00484D81" w14:paraId="790B22D9" w14:textId="77777777" w:rsidTr="000F43E5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83CE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5838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культуры, спорта, туризма и молодежной политики</w:t>
            </w:r>
          </w:p>
        </w:tc>
      </w:tr>
      <w:tr w:rsidR="00484D81" w14:paraId="3239B070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DC1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12FC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Присвоение спортивных разрядов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E33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Пункт 19 части 1 статьи 16 Федерального закона </w:t>
            </w:r>
          </w:p>
          <w:p w14:paraId="0C8F66DF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746A34B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2975BAD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248E43FE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385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культуры, спорта, туризма и молодежной политики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7657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Т.Б. Морозова, начальник отдела культуры, спорта, туризма и молодежной политики</w:t>
            </w:r>
          </w:p>
        </w:tc>
      </w:tr>
      <w:tr w:rsidR="00484D81" w14:paraId="400ADB08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8CE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806A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Присвоение квалификационных категорий спортивных судей.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3E1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Пункт 19 части 1 статьи 16 Федерального закона </w:t>
            </w:r>
          </w:p>
          <w:p w14:paraId="0D8D110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77D3273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7A952600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46DFBBE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</w:t>
            </w:r>
            <w:r>
              <w:rPr>
                <w:bCs/>
                <w:sz w:val="24"/>
                <w:szCs w:val="24"/>
              </w:rPr>
              <w:lastRenderedPageBreak/>
              <w:t>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123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Отдел культуры, спорта, туризма и молодежной политики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CA3F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Т.Б. Морозова, начальник отдела культуры, спорта, туризма и молодежной политики</w:t>
            </w:r>
          </w:p>
        </w:tc>
      </w:tr>
      <w:tr w:rsidR="00484D81" w14:paraId="6721F26E" w14:textId="77777777" w:rsidTr="000F43E5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9D64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FD37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Архивный фонд</w:t>
            </w:r>
          </w:p>
        </w:tc>
      </w:tr>
      <w:tr w:rsidR="00484D81" w14:paraId="4482E74E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62C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D0BF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28C4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Федеральный закон </w:t>
            </w:r>
          </w:p>
          <w:p w14:paraId="3C09F14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22.10.2004 </w:t>
            </w:r>
          </w:p>
          <w:p w14:paraId="647AC175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125-ФЗ</w:t>
            </w:r>
          </w:p>
          <w:p w14:paraId="545C7EF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«Об архивном деле 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C54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Архивный отдел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6F83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Л.В. Казанцева, заместитель начальника архивного отдела</w:t>
            </w:r>
          </w:p>
        </w:tc>
      </w:tr>
      <w:tr w:rsidR="00484D81" w14:paraId="5FE9A11B" w14:textId="77777777" w:rsidTr="000F43E5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78C5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0ACF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жилищных отношений</w:t>
            </w:r>
          </w:p>
        </w:tc>
      </w:tr>
      <w:tr w:rsidR="00484D81" w14:paraId="15E19D22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76F5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48ED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Признание граждан малоимущими в целях постановки их на учет в качестве н</w:t>
            </w:r>
            <w:bookmarkStart w:id="0" w:name="_GoBack"/>
            <w:bookmarkEnd w:id="0"/>
            <w:r>
              <w:rPr>
                <w:sz w:val="24"/>
                <w:szCs w:val="24"/>
              </w:rPr>
              <w:t>уждающихся в жилых помещениях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A794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Жилищный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BFC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</w:t>
            </w:r>
          </w:p>
          <w:p w14:paraId="6D0F9F4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жилищным отношениям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E434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Е.А. Загитова, начальник отдела </w:t>
            </w:r>
          </w:p>
          <w:p w14:paraId="52655E5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жилищным отношениям</w:t>
            </w:r>
          </w:p>
        </w:tc>
      </w:tr>
      <w:tr w:rsidR="00484D81" w14:paraId="410A0002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CD30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67E0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FA7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Жилищный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0F23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по</w:t>
            </w:r>
          </w:p>
          <w:p w14:paraId="2A756C03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жилищным отношениям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6EB3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Е.А. Загитова, начальник отдела </w:t>
            </w:r>
          </w:p>
          <w:p w14:paraId="7F4CD165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жилищным отношениям</w:t>
            </w:r>
          </w:p>
        </w:tc>
      </w:tr>
      <w:tr w:rsidR="00484D81" w14:paraId="51C04961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315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47B9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71F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Жилищный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61A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</w:t>
            </w:r>
          </w:p>
          <w:p w14:paraId="7BF04736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жилищным отношениям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D345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Е.А. Загитова, начальник отдела </w:t>
            </w:r>
          </w:p>
          <w:p w14:paraId="3DFDEED5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жилищным отношениям</w:t>
            </w:r>
          </w:p>
        </w:tc>
      </w:tr>
      <w:tr w:rsidR="00484D81" w14:paraId="7BB15A03" w14:textId="77777777" w:rsidTr="000F43E5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EC92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912E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земельных отношений</w:t>
            </w:r>
          </w:p>
        </w:tc>
      </w:tr>
      <w:tr w:rsidR="00484D81" w14:paraId="22D274E0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302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4D2B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 и земельных участков, государственная собственность на которые не разграничена, без проведения торгов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2DE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FB77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земельных отношений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EA6E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Н.В. </w:t>
            </w:r>
            <w:proofErr w:type="spellStart"/>
            <w:r>
              <w:rPr>
                <w:bCs/>
                <w:sz w:val="24"/>
                <w:szCs w:val="24"/>
              </w:rPr>
              <w:t>Клюсова</w:t>
            </w:r>
            <w:proofErr w:type="spellEnd"/>
            <w:r>
              <w:rPr>
                <w:bCs/>
                <w:sz w:val="24"/>
                <w:szCs w:val="24"/>
              </w:rPr>
              <w:t>, начальник отдела земельных отношений</w:t>
            </w:r>
          </w:p>
        </w:tc>
      </w:tr>
      <w:tr w:rsidR="00484D81" w14:paraId="01F4B767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72F6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5369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отдельным категориям </w:t>
            </w:r>
            <w:r>
              <w:rPr>
                <w:sz w:val="24"/>
                <w:szCs w:val="24"/>
              </w:rPr>
              <w:lastRenderedPageBreak/>
              <w:t>граждан в собственность бесплатно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A95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Земельный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C31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земельных отношений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B60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Н.В. </w:t>
            </w:r>
            <w:proofErr w:type="spellStart"/>
            <w:r>
              <w:rPr>
                <w:bCs/>
                <w:sz w:val="24"/>
                <w:szCs w:val="24"/>
              </w:rPr>
              <w:t>Клюсова</w:t>
            </w:r>
            <w:proofErr w:type="spellEnd"/>
            <w:r>
              <w:rPr>
                <w:bCs/>
                <w:sz w:val="24"/>
                <w:szCs w:val="24"/>
              </w:rPr>
              <w:t>, начальник отдела земельных отношений</w:t>
            </w:r>
          </w:p>
        </w:tc>
      </w:tr>
      <w:tr w:rsidR="00484D81" w14:paraId="49DEAB3A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91E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408E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7F2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90EE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земельных отношений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BB0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Н.В. </w:t>
            </w:r>
            <w:proofErr w:type="spellStart"/>
            <w:r>
              <w:rPr>
                <w:bCs/>
                <w:sz w:val="24"/>
                <w:szCs w:val="24"/>
              </w:rPr>
              <w:t>Клюсова</w:t>
            </w:r>
            <w:proofErr w:type="spellEnd"/>
            <w:r>
              <w:rPr>
                <w:bCs/>
                <w:sz w:val="24"/>
                <w:szCs w:val="24"/>
              </w:rPr>
              <w:t>, начальник отдела земельных отношений</w:t>
            </w:r>
          </w:p>
        </w:tc>
      </w:tr>
      <w:tr w:rsidR="00484D81" w14:paraId="406907D7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B12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F4C6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или кадастровой карте соответствующей территории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194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D8B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земельных отношений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C99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Н.В. </w:t>
            </w:r>
            <w:proofErr w:type="spellStart"/>
            <w:r>
              <w:rPr>
                <w:bCs/>
                <w:sz w:val="24"/>
                <w:szCs w:val="24"/>
              </w:rPr>
              <w:t>Клюсова</w:t>
            </w:r>
            <w:proofErr w:type="spellEnd"/>
            <w:r>
              <w:rPr>
                <w:bCs/>
                <w:sz w:val="24"/>
                <w:szCs w:val="24"/>
              </w:rPr>
              <w:t>, начальник отдела земельных отношений</w:t>
            </w:r>
          </w:p>
        </w:tc>
      </w:tr>
      <w:tr w:rsidR="00484D81" w14:paraId="11D0632C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65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CCF7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вида разрешенного использования земельного участка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0A8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CA8F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земельных отношений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A5A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Н.В. </w:t>
            </w:r>
            <w:proofErr w:type="spellStart"/>
            <w:r>
              <w:rPr>
                <w:bCs/>
                <w:sz w:val="24"/>
                <w:szCs w:val="24"/>
              </w:rPr>
              <w:t>Клюсова</w:t>
            </w:r>
            <w:proofErr w:type="spellEnd"/>
            <w:r>
              <w:rPr>
                <w:bCs/>
                <w:sz w:val="24"/>
                <w:szCs w:val="24"/>
              </w:rPr>
              <w:t>, начальник отдела земельных отношений</w:t>
            </w:r>
          </w:p>
        </w:tc>
      </w:tr>
      <w:tr w:rsidR="00484D81" w14:paraId="0FB6C4EC" w14:textId="77777777" w:rsidTr="0059493D">
        <w:trPr>
          <w:trHeight w:val="2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3E7E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2166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Перераспределение земель и (или) земельных участков, находящихся в муниципальной собственности, земельных участков, государственная собственность на которые не разграничена и земельных участков, находящихся в частной собственности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ED5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342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земельных отношений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B627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Н.В. </w:t>
            </w:r>
            <w:proofErr w:type="spellStart"/>
            <w:r>
              <w:rPr>
                <w:bCs/>
                <w:sz w:val="24"/>
                <w:szCs w:val="24"/>
              </w:rPr>
              <w:t>Клюсова</w:t>
            </w:r>
            <w:proofErr w:type="spellEnd"/>
            <w:r>
              <w:rPr>
                <w:bCs/>
                <w:sz w:val="24"/>
                <w:szCs w:val="24"/>
              </w:rPr>
              <w:t>, начальник отдела земельных отношений</w:t>
            </w:r>
          </w:p>
        </w:tc>
      </w:tr>
      <w:tr w:rsidR="00484D81" w14:paraId="420631C9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418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20A1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разрешения на использование земель или земельных участков, находящихся в муниципальной собственности и земельных участков, государственная собственность на которые не разграничена, и решения о размещении объекта на землях или земельных участках, находящихся в муниципальной собственности 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7DB5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4B97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земельных отношений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BA9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Н.В. </w:t>
            </w:r>
            <w:proofErr w:type="spellStart"/>
            <w:r>
              <w:rPr>
                <w:bCs/>
                <w:sz w:val="24"/>
                <w:szCs w:val="24"/>
              </w:rPr>
              <w:t>Клюсова</w:t>
            </w:r>
            <w:proofErr w:type="spellEnd"/>
            <w:r>
              <w:rPr>
                <w:bCs/>
                <w:sz w:val="24"/>
                <w:szCs w:val="24"/>
              </w:rPr>
              <w:t>, начальник отдела земельных отношений</w:t>
            </w:r>
          </w:p>
        </w:tc>
      </w:tr>
      <w:tr w:rsidR="00FF0DA1" w14:paraId="5C1E1C53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8C49" w14:textId="29D0A12B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C5AE" w14:textId="265160C7" w:rsidR="00FF0DA1" w:rsidRDefault="00FF0DA1" w:rsidP="00FF0DA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Отнесение земель или земельных участков в составе таких земель к определенной категории земель или перевод земель или земельных </w:t>
            </w:r>
            <w:r>
              <w:rPr>
                <w:sz w:val="24"/>
                <w:szCs w:val="24"/>
              </w:rPr>
              <w:lastRenderedPageBreak/>
              <w:t>участков в составе таких земель из одной категории в другую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731D" w14:textId="115AD109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Земельный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DD46" w14:textId="641204AF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земельных отношений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BA0C" w14:textId="224A932E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Н.В. </w:t>
            </w:r>
            <w:proofErr w:type="spellStart"/>
            <w:r>
              <w:rPr>
                <w:bCs/>
                <w:sz w:val="24"/>
                <w:szCs w:val="24"/>
              </w:rPr>
              <w:t>Клюсова</w:t>
            </w:r>
            <w:proofErr w:type="spellEnd"/>
            <w:r>
              <w:rPr>
                <w:bCs/>
                <w:sz w:val="24"/>
                <w:szCs w:val="24"/>
              </w:rPr>
              <w:t>, начальник отдела земельных отношений</w:t>
            </w:r>
          </w:p>
        </w:tc>
      </w:tr>
      <w:tr w:rsidR="00FF0DA1" w14:paraId="0137D775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ECCC" w14:textId="38088882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4A57" w14:textId="7DCEE6CB" w:rsidR="00FF0DA1" w:rsidRDefault="00FF0DA1" w:rsidP="00FF0DA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Установление сервитута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CB98" w14:textId="32903273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2D7C" w14:textId="60EC39D8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Отдел земельных отношений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A86B" w14:textId="61740C07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Н.В. </w:t>
            </w:r>
            <w:proofErr w:type="spellStart"/>
            <w:r>
              <w:rPr>
                <w:bCs/>
                <w:sz w:val="24"/>
                <w:szCs w:val="24"/>
              </w:rPr>
              <w:t>Клюсова</w:t>
            </w:r>
            <w:proofErr w:type="spellEnd"/>
            <w:r>
              <w:rPr>
                <w:bCs/>
                <w:sz w:val="24"/>
                <w:szCs w:val="24"/>
              </w:rPr>
              <w:t>, начальник отдела земельных отношений</w:t>
            </w:r>
          </w:p>
        </w:tc>
      </w:tr>
      <w:tr w:rsidR="00484D81" w14:paraId="097B9F74" w14:textId="77777777" w:rsidTr="000F43E5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BA53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AE82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имущественных отношений</w:t>
            </w:r>
          </w:p>
        </w:tc>
      </w:tr>
      <w:tr w:rsidR="00484D81" w14:paraId="76CA22DC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D0A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44C7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выписки из реестра муниципального имущества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6E85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пункт 3 части 1 статьи 16, </w:t>
            </w:r>
          </w:p>
          <w:p w14:paraId="152DB13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статья 51 Федерального закона </w:t>
            </w:r>
          </w:p>
          <w:p w14:paraId="14F38C94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5E64D33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5D06FF4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707D1A84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293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имущественных отношений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3F8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А.Н. Коротаев, начальник отдела имущественных отношений</w:t>
            </w:r>
          </w:p>
        </w:tc>
      </w:tr>
      <w:tr w:rsidR="00484D81" w14:paraId="10DD640A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3A7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103E" w14:textId="77777777" w:rsidR="00484D81" w:rsidRDefault="00484D81" w:rsidP="00484D81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муниципального имущества</w:t>
            </w:r>
          </w:p>
          <w:p w14:paraId="0096D26D" w14:textId="77777777" w:rsidR="00484D81" w:rsidRDefault="00484D81" w:rsidP="00484D81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собственность, аренду, безвозмездное пользование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400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пункт 3 части 1 статьи 16, </w:t>
            </w:r>
          </w:p>
          <w:p w14:paraId="3E8CB26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статья 51 Федерального закона </w:t>
            </w:r>
          </w:p>
          <w:p w14:paraId="36A5C91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111F5BA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7B0C04A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171ABB6E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391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имущественных отношений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D25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А.Н. Коротаев, начальник отдела имущественных отношений</w:t>
            </w:r>
          </w:p>
        </w:tc>
      </w:tr>
      <w:tr w:rsidR="00484D81" w14:paraId="78EDE602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9BB7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8B47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0DC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пункт 3 части 1 статьи 16, </w:t>
            </w:r>
          </w:p>
          <w:p w14:paraId="486AE6E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статья 51 Федерального закона </w:t>
            </w:r>
          </w:p>
          <w:p w14:paraId="48293B0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70CA793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22986475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4B52A88E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3770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имущественных отношений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9417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А.Н. Коротаев, начальник отдела имущественных отношений</w:t>
            </w:r>
          </w:p>
        </w:tc>
      </w:tr>
      <w:tr w:rsidR="00FF0DA1" w14:paraId="4A3A4276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3771" w14:textId="282660A4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D786" w14:textId="6B52C442" w:rsidR="00FF0DA1" w:rsidRDefault="00FF0DA1" w:rsidP="00FF0DA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недвижимого имущества, находящегося в государственной и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</w:t>
            </w:r>
            <w:r>
              <w:rPr>
                <w:sz w:val="24"/>
                <w:szCs w:val="24"/>
              </w:rPr>
              <w:lastRenderedPageBreak/>
              <w:t>ства, в собственность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F19D" w14:textId="614017BA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Федерального закона от 24.07.2007 № 209-ФЗ «О развитии малого и среднего предпринимательства 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0E3D" w14:textId="72DB2F3B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>Отдел имущественных отношений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4441" w14:textId="5DAFE384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>А.Н. Коротаев, начальник отдела имущественных отношений</w:t>
            </w:r>
          </w:p>
        </w:tc>
      </w:tr>
      <w:tr w:rsidR="00FF0DA1" w14:paraId="26CCC8DA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244A" w14:textId="0CA81B27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F85C" w14:textId="3FB82D2C" w:rsidR="00FF0DA1" w:rsidRDefault="00FF0DA1" w:rsidP="00FF0DA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B438" w14:textId="17A9D23E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Гражданский кодекс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972B" w14:textId="68F36585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>Отдел имущественных отношений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29C3" w14:textId="5C8A86B7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>А.Н. Коротаев, начальник отдела имущественных отношений</w:t>
            </w:r>
          </w:p>
        </w:tc>
      </w:tr>
      <w:tr w:rsidR="00484D81" w14:paraId="1FDF1A4B" w14:textId="77777777" w:rsidTr="000F43E5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C8A5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4DC4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градостроительства</w:t>
            </w:r>
          </w:p>
        </w:tc>
      </w:tr>
      <w:tr w:rsidR="00FF0DA1" w14:paraId="7AF9B0B3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6AAA" w14:textId="77777777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D72C" w14:textId="77777777" w:rsidR="00FF0DA1" w:rsidRDefault="00FF0DA1" w:rsidP="00FF0DA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сведений, документов и материалов, содержащихся в информационных системах обеспечения градостроительной деятельности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074F" w14:textId="2013C39F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0DFB" w14:textId="27B7B222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3D6F" w14:textId="756FB42F" w:rsidR="00FF0DA1" w:rsidRDefault="00FF0DA1" w:rsidP="00FF0DA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CF66A6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11B62B29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BA03" w14:textId="777777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F004" w14:textId="77777777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разрешений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F954" w14:textId="6A4EE22C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D039" w14:textId="28D717CA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0A33" w14:textId="702AA270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542F3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B542F3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0A5FB1A2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7546" w14:textId="777777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CCCE" w14:textId="77777777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разрешений на строительство, реконструкцию объектов капитального строительства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5F5A" w14:textId="0264EC52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CD5" w14:textId="2099B2B9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A8C1" w14:textId="4773B13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542F3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B542F3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59862B73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4C33" w14:textId="777777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0AC8" w14:textId="77777777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разрешения на ввод объекта капитального строительства в эксплуатацию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DB4C" w14:textId="79CC0F4F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D92F" w14:textId="1C46D4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D389" w14:textId="277A6A2D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542F3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B542F3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54E3BA4C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BE36" w14:textId="777777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D284" w14:textId="77777777" w:rsidR="0059493D" w:rsidRPr="009D0CDA" w:rsidRDefault="0059493D" w:rsidP="0059493D">
            <w:pPr>
              <w:pStyle w:val="a7"/>
              <w:widowControl w:val="0"/>
              <w:spacing w:line="216" w:lineRule="auto"/>
              <w:ind w:firstLine="0"/>
              <w:rPr>
                <w:sz w:val="24"/>
                <w:szCs w:val="24"/>
              </w:rPr>
            </w:pPr>
            <w:r w:rsidRPr="009D0CDA">
              <w:rPr>
                <w:sz w:val="24"/>
                <w:szCs w:val="24"/>
              </w:rPr>
              <w:t>Выдача градостроительного плана земельного участка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3685" w14:textId="2DB246C5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1EA" w14:textId="77D83346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92C1" w14:textId="4C8F32B9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542F3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B542F3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200B5DBA" w14:textId="77777777" w:rsidTr="0059493D">
        <w:trPr>
          <w:trHeight w:val="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DAB0" w14:textId="777777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6D0E" w14:textId="77777777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6B32" w14:textId="6AA2C80D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39B4" w14:textId="46F8A828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6E62" w14:textId="2457801B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542F3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B542F3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040BE1A5" w14:textId="77777777" w:rsidTr="0059493D">
        <w:trPr>
          <w:trHeight w:val="24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5DEB" w14:textId="777777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7.7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E6CC" w14:textId="77777777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 о градостроительной деятельности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1430" w14:textId="5A81BC64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598B" w14:textId="317FDE96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F6BF" w14:textId="1395B156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43E5579D" w14:textId="77777777" w:rsidTr="0059493D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2BC4" w14:textId="777777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DA37" w14:textId="77777777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D5CD" w14:textId="7B0F8DBF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E23B" w14:textId="726A7EC6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B338" w14:textId="327700D2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40C89FD5" w14:textId="77777777" w:rsidTr="0059493D">
        <w:trPr>
          <w:trHeight w:val="1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0DEE" w14:textId="777777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52E1" w14:textId="77777777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5F66" w14:textId="10AE226B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A7D7" w14:textId="3DEEE9E2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D081" w14:textId="054B75C1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0BCAF865" w14:textId="77777777" w:rsidTr="0059493D">
        <w:trPr>
          <w:trHeight w:val="1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8658" w14:textId="7777777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C140" w14:textId="77777777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81A7" w14:textId="796B2A34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AF7F" w14:textId="4F483616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6E14" w14:textId="51257F63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2F873CB8" w14:textId="77777777" w:rsidTr="0059493D">
        <w:trPr>
          <w:trHeight w:val="1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475B" w14:textId="463C7710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>7.11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A4D" w14:textId="18B083B8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F66A6">
              <w:rPr>
                <w:sz w:val="24"/>
                <w:szCs w:val="24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A74F" w14:textId="46B9FAB1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6BA6" w14:textId="67D331C3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9300" w14:textId="36EC348F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119AB80B" w14:textId="77777777" w:rsidTr="0059493D">
        <w:trPr>
          <w:trHeight w:val="1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2FE6" w14:textId="3C276DB0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70C2" w14:textId="4FA7C54A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9307" w14:textId="7248853E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3123" w14:textId="632C81CC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CB07" w14:textId="5B46B2F3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486E065A" w14:textId="77777777" w:rsidTr="0059493D">
        <w:trPr>
          <w:trHeight w:val="1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2B5A" w14:textId="6970E59D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E400" w14:textId="2B2599F8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B8B5" w14:textId="5C908214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B006" w14:textId="2EDB21F1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BFD4" w14:textId="78566B69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4BB6DD62" w14:textId="77777777" w:rsidTr="0059493D">
        <w:trPr>
          <w:trHeight w:val="1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7A27" w14:textId="6F8C626C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2E6B" w14:textId="77A8BB46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8947" w14:textId="1F2557F4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2A6E" w14:textId="76ABF84A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9C4C" w14:textId="53041CD7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1803B68A" w14:textId="77777777" w:rsidTr="0059493D">
        <w:trPr>
          <w:trHeight w:val="1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9326" w14:textId="304CDCD8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F9C3" w14:textId="0FC10B0F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8954" w14:textId="7BD207F3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A5D6F">
              <w:rPr>
                <w:bCs/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2D09" w14:textId="4387FCBF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A415" w14:textId="4912BB05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59493D" w14:paraId="70674A91" w14:textId="77777777" w:rsidTr="0059493D">
        <w:trPr>
          <w:trHeight w:val="1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6527" w14:textId="07C2C530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7.16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6003" w14:textId="4D5FEDC9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1A92" w14:textId="743223FD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25 части 1 статьи 16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37D1" w14:textId="12807068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F66A6">
              <w:rPr>
                <w:bCs/>
                <w:sz w:val="24"/>
                <w:szCs w:val="24"/>
              </w:rPr>
              <w:t xml:space="preserve">Отдел градостроительства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3288" w14:textId="6464F9DB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38E9">
              <w:rPr>
                <w:bCs/>
                <w:spacing w:val="-10"/>
                <w:sz w:val="24"/>
                <w:szCs w:val="24"/>
              </w:rPr>
              <w:t>Н.Б. Никифорова,</w:t>
            </w:r>
            <w:r w:rsidRPr="008338E9">
              <w:rPr>
                <w:bCs/>
                <w:sz w:val="24"/>
                <w:szCs w:val="24"/>
              </w:rPr>
              <w:t xml:space="preserve"> главный специалист отдела градостроительства</w:t>
            </w:r>
          </w:p>
        </w:tc>
      </w:tr>
      <w:tr w:rsidR="00484D81" w14:paraId="6FFED2A1" w14:textId="77777777" w:rsidTr="000F43E5">
        <w:trPr>
          <w:trHeight w:val="2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E960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C192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транспорта, дорожной деятельности и благоустройства</w:t>
            </w:r>
          </w:p>
        </w:tc>
      </w:tr>
      <w:tr w:rsidR="00484D81" w14:paraId="0E4C8E12" w14:textId="77777777" w:rsidTr="0059493D">
        <w:trPr>
          <w:trHeight w:val="4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6D77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3530" w14:textId="5F9345F7" w:rsidR="00484D81" w:rsidRDefault="0059493D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специального разрешения на движение по автомобильным дорогам тяжеловесного и (или) крупногабаритного транспортного средства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4CC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пункт 5 части 1 статьи 16</w:t>
            </w:r>
          </w:p>
          <w:p w14:paraId="4CE3308F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Федерального закона </w:t>
            </w:r>
          </w:p>
          <w:p w14:paraId="42CAC0DB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77556267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21AD093F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06488B3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2C0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транспорта, дорожного хозяйства и благоустройства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E67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Д.А.Стольников, заместитель начальника отдела транспорта, дорожного хозяйства и благоустройства</w:t>
            </w:r>
          </w:p>
        </w:tc>
      </w:tr>
      <w:tr w:rsidR="00484D81" w14:paraId="59A62AC5" w14:textId="77777777" w:rsidTr="0059493D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016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EDD0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разрешения (ордера) на производство земляных работ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2824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пункт 25 части 1 статьи 16,</w:t>
            </w:r>
          </w:p>
          <w:p w14:paraId="5191D647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пункт 3 части 2 статьи 45.1</w:t>
            </w:r>
          </w:p>
          <w:p w14:paraId="62D63C8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Федерального закона </w:t>
            </w:r>
          </w:p>
          <w:p w14:paraId="4FDD05F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6D3AEFC1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090CB833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48034462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44D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транспорта, дорожного хозяйства и благоустройства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7CE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Д.А.Стольников, заместитель начальника отдела транспорта, дорожного хозяйства и благоустройства</w:t>
            </w:r>
          </w:p>
        </w:tc>
      </w:tr>
      <w:tr w:rsidR="00484D81" w14:paraId="001912E3" w14:textId="77777777" w:rsidTr="000F43E5">
        <w:trPr>
          <w:trHeight w:val="2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90A7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23C6" w14:textId="77777777" w:rsidR="00484D81" w:rsidRDefault="00484D81" w:rsidP="00484D81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экономики</w:t>
            </w:r>
          </w:p>
        </w:tc>
      </w:tr>
      <w:tr w:rsidR="00484D81" w14:paraId="3FF05A21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4B8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7BAB" w14:textId="77777777" w:rsidR="00484D81" w:rsidRDefault="00484D81" w:rsidP="00484D81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  <w:lang w:eastAsia="ko-KR"/>
              </w:rP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3FB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статья 11 Федерального закона</w:t>
            </w:r>
          </w:p>
          <w:p w14:paraId="58570FCC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28.12.2009 </w:t>
            </w:r>
          </w:p>
          <w:p w14:paraId="1F05F2A8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381-ФЗ</w:t>
            </w:r>
          </w:p>
          <w:p w14:paraId="423ADFF0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«Об основах государственного регулирования торговой деятельности в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C9E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экономики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D3A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Е.Г. Демшина, начальник отдела экономики</w:t>
            </w:r>
          </w:p>
        </w:tc>
      </w:tr>
      <w:tr w:rsidR="0059493D" w14:paraId="33922011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1CC0" w14:textId="39F277EC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BFD4" w14:textId="44EFAA3D" w:rsidR="0059493D" w:rsidRDefault="0059493D" w:rsidP="0059493D">
            <w:pPr>
              <w:spacing w:line="216" w:lineRule="auto"/>
              <w:jc w:val="both"/>
              <w:rPr>
                <w:rFonts w:eastAsia="Batang"/>
                <w:sz w:val="24"/>
                <w:szCs w:val="24"/>
                <w:lang w:eastAsia="ko-KR"/>
              </w:rPr>
            </w:pPr>
            <w:r>
              <w:rPr>
                <w:rFonts w:eastAsia="Batang"/>
                <w:sz w:val="24"/>
                <w:szCs w:val="24"/>
                <w:lang w:eastAsia="ko-KR"/>
              </w:rPr>
              <w:t>Выдача разрешения (дубликата или копии разрешения) на право организации розничного рынка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F14C" w14:textId="6C75F54F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статья 5 Федерального закона от 30.12.2006 № 271-ФЗ «О розничных рынках и о внесении изменений в Трудовой кодекс Российской Федерации»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BCCF" w14:textId="0450B6B6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экономики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46FC" w14:textId="277E23E2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Е.Г. Демшина, начальник отдела экономики</w:t>
            </w:r>
          </w:p>
        </w:tc>
      </w:tr>
      <w:tr w:rsidR="00484D81" w14:paraId="36D31B1E" w14:textId="77777777" w:rsidTr="000F43E5">
        <w:trPr>
          <w:trHeight w:val="21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8C5E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A699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экологии</w:t>
            </w:r>
          </w:p>
        </w:tc>
      </w:tr>
      <w:tr w:rsidR="00484D81" w14:paraId="66B010F5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2F14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10.1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02A9" w14:textId="77777777" w:rsidR="00484D81" w:rsidRDefault="00484D81" w:rsidP="00484D81">
            <w:pPr>
              <w:spacing w:line="216" w:lineRule="auto"/>
              <w:jc w:val="both"/>
              <w:rPr>
                <w:rFonts w:eastAsia="Batang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Выдача уведомлений о регистрации (отказе в регистрации) заявлений о проведении общественной экологической экспертизы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D28E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статья 23 Федерального закона </w:t>
            </w:r>
          </w:p>
          <w:p w14:paraId="400B5E2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23.11.1995 </w:t>
            </w:r>
          </w:p>
          <w:p w14:paraId="0F283D2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174-ФЗ </w:t>
            </w:r>
          </w:p>
          <w:p w14:paraId="15BF27D0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«Об экологической экспертизе»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08D6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Сектор </w:t>
            </w:r>
          </w:p>
          <w:p w14:paraId="48CAF560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327A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О.В. Кудряшова, начальник сектора </w:t>
            </w:r>
          </w:p>
          <w:p w14:paraId="46813A8D" w14:textId="77777777" w:rsidR="00484D81" w:rsidRDefault="00484D81" w:rsidP="00484D81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</w:tr>
      <w:tr w:rsidR="0059493D" w14:paraId="39A58E18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22BA" w14:textId="2FD0B2A3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F9C8" w14:textId="6C7D96DA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экспертиза проектов освоения лесов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610B" w14:textId="0E0CF23E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Лесной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F567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Сектор </w:t>
            </w:r>
          </w:p>
          <w:p w14:paraId="2334D8B6" w14:textId="69035B43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79E0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О.В. Кудряшова, начальник сектора </w:t>
            </w:r>
          </w:p>
          <w:p w14:paraId="3D6A7F61" w14:textId="2E525CEB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</w:tr>
      <w:tr w:rsidR="0059493D" w14:paraId="2C65457C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E632" w14:textId="28C37558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0818" w14:textId="6D797FDE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лесных деклараций и отчетов об использовании лесов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6B31" w14:textId="692B4BC0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Лесной кодекс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F85D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Сектор </w:t>
            </w:r>
          </w:p>
          <w:p w14:paraId="712914E8" w14:textId="2915EC0A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16D2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О.В. Кудряшова, начальник сектора </w:t>
            </w:r>
          </w:p>
          <w:p w14:paraId="50140DE1" w14:textId="1631524E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</w:tr>
      <w:tr w:rsidR="0059493D" w14:paraId="7262BBE8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69DC" w14:textId="7D2F2FE8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0059" w14:textId="164DD29E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лесных участков, расположенных в границах земель лесного фонда, в постоянное (бессрочное) пользование, безвозмездное пользование, а также предоставление юридическим и физическим лицам лесных участков, находящихся в государственной или муниципальной собственности, в аренду, заключение договоров купли-продажи лесных насаждений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57F5" w14:textId="4295AA46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Лесной кодекс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2616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Сектор </w:t>
            </w:r>
          </w:p>
          <w:p w14:paraId="227A3523" w14:textId="076BC7A1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105B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О.В. Кудряшова, начальник сектора </w:t>
            </w:r>
          </w:p>
          <w:p w14:paraId="45553F1B" w14:textId="4B3E4B9D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</w:tr>
      <w:tr w:rsidR="0059493D" w14:paraId="70B195CD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CBD2" w14:textId="2FE7AB6A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2775" w14:textId="65A7D221" w:rsidR="0059493D" w:rsidRDefault="0059493D" w:rsidP="0059493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разрешений на право вырубки зеленых насаждений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26E9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пункт 25 статьи 16</w:t>
            </w:r>
          </w:p>
          <w:p w14:paraId="7C229A33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Федерального закона </w:t>
            </w:r>
          </w:p>
          <w:p w14:paraId="5682838C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67FD76C9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01C2F090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2E937B3D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Федерации»,</w:t>
            </w:r>
          </w:p>
          <w:p w14:paraId="416A8A32" w14:textId="6AEB8C1B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статья 23.1 Лесного кодекса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DA72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Сектор </w:t>
            </w:r>
          </w:p>
          <w:p w14:paraId="2F448013" w14:textId="434B4452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CFC3" w14:textId="77777777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О.В. Кудряшова, начальник сектора </w:t>
            </w:r>
          </w:p>
          <w:p w14:paraId="71F21F8F" w14:textId="50973ABD" w:rsidR="0059493D" w:rsidRDefault="0059493D" w:rsidP="0059493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экологии</w:t>
            </w:r>
          </w:p>
        </w:tc>
      </w:tr>
      <w:tr w:rsidR="0059493D" w14:paraId="56497D41" w14:textId="77777777" w:rsidTr="0059493D">
        <w:trPr>
          <w:trHeight w:val="2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440F" w14:textId="13C430C5" w:rsidR="0059493D" w:rsidRPr="0059493D" w:rsidRDefault="0059493D" w:rsidP="0059493D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59493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892E" w14:textId="62CA214D" w:rsidR="0059493D" w:rsidRDefault="0059493D" w:rsidP="0059493D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Сфера </w:t>
            </w:r>
            <w:r>
              <w:rPr>
                <w:b/>
                <w:sz w:val="24"/>
                <w:szCs w:val="24"/>
              </w:rPr>
              <w:t>жилищно-коммунального хозяйства</w:t>
            </w:r>
          </w:p>
        </w:tc>
      </w:tr>
      <w:tr w:rsidR="008A04D6" w14:paraId="3BC80F2E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9FB1" w14:textId="5BF25B6C" w:rsidR="008A04D6" w:rsidRDefault="008A04D6" w:rsidP="008A04D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F7E9" w14:textId="43BC3607" w:rsidR="008A04D6" w:rsidRDefault="008A04D6" w:rsidP="008A04D6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создания места(площадки) накопления твердых коммунальных отходов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585F" w14:textId="7192EF4F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статья 13.4 Федерального закона от 24.06.1998 № 89-ФЗ «Об отходах производства и потребления»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D3A" w14:textId="2CF39466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жилищно-коммунального хозяйства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D9B6" w14:textId="77777777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В.К. Сабирзянова,</w:t>
            </w:r>
          </w:p>
          <w:p w14:paraId="67DA464E" w14:textId="2AFCC7A0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отдела жилищно-коммунального хозяйства</w:t>
            </w:r>
          </w:p>
        </w:tc>
      </w:tr>
      <w:tr w:rsidR="008A04D6" w14:paraId="52205694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5BE4" w14:textId="2DCE5F41" w:rsidR="008A04D6" w:rsidRDefault="008A04D6" w:rsidP="008A04D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08BB" w14:textId="6669E379" w:rsidR="008A04D6" w:rsidRDefault="008A04D6" w:rsidP="008A04D6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Включение в реестр мест (площадок) накопления твердых коммунальных отходов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ABAD" w14:textId="5F6A338A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статья 13.4 Федерального закона от 24.06.1998 № 89-ФЗ «Об отходах производства и потребления»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D918" w14:textId="0848139F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жилищно-коммунального хозяйства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701C" w14:textId="77777777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В.К. Сабирзянова,</w:t>
            </w:r>
          </w:p>
          <w:p w14:paraId="72877855" w14:textId="474AC899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отдела жилищно-коммунального хозяйства</w:t>
            </w:r>
          </w:p>
        </w:tc>
      </w:tr>
      <w:tr w:rsidR="008A04D6" w14:paraId="3C1A66E5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A5DC" w14:textId="6ED8D62B" w:rsidR="008A04D6" w:rsidRDefault="008A04D6" w:rsidP="008A04D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11.3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A5EB" w14:textId="5FE35A00" w:rsidR="008A04D6" w:rsidRDefault="008A04D6" w:rsidP="008A04D6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сведений об организации, к которой следует обращаться для получения технических условий и заключения договора на подключение объекта капитального строительства к сетям инженерно-технического обеспечения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D73" w14:textId="77777777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статья 16 Федерального закона </w:t>
            </w:r>
          </w:p>
          <w:p w14:paraId="22A50A63" w14:textId="77777777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06.10.2003 </w:t>
            </w:r>
          </w:p>
          <w:p w14:paraId="308C47FD" w14:textId="77777777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131-ФЗ </w:t>
            </w:r>
          </w:p>
          <w:p w14:paraId="10B28E74" w14:textId="77777777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«Об общих принципах организации местного самоуправления </w:t>
            </w:r>
          </w:p>
          <w:p w14:paraId="2D0FADF1" w14:textId="77777777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Российской Федерации»,</w:t>
            </w:r>
          </w:p>
          <w:p w14:paraId="7738E1CD" w14:textId="77777777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6B39" w14:textId="4D90BA10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жилищно-коммунального хозяйства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C48A" w14:textId="77777777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В.К. Сабирзянова,</w:t>
            </w:r>
          </w:p>
          <w:p w14:paraId="6E8D4198" w14:textId="3706BBF9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отдела жилищно-коммунального хозяйства</w:t>
            </w:r>
          </w:p>
        </w:tc>
      </w:tr>
      <w:tr w:rsidR="008A04D6" w14:paraId="70C9E956" w14:textId="77777777" w:rsidTr="008A04D6">
        <w:trPr>
          <w:trHeight w:val="2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B391" w14:textId="551A3E9B" w:rsidR="008A04D6" w:rsidRDefault="008A04D6" w:rsidP="008A04D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BEF7" w14:textId="2054D3DE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Сфера </w:t>
            </w:r>
            <w:r>
              <w:rPr>
                <w:b/>
                <w:sz w:val="24"/>
                <w:szCs w:val="24"/>
              </w:rPr>
              <w:t>социальной политики</w:t>
            </w:r>
          </w:p>
        </w:tc>
      </w:tr>
      <w:tr w:rsidR="008A04D6" w14:paraId="129E5940" w14:textId="77777777" w:rsidTr="0059493D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84C4" w14:textId="227785B7" w:rsidR="008A04D6" w:rsidRDefault="008A04D6" w:rsidP="008A04D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2C5E" w14:textId="3759161D" w:rsidR="008A04D6" w:rsidRDefault="008A04D6" w:rsidP="008A04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C47B4">
              <w:rPr>
                <w:sz w:val="24"/>
                <w:szCs w:val="24"/>
              </w:rPr>
              <w:t>Выдача разрешения на вступление в брак несовершеннолетним, достигшим возраста 16 лет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F1D5" w14:textId="6FB222E2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2 статьи 13 Семейного кодекса Российской Федерации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5092" w14:textId="1FF13BD4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7C47B4">
              <w:rPr>
                <w:sz w:val="24"/>
                <w:szCs w:val="24"/>
              </w:rPr>
              <w:t>Отдел по социальной политике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F415" w14:textId="77777777" w:rsidR="008A04D6" w:rsidRPr="007C47B4" w:rsidRDefault="008A04D6" w:rsidP="008A04D6">
            <w:pPr>
              <w:jc w:val="center"/>
              <w:rPr>
                <w:sz w:val="24"/>
                <w:szCs w:val="24"/>
              </w:rPr>
            </w:pPr>
            <w:r w:rsidRPr="007C47B4">
              <w:rPr>
                <w:sz w:val="24"/>
                <w:szCs w:val="24"/>
              </w:rPr>
              <w:t xml:space="preserve">К.С. </w:t>
            </w:r>
            <w:proofErr w:type="spellStart"/>
            <w:r w:rsidRPr="007C47B4">
              <w:rPr>
                <w:sz w:val="24"/>
                <w:szCs w:val="24"/>
              </w:rPr>
              <w:t>Габова</w:t>
            </w:r>
            <w:proofErr w:type="spellEnd"/>
            <w:r w:rsidRPr="007C47B4">
              <w:rPr>
                <w:sz w:val="24"/>
                <w:szCs w:val="24"/>
              </w:rPr>
              <w:t>,</w:t>
            </w:r>
          </w:p>
          <w:p w14:paraId="21F6C2DD" w14:textId="47F088B8" w:rsidR="008A04D6" w:rsidRDefault="008A04D6" w:rsidP="008A04D6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7C47B4">
              <w:rPr>
                <w:sz w:val="24"/>
                <w:szCs w:val="24"/>
              </w:rPr>
              <w:t>начальник отдела по социальной политике</w:t>
            </w:r>
          </w:p>
        </w:tc>
      </w:tr>
    </w:tbl>
    <w:p w14:paraId="0B8769C3" w14:textId="77777777" w:rsidR="00484D81" w:rsidRDefault="00484D81" w:rsidP="00484D81">
      <w:pPr>
        <w:spacing w:line="216" w:lineRule="auto"/>
      </w:pPr>
    </w:p>
    <w:sectPr w:rsidR="00484D81" w:rsidSect="00B66C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2A3B2" w14:textId="77777777" w:rsidR="00232245" w:rsidRDefault="00232245">
      <w:r>
        <w:separator/>
      </w:r>
    </w:p>
  </w:endnote>
  <w:endnote w:type="continuationSeparator" w:id="0">
    <w:p w14:paraId="77315430" w14:textId="77777777" w:rsidR="00232245" w:rsidRDefault="00232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6EF55D" w14:textId="77777777" w:rsidR="00961249" w:rsidRDefault="0096124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4459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FF459" w14:textId="77777777" w:rsidR="00B12253" w:rsidRDefault="00B1225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B6AEF" w14:textId="77777777" w:rsidR="00232245" w:rsidRDefault="00232245">
      <w:r>
        <w:separator/>
      </w:r>
    </w:p>
  </w:footnote>
  <w:footnote w:type="continuationSeparator" w:id="0">
    <w:p w14:paraId="293D2338" w14:textId="77777777" w:rsidR="00232245" w:rsidRDefault="00232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FCAAA" w14:textId="77777777" w:rsidR="00B12253" w:rsidRDefault="00C65D9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77EB4ED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05DFC" w14:textId="77777777" w:rsidR="00B12253" w:rsidRDefault="00C65D9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56CE6">
      <w:rPr>
        <w:rStyle w:val="ac"/>
        <w:noProof/>
      </w:rPr>
      <w:t>7</w:t>
    </w:r>
    <w:r>
      <w:rPr>
        <w:rStyle w:val="ac"/>
      </w:rPr>
      <w:fldChar w:fldCharType="end"/>
    </w:r>
  </w:p>
  <w:p w14:paraId="54F27DC3" w14:textId="77777777" w:rsidR="00B12253" w:rsidRDefault="00B122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678B6A" w14:textId="77777777" w:rsidR="00961249" w:rsidRDefault="0096124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D88"/>
    <w:rsid w:val="000107D0"/>
    <w:rsid w:val="00031EB5"/>
    <w:rsid w:val="000320E4"/>
    <w:rsid w:val="000334C9"/>
    <w:rsid w:val="00050064"/>
    <w:rsid w:val="00057E44"/>
    <w:rsid w:val="000634E1"/>
    <w:rsid w:val="0007358C"/>
    <w:rsid w:val="000A1018"/>
    <w:rsid w:val="000A1249"/>
    <w:rsid w:val="000B1F68"/>
    <w:rsid w:val="00136C19"/>
    <w:rsid w:val="001450B8"/>
    <w:rsid w:val="001617A8"/>
    <w:rsid w:val="00191FB7"/>
    <w:rsid w:val="001D1569"/>
    <w:rsid w:val="00232245"/>
    <w:rsid w:val="0028108D"/>
    <w:rsid w:val="0028655A"/>
    <w:rsid w:val="00290178"/>
    <w:rsid w:val="002A1714"/>
    <w:rsid w:val="002E0EAA"/>
    <w:rsid w:val="00321D7F"/>
    <w:rsid w:val="003379E8"/>
    <w:rsid w:val="0035360C"/>
    <w:rsid w:val="00353DEB"/>
    <w:rsid w:val="003805BC"/>
    <w:rsid w:val="003807C0"/>
    <w:rsid w:val="003A7884"/>
    <w:rsid w:val="003D3930"/>
    <w:rsid w:val="003E5046"/>
    <w:rsid w:val="004358C3"/>
    <w:rsid w:val="004448E6"/>
    <w:rsid w:val="00482187"/>
    <w:rsid w:val="00484D81"/>
    <w:rsid w:val="004F68BF"/>
    <w:rsid w:val="00534011"/>
    <w:rsid w:val="0053612B"/>
    <w:rsid w:val="005438E0"/>
    <w:rsid w:val="005505FE"/>
    <w:rsid w:val="00552ADF"/>
    <w:rsid w:val="0059493D"/>
    <w:rsid w:val="00604ADF"/>
    <w:rsid w:val="006333E0"/>
    <w:rsid w:val="006555BA"/>
    <w:rsid w:val="00692F9B"/>
    <w:rsid w:val="006D2474"/>
    <w:rsid w:val="006D443E"/>
    <w:rsid w:val="00736B92"/>
    <w:rsid w:val="00761D5E"/>
    <w:rsid w:val="007E5F58"/>
    <w:rsid w:val="007F5F8D"/>
    <w:rsid w:val="00836DDE"/>
    <w:rsid w:val="00861BE3"/>
    <w:rsid w:val="00875736"/>
    <w:rsid w:val="008A04D6"/>
    <w:rsid w:val="008A300E"/>
    <w:rsid w:val="008C41D1"/>
    <w:rsid w:val="008C5D88"/>
    <w:rsid w:val="008E0D07"/>
    <w:rsid w:val="008E257D"/>
    <w:rsid w:val="008F2B6D"/>
    <w:rsid w:val="00943017"/>
    <w:rsid w:val="00946A6E"/>
    <w:rsid w:val="00961249"/>
    <w:rsid w:val="00973EE1"/>
    <w:rsid w:val="00983927"/>
    <w:rsid w:val="009A0147"/>
    <w:rsid w:val="009D34A4"/>
    <w:rsid w:val="009E48FD"/>
    <w:rsid w:val="00A20CAB"/>
    <w:rsid w:val="00A7019E"/>
    <w:rsid w:val="00AB61AD"/>
    <w:rsid w:val="00AE6ACE"/>
    <w:rsid w:val="00B12253"/>
    <w:rsid w:val="00B17F20"/>
    <w:rsid w:val="00B66C87"/>
    <w:rsid w:val="00C02444"/>
    <w:rsid w:val="00C11CD6"/>
    <w:rsid w:val="00C65D9E"/>
    <w:rsid w:val="00C76D98"/>
    <w:rsid w:val="00C97BDE"/>
    <w:rsid w:val="00CB0AC8"/>
    <w:rsid w:val="00CB0CD4"/>
    <w:rsid w:val="00D2349D"/>
    <w:rsid w:val="00D51DC3"/>
    <w:rsid w:val="00D56CE6"/>
    <w:rsid w:val="00D64D57"/>
    <w:rsid w:val="00D712A8"/>
    <w:rsid w:val="00DA24F6"/>
    <w:rsid w:val="00DA2CBF"/>
    <w:rsid w:val="00DB3748"/>
    <w:rsid w:val="00DC3E6C"/>
    <w:rsid w:val="00DD383C"/>
    <w:rsid w:val="00DF4430"/>
    <w:rsid w:val="00E246F5"/>
    <w:rsid w:val="00E25124"/>
    <w:rsid w:val="00E614D0"/>
    <w:rsid w:val="00E8211E"/>
    <w:rsid w:val="00EB400D"/>
    <w:rsid w:val="00F34240"/>
    <w:rsid w:val="00F46037"/>
    <w:rsid w:val="00F919B8"/>
    <w:rsid w:val="00FB462B"/>
    <w:rsid w:val="00FC0FBD"/>
    <w:rsid w:val="00FC50FC"/>
    <w:rsid w:val="00FD415B"/>
    <w:rsid w:val="00FE5574"/>
    <w:rsid w:val="00FF0DA1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04D54"/>
  <w15:docId w15:val="{572F2446-C5CF-4DCC-BE06-BCE0F823D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31econom\Desktop\&#1088;&#1091;&#1082;%20&#1072;&#108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рук ап.dot</Template>
  <TotalTime>27</TotalTime>
  <Pages>9</Pages>
  <Words>2386</Words>
  <Characters>13604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user-31econom</dc:creator>
  <cp:lastModifiedBy>User</cp:lastModifiedBy>
  <cp:revision>3</cp:revision>
  <cp:lastPrinted>2021-12-29T05:22:00Z</cp:lastPrinted>
  <dcterms:created xsi:type="dcterms:W3CDTF">2022-01-10T04:02:00Z</dcterms:created>
  <dcterms:modified xsi:type="dcterms:W3CDTF">2022-07-13T04:51:00Z</dcterms:modified>
</cp:coreProperties>
</file>