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F9237" w14:textId="28E31F28" w:rsidR="00F5332F" w:rsidRDefault="00E202C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99B3E" wp14:editId="292C7076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12135" cy="14446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135" cy="144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054CA" w14:textId="6A633178" w:rsidR="008E0D07" w:rsidRPr="00F919B8" w:rsidRDefault="00E202C5" w:rsidP="00E202C5">
                            <w:pPr>
                              <w:rPr>
                                <w:szCs w:val="28"/>
                              </w:rPr>
                            </w:pPr>
                            <w:r w:rsidRPr="00E202C5">
                              <w:rPr>
                                <w:b/>
                                <w:bCs/>
                                <w:szCs w:val="28"/>
                              </w:rPr>
                              <w:t>О принятии Положения об установлении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E202C5">
                              <w:rPr>
                                <w:b/>
                                <w:bCs/>
                                <w:szCs w:val="28"/>
                              </w:rPr>
                              <w:t>стимулирующих и иных дополнительных выплат муниципальным служащим органов местного самоуправления Александровского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E202C5">
                              <w:rPr>
                                <w:b/>
                                <w:bCs/>
                                <w:szCs w:val="28"/>
                              </w:rPr>
                              <w:t>муниципального округа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99B3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5.05pt;height:1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" filled="f" stroked="f">
                <v:textbox inset="0,0,0,0">
                  <w:txbxContent>
                    <w:p w14:paraId="357054CA" w14:textId="6A633178" w:rsidR="008E0D07" w:rsidRPr="00F919B8" w:rsidRDefault="00E202C5" w:rsidP="00E202C5">
                      <w:pPr>
                        <w:rPr>
                          <w:szCs w:val="28"/>
                        </w:rPr>
                      </w:pPr>
                      <w:r w:rsidRPr="00E202C5">
                        <w:rPr>
                          <w:b/>
                          <w:bCs/>
                          <w:szCs w:val="28"/>
                        </w:rPr>
                        <w:t>О принятии Положения об установлении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E202C5">
                        <w:rPr>
                          <w:b/>
                          <w:bCs/>
                          <w:szCs w:val="28"/>
                        </w:rPr>
                        <w:t>стимулирующих и иных дополнительных выплат муниципальным служащим органов местного самоуправления Александровского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E202C5">
                        <w:rPr>
                          <w:b/>
                          <w:bCs/>
                          <w:szCs w:val="28"/>
                        </w:rPr>
                        <w:t>муниципального округа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50FC6F" wp14:editId="282DA9F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064EB" w14:textId="743330BC" w:rsidR="008E0D07" w:rsidRPr="00E202C5" w:rsidRDefault="00E202C5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02C5">
                              <w:rPr>
                                <w:b/>
                                <w:bCs/>
                                <w:szCs w:val="28"/>
                              </w:rPr>
                              <w:t>274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0FC6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30064EB" w14:textId="743330BC" w:rsidR="008E0D07" w:rsidRPr="00E202C5" w:rsidRDefault="00E202C5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02C5">
                        <w:rPr>
                          <w:b/>
                          <w:bCs/>
                          <w:szCs w:val="28"/>
                        </w:rPr>
                        <w:t>274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F1163F" wp14:editId="568266C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4422E" w14:textId="4AE51E02" w:rsidR="008E0D07" w:rsidRPr="00E202C5" w:rsidRDefault="00E202C5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02C5">
                              <w:rPr>
                                <w:b/>
                                <w:bCs/>
                                <w:szCs w:val="28"/>
                              </w:rPr>
                              <w:t>27.01.2022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1163F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E84422E" w14:textId="4AE51E02" w:rsidR="008E0D07" w:rsidRPr="00E202C5" w:rsidRDefault="00E202C5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02C5">
                        <w:rPr>
                          <w:b/>
                          <w:bCs/>
                          <w:szCs w:val="28"/>
                        </w:rPr>
                        <w:t>27.01.2022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7EF6CB0" wp14:editId="1CD3159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9293C" w14:textId="77777777" w:rsidR="00F5332F" w:rsidRDefault="00F5332F" w:rsidP="00F5332F">
      <w:pPr>
        <w:rPr>
          <w:bCs/>
        </w:rPr>
      </w:pPr>
    </w:p>
    <w:p w14:paraId="71EFDA28" w14:textId="77777777" w:rsidR="00F5332F" w:rsidRDefault="00F5332F" w:rsidP="00F5332F">
      <w:pPr>
        <w:rPr>
          <w:bCs/>
        </w:rPr>
      </w:pPr>
    </w:p>
    <w:p w14:paraId="19911803" w14:textId="77777777" w:rsidR="00F5332F" w:rsidRDefault="00F5332F" w:rsidP="00F5332F">
      <w:pPr>
        <w:rPr>
          <w:bCs/>
        </w:rPr>
      </w:pPr>
    </w:p>
    <w:p w14:paraId="6E52D8B8" w14:textId="7F8D5F2E" w:rsidR="00F5332F" w:rsidRDefault="00F5332F" w:rsidP="00F5332F">
      <w:pPr>
        <w:rPr>
          <w:bCs/>
        </w:rPr>
      </w:pPr>
    </w:p>
    <w:p w14:paraId="6D8959C0" w14:textId="49450646" w:rsidR="00E202C5" w:rsidRDefault="00E202C5" w:rsidP="00F5332F">
      <w:pPr>
        <w:rPr>
          <w:bCs/>
        </w:rPr>
      </w:pPr>
    </w:p>
    <w:p w14:paraId="780E7814" w14:textId="5E219080" w:rsidR="00E202C5" w:rsidRDefault="00E202C5" w:rsidP="00F5332F">
      <w:pPr>
        <w:rPr>
          <w:bCs/>
        </w:rPr>
      </w:pPr>
    </w:p>
    <w:p w14:paraId="48B15471" w14:textId="3B8FF2D4" w:rsidR="00E202C5" w:rsidRDefault="00E202C5" w:rsidP="00F5332F">
      <w:pPr>
        <w:rPr>
          <w:bCs/>
        </w:rPr>
      </w:pPr>
    </w:p>
    <w:p w14:paraId="1C6371B4" w14:textId="2E0DD332" w:rsidR="00E202C5" w:rsidRDefault="00E202C5" w:rsidP="00F5332F">
      <w:pPr>
        <w:rPr>
          <w:bCs/>
        </w:rPr>
      </w:pPr>
    </w:p>
    <w:p w14:paraId="636BDF9B" w14:textId="32BFC914" w:rsidR="00E202C5" w:rsidRDefault="00E202C5" w:rsidP="00F5332F">
      <w:pPr>
        <w:rPr>
          <w:bCs/>
        </w:rPr>
      </w:pPr>
    </w:p>
    <w:p w14:paraId="0ABC4B61" w14:textId="77777777" w:rsidR="00E202C5" w:rsidRPr="00E202C5" w:rsidRDefault="00E202C5" w:rsidP="00E202C5">
      <w:pPr>
        <w:autoSpaceDE w:val="0"/>
        <w:autoSpaceDN w:val="0"/>
        <w:adjustRightInd w:val="0"/>
        <w:jc w:val="both"/>
        <w:rPr>
          <w:szCs w:val="28"/>
        </w:rPr>
      </w:pPr>
      <w:r w:rsidRPr="00E202C5">
        <w:rPr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02 марта 2007 г. 25-ФЗ «О муниципальной службе в Российской Федерации», Законом Пермского края от 04 мая 2008 г. №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округа», Дума Александровского муниципального округа</w:t>
      </w:r>
    </w:p>
    <w:p w14:paraId="74A48035" w14:textId="77777777" w:rsidR="00E202C5" w:rsidRPr="00E202C5" w:rsidRDefault="00E202C5" w:rsidP="00E202C5">
      <w:pPr>
        <w:spacing w:before="100" w:beforeAutospacing="1" w:after="100" w:afterAutospacing="1"/>
        <w:ind w:firstLine="720"/>
        <w:jc w:val="both"/>
        <w:rPr>
          <w:b/>
          <w:bCs/>
          <w:caps/>
          <w:szCs w:val="28"/>
        </w:rPr>
      </w:pPr>
      <w:r w:rsidRPr="00E202C5">
        <w:rPr>
          <w:b/>
          <w:bCs/>
          <w:caps/>
          <w:szCs w:val="28"/>
        </w:rPr>
        <w:t>решает:</w:t>
      </w:r>
    </w:p>
    <w:p w14:paraId="65D76564" w14:textId="77777777" w:rsidR="00E202C5" w:rsidRPr="00E202C5" w:rsidRDefault="00E202C5" w:rsidP="00E202C5">
      <w:pPr>
        <w:ind w:firstLine="720"/>
        <w:jc w:val="both"/>
        <w:rPr>
          <w:szCs w:val="28"/>
        </w:rPr>
      </w:pPr>
      <w:r w:rsidRPr="00E202C5">
        <w:rPr>
          <w:szCs w:val="28"/>
        </w:rPr>
        <w:t>1. Принять Положение об установлении стимулирующих и иных дополнительных выплат муниципальным служащим органов местного самоуправления Александровского муниципального согласно Приложению к настоящему решению.</w:t>
      </w:r>
    </w:p>
    <w:p w14:paraId="13599C26" w14:textId="77777777" w:rsidR="00E202C5" w:rsidRPr="00E202C5" w:rsidRDefault="00E202C5" w:rsidP="00E202C5">
      <w:pPr>
        <w:suppressAutoHyphens/>
        <w:autoSpaceDE w:val="0"/>
        <w:ind w:firstLine="720"/>
        <w:jc w:val="both"/>
        <w:rPr>
          <w:szCs w:val="28"/>
        </w:rPr>
      </w:pPr>
      <w:r w:rsidRPr="00E202C5">
        <w:rPr>
          <w:szCs w:val="28"/>
        </w:rPr>
        <w:t xml:space="preserve">2. Признать утратившим силу решение Думы Александровского муниципального округа от 28 мая 2020 г. № 110 «О принятии Положения </w:t>
      </w:r>
      <w:r w:rsidRPr="00E202C5">
        <w:rPr>
          <w:szCs w:val="28"/>
          <w:lang w:eastAsia="ar-SA"/>
        </w:rPr>
        <w:t>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округа».</w:t>
      </w:r>
    </w:p>
    <w:p w14:paraId="6FC82A14" w14:textId="77777777" w:rsidR="00E202C5" w:rsidRPr="00E202C5" w:rsidRDefault="00E202C5" w:rsidP="00E202C5">
      <w:pPr>
        <w:ind w:firstLine="720"/>
        <w:jc w:val="both"/>
        <w:rPr>
          <w:szCs w:val="28"/>
        </w:rPr>
      </w:pPr>
      <w:r w:rsidRPr="00E202C5">
        <w:rPr>
          <w:szCs w:val="28"/>
        </w:rPr>
        <w:t>3. Настоящее решение опубликовать в газете «Боевой путь» и разместить на официальном сайте органа местного самоуправления «Александровский муниципальный округ Пермского края» (</w:t>
      </w:r>
      <w:hyperlink r:id="rId8" w:history="1">
        <w:r w:rsidRPr="00E202C5">
          <w:rPr>
            <w:szCs w:val="28"/>
          </w:rPr>
          <w:t>www.aleksraion.ru</w:t>
        </w:r>
      </w:hyperlink>
      <w:r w:rsidRPr="00E202C5">
        <w:rPr>
          <w:szCs w:val="28"/>
        </w:rPr>
        <w:t>).</w:t>
      </w:r>
    </w:p>
    <w:p w14:paraId="79FB8561" w14:textId="77777777" w:rsidR="00E202C5" w:rsidRDefault="00E202C5" w:rsidP="00E202C5">
      <w:pPr>
        <w:ind w:firstLine="720"/>
        <w:jc w:val="both"/>
        <w:rPr>
          <w:szCs w:val="28"/>
        </w:rPr>
      </w:pPr>
    </w:p>
    <w:p w14:paraId="6D033E05" w14:textId="2869B2C2" w:rsidR="00E202C5" w:rsidRPr="00E202C5" w:rsidRDefault="00E202C5" w:rsidP="00E202C5">
      <w:pPr>
        <w:ind w:firstLine="720"/>
        <w:jc w:val="both"/>
        <w:rPr>
          <w:szCs w:val="28"/>
        </w:rPr>
      </w:pPr>
      <w:r w:rsidRPr="00E202C5">
        <w:rPr>
          <w:szCs w:val="28"/>
        </w:rPr>
        <w:lastRenderedPageBreak/>
        <w:t>4. Настоящее решение вступает в силу с момента опубликования и распространяется на правоотношения, возникшие с 1 января 2022 г.</w:t>
      </w:r>
    </w:p>
    <w:p w14:paraId="306F304A" w14:textId="4138D053" w:rsidR="00E202C5" w:rsidRDefault="00E202C5" w:rsidP="00E202C5">
      <w:pPr>
        <w:rPr>
          <w:szCs w:val="28"/>
        </w:rPr>
      </w:pPr>
    </w:p>
    <w:p w14:paraId="3B9CE42F" w14:textId="0CEAA55C" w:rsidR="00E202C5" w:rsidRDefault="00E202C5" w:rsidP="00E202C5">
      <w:pPr>
        <w:rPr>
          <w:szCs w:val="28"/>
        </w:rPr>
      </w:pPr>
    </w:p>
    <w:p w14:paraId="20D67C70" w14:textId="77777777" w:rsidR="00E202C5" w:rsidRPr="00E202C5" w:rsidRDefault="00E202C5" w:rsidP="00E202C5">
      <w:pPr>
        <w:rPr>
          <w:szCs w:val="28"/>
        </w:rPr>
      </w:pPr>
    </w:p>
    <w:p w14:paraId="349C6512" w14:textId="77777777" w:rsidR="00E202C5" w:rsidRPr="00E202C5" w:rsidRDefault="00E202C5" w:rsidP="00E202C5">
      <w:pPr>
        <w:rPr>
          <w:szCs w:val="28"/>
        </w:rPr>
      </w:pPr>
      <w:r w:rsidRPr="00E202C5">
        <w:rPr>
          <w:szCs w:val="28"/>
        </w:rPr>
        <w:t>Председатель Думы</w:t>
      </w:r>
    </w:p>
    <w:p w14:paraId="6EDE2360" w14:textId="367E5AAF" w:rsidR="00E202C5" w:rsidRPr="00E202C5" w:rsidRDefault="00E202C5" w:rsidP="00E202C5">
      <w:pPr>
        <w:rPr>
          <w:szCs w:val="28"/>
        </w:rPr>
      </w:pPr>
      <w:r w:rsidRPr="00E202C5">
        <w:rPr>
          <w:szCs w:val="28"/>
        </w:rPr>
        <w:t>Александровского муниципального округа                                         Л.Н.</w:t>
      </w:r>
      <w:r>
        <w:rPr>
          <w:szCs w:val="28"/>
        </w:rPr>
        <w:t xml:space="preserve"> </w:t>
      </w:r>
      <w:r w:rsidRPr="00E202C5">
        <w:rPr>
          <w:szCs w:val="28"/>
        </w:rPr>
        <w:t>Белецкая</w:t>
      </w:r>
    </w:p>
    <w:p w14:paraId="5B0010C9" w14:textId="5F708923" w:rsidR="00E202C5" w:rsidRDefault="00E202C5" w:rsidP="00E202C5">
      <w:pPr>
        <w:rPr>
          <w:szCs w:val="28"/>
        </w:rPr>
      </w:pPr>
    </w:p>
    <w:p w14:paraId="7B49E33F" w14:textId="77777777" w:rsidR="00E202C5" w:rsidRPr="00E202C5" w:rsidRDefault="00E202C5" w:rsidP="00E202C5">
      <w:pPr>
        <w:rPr>
          <w:szCs w:val="28"/>
        </w:rPr>
      </w:pPr>
    </w:p>
    <w:p w14:paraId="2C90D30D" w14:textId="77777777" w:rsidR="00E202C5" w:rsidRPr="00E202C5" w:rsidRDefault="00E202C5" w:rsidP="00E202C5">
      <w:pPr>
        <w:rPr>
          <w:szCs w:val="28"/>
        </w:rPr>
      </w:pPr>
      <w:r w:rsidRPr="00E202C5">
        <w:rPr>
          <w:szCs w:val="28"/>
        </w:rPr>
        <w:t>Глава муниципального округа –</w:t>
      </w:r>
    </w:p>
    <w:p w14:paraId="4AFD6001" w14:textId="77777777" w:rsidR="00E202C5" w:rsidRPr="00E202C5" w:rsidRDefault="00E202C5" w:rsidP="00E202C5">
      <w:pPr>
        <w:rPr>
          <w:szCs w:val="28"/>
        </w:rPr>
      </w:pPr>
      <w:r w:rsidRPr="00E202C5">
        <w:rPr>
          <w:szCs w:val="28"/>
        </w:rPr>
        <w:t>глава администрации Александровского</w:t>
      </w:r>
    </w:p>
    <w:p w14:paraId="7558EEBC" w14:textId="77777777" w:rsidR="00E202C5" w:rsidRPr="00E202C5" w:rsidRDefault="00E202C5" w:rsidP="00E202C5">
      <w:pPr>
        <w:rPr>
          <w:szCs w:val="28"/>
        </w:rPr>
      </w:pPr>
      <w:r w:rsidRPr="00E202C5">
        <w:rPr>
          <w:szCs w:val="28"/>
        </w:rPr>
        <w:t>муниципального округа                                                                         О.Э. Лаврова</w:t>
      </w:r>
    </w:p>
    <w:p w14:paraId="0291D052" w14:textId="77777777" w:rsidR="00E202C5" w:rsidRDefault="00E202C5" w:rsidP="00F5332F">
      <w:pPr>
        <w:rPr>
          <w:bCs/>
        </w:rPr>
      </w:pPr>
    </w:p>
    <w:sectPr w:rsidR="00E202C5" w:rsidSect="00E202C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59E9" w14:textId="77777777" w:rsidR="002A0781" w:rsidRDefault="002A0781">
      <w:r>
        <w:separator/>
      </w:r>
    </w:p>
  </w:endnote>
  <w:endnote w:type="continuationSeparator" w:id="0">
    <w:p w14:paraId="038E4D2A" w14:textId="77777777" w:rsidR="002A0781" w:rsidRDefault="002A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ED31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D6A2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F4343" w14:textId="77777777" w:rsidR="002A0781" w:rsidRDefault="002A0781">
      <w:r>
        <w:separator/>
      </w:r>
    </w:p>
  </w:footnote>
  <w:footnote w:type="continuationSeparator" w:id="0">
    <w:p w14:paraId="5B2ECA1C" w14:textId="77777777" w:rsidR="002A0781" w:rsidRDefault="002A0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0425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ABE2201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0F5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79C485B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C5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781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02C5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B3BC5"/>
  <w15:chartTrackingRefBased/>
  <w15:docId w15:val="{79262D74-41A7-4665-BC77-FFCE91E5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cp:lastPrinted>2019-12-13T10:58:00Z</cp:lastPrinted>
  <dcterms:created xsi:type="dcterms:W3CDTF">2022-01-27T08:22:00Z</dcterms:created>
  <dcterms:modified xsi:type="dcterms:W3CDTF">2022-01-27T08:26:00Z</dcterms:modified>
</cp:coreProperties>
</file>