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059D2" w14:textId="43B9D13C" w:rsidR="00F5332F" w:rsidRDefault="00BF2B2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E5CC" wp14:editId="4C285E63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97885" cy="11303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885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65AFD" w14:textId="55442217" w:rsidR="00276D5C" w:rsidRPr="00276D5C" w:rsidRDefault="00276D5C" w:rsidP="00276D5C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276D5C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Об утверждении ключевых показателей муниципального жилищного контроля и их целевых значений и индикативных показателей муниципального жилищного контроля</w:t>
                            </w:r>
                          </w:p>
                          <w:p w14:paraId="3178E42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9FE5CC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7.55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lzP1wEAAJIDAAAOAAAAZHJzL2Uyb0RvYy54bWysU9uO0zAQfUfiHyy/0yRbASVqulp2tQhp&#10;uUgLH+A4dhOReMyM26R8PWOn6XJ5Q7xY4/H4+Jwz4+31NPTiaJA6cJUsVrkUxmloOrev5Ncv9y82&#10;UlBQrlE9OFPJkyF5vXv+bDv60lxBC31jUDCIo3L0lWxD8GWWkW7NoGgF3jg+tICDCrzFfdagGhl9&#10;6LOrPH+VjYCNR9CGiLN386HcJXxrjQ6frCUTRF9J5hbSimmt45rttqrco/Jtp8801D+wGFTn+NEL&#10;1J0KShyw+wtq6DQCgQ0rDUMG1nbaJA2spsj/UPPYKm+SFjaH/MUm+n+w+uPx0X9GEaa3MHEDkwjy&#10;D6C/kXBw2yq3NzeIMLZGNfxwES3LRk/l+Wq0mkqKIPX4ARpusjoESECTxSG6wjoFo3MDThfTzRSE&#10;5uR6/eb1ZvNSCs1nRbHO13lqS6bK5bpHCu8MDCIGlUTuaoJXxwcKkY4ql5L4moP7ru9TZ3v3W4IL&#10;YybRj4xn7mGqJ66OMmpoTiwEYR4UHmwOWsAfUow8JJWk7weFRor+vWMz4kQtAS5BvQTKab5aySDF&#10;HN6GefIOHrt9y8iz3Q5u2DDbJSlPLM48ufFJ4XlI42T9uk9VT19p9xMAAP//AwBQSwMEFAAGAAgA&#10;AAAhALsBS5bhAAAACwEAAA8AAABkcnMvZG93bnJldi54bWxMjzFPwzAUhHck/oP1kNio06SNmhCn&#10;qhBMSBVpGBid2E2sxs8hdtvw7/uYYDzd6e67YjvbgV305I1DActFBExj65TBTsBn/fa0AeaDRCUH&#10;h1rAj/awLe/vCpkrd8VKXw6hY1SCPpcC+hDGnHPf9tpKv3CjRvKObrIykJw6riZ5pXI78DiKUm6l&#10;QVro5ahfet2eDmcrYPeF1av53jcf1bEydZ1F+J6ehHh8mHfPwIKew18YfvEJHUpiatwZlWcD6Tgh&#10;9CBgtVwlwCiRrjcZsEbAOosT4GXB/38obwAAAP//AwBQSwECLQAUAAYACAAAACEAtoM4kv4AAADh&#10;AQAAEwAAAAAAAAAAAAAAAAAAAAAAW0NvbnRlbnRfVHlwZXNdLnhtbFBLAQItABQABgAIAAAAIQA4&#10;/SH/1gAAAJQBAAALAAAAAAAAAAAAAAAAAC8BAABfcmVscy8ucmVsc1BLAQItABQABgAIAAAAIQC6&#10;9lzP1wEAAJIDAAAOAAAAAAAAAAAAAAAAAC4CAABkcnMvZTJvRG9jLnhtbFBLAQItABQABgAIAAAA&#10;IQC7AUuW4QAAAAsBAAAPAAAAAAAAAAAAAAAAADEEAABkcnMvZG93bnJldi54bWxQSwUGAAAAAAQA&#10;BADzAAAAPwUAAAAA&#10;" filled="f" stroked="f">
                <v:textbox inset="0,0,0,0">
                  <w:txbxContent>
                    <w:p w14:paraId="61565AFD" w14:textId="55442217" w:rsidR="00276D5C" w:rsidRPr="00276D5C" w:rsidRDefault="00276D5C" w:rsidP="00276D5C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rFonts w:ascii="Arial" w:hAnsi="Arial" w:cs="Arial"/>
                          <w:b/>
                          <w:bCs/>
                          <w:color w:val="000000"/>
                          <w:szCs w:val="28"/>
                        </w:rPr>
                      </w:pPr>
                      <w:r w:rsidRPr="00276D5C">
                        <w:rPr>
                          <w:b/>
                          <w:bCs/>
                          <w:color w:val="000000"/>
                          <w:szCs w:val="28"/>
                        </w:rPr>
                        <w:t>Об утверждении ключевых показателей муниципального жилищного контроля и их целевых значений</w:t>
                      </w:r>
                      <w:r w:rsidRPr="00276D5C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r w:rsidRPr="00276D5C">
                        <w:rPr>
                          <w:b/>
                          <w:bCs/>
                          <w:color w:val="000000"/>
                          <w:szCs w:val="28"/>
                        </w:rPr>
                        <w:t>и индикативных показателей муниципального жилищного контроля</w:t>
                      </w:r>
                    </w:p>
                    <w:p w14:paraId="3178E42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DE2ACD" wp14:editId="66BC88E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7C0DF" w14:textId="2E3A78F8" w:rsidR="008E0D07" w:rsidRPr="00276D5C" w:rsidRDefault="00276D5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76D5C">
                              <w:rPr>
                                <w:b/>
                                <w:bCs/>
                                <w:szCs w:val="28"/>
                              </w:rPr>
                              <w:t>281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DE2ACD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5F37C0DF" w14:textId="2E3A78F8" w:rsidR="008E0D07" w:rsidRPr="00276D5C" w:rsidRDefault="00276D5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76D5C">
                        <w:rPr>
                          <w:b/>
                          <w:bCs/>
                          <w:szCs w:val="28"/>
                        </w:rPr>
                        <w:t>281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1CD43D" wp14:editId="5666DD4E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2C665" w14:textId="4B8DAFA8" w:rsidR="008E0D07" w:rsidRPr="00276D5C" w:rsidRDefault="00276D5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76D5C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1CD43D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582C665" w14:textId="4B8DAFA8" w:rsidR="008E0D07" w:rsidRPr="00276D5C" w:rsidRDefault="00276D5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76D5C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006F2DE" wp14:editId="0F9928F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28C28" w14:textId="77777777" w:rsidR="00F5332F" w:rsidRDefault="00F5332F" w:rsidP="00F5332F">
      <w:pPr>
        <w:rPr>
          <w:bCs/>
        </w:rPr>
      </w:pPr>
    </w:p>
    <w:p w14:paraId="2CB79D38" w14:textId="77777777" w:rsidR="00F5332F" w:rsidRDefault="00F5332F" w:rsidP="00F5332F">
      <w:pPr>
        <w:rPr>
          <w:bCs/>
        </w:rPr>
      </w:pPr>
    </w:p>
    <w:p w14:paraId="1B173A26" w14:textId="77777777" w:rsidR="00F5332F" w:rsidRDefault="00F5332F" w:rsidP="00F5332F">
      <w:pPr>
        <w:rPr>
          <w:bCs/>
        </w:rPr>
      </w:pPr>
    </w:p>
    <w:p w14:paraId="651E7E3F" w14:textId="2FB1789A" w:rsidR="00F5332F" w:rsidRDefault="00F5332F" w:rsidP="00F5332F">
      <w:pPr>
        <w:rPr>
          <w:bCs/>
        </w:rPr>
      </w:pPr>
    </w:p>
    <w:p w14:paraId="466C7CDE" w14:textId="4AFF3115" w:rsidR="00276D5C" w:rsidRDefault="00276D5C" w:rsidP="00F5332F">
      <w:pPr>
        <w:rPr>
          <w:bCs/>
        </w:rPr>
      </w:pPr>
    </w:p>
    <w:p w14:paraId="3B0AC3B4" w14:textId="0361AB4A" w:rsidR="00276D5C" w:rsidRPr="00BF2B22" w:rsidRDefault="00276D5C" w:rsidP="00F5332F">
      <w:pPr>
        <w:rPr>
          <w:bCs/>
          <w:sz w:val="36"/>
          <w:szCs w:val="24"/>
        </w:rPr>
      </w:pPr>
    </w:p>
    <w:p w14:paraId="12CC8088" w14:textId="77777777" w:rsidR="00276D5C" w:rsidRPr="00276D5C" w:rsidRDefault="00276D5C" w:rsidP="00276D5C">
      <w:pPr>
        <w:spacing w:after="120"/>
        <w:jc w:val="both"/>
        <w:rPr>
          <w:szCs w:val="28"/>
        </w:rPr>
      </w:pPr>
      <w:proofErr w:type="gramStart"/>
      <w:r w:rsidRPr="00276D5C">
        <w:rPr>
          <w:color w:val="000000"/>
          <w:szCs w:val="28"/>
        </w:rPr>
        <w:t>В соответствии со ст.30 Федерального закона от 31.07.2020 № 248-ФЗ «О государственном контроле (надзоре) и муниципальном контроле в Российской Федерации», п.5.2 Решения Думы Александровского муниципального округа №223 от 30.09.2021г. «</w:t>
      </w:r>
      <w:bookmarkStart w:id="0" w:name="_Hlk82691272"/>
      <w:r w:rsidRPr="00276D5C">
        <w:rPr>
          <w:rFonts w:eastAsia="Calibri"/>
          <w:szCs w:val="28"/>
          <w:lang w:eastAsia="en-US"/>
        </w:rPr>
        <w:t xml:space="preserve">Об утверждении Положения о муниципальном жилищном контроле в </w:t>
      </w:r>
      <w:bookmarkStart w:id="1" w:name="_Hlk82680338"/>
      <w:r w:rsidRPr="00276D5C">
        <w:rPr>
          <w:rFonts w:eastAsia="Calibri"/>
          <w:szCs w:val="28"/>
          <w:lang w:eastAsia="en-US"/>
        </w:rPr>
        <w:t>границах Александровского муниципального округа Пермского края</w:t>
      </w:r>
      <w:bookmarkEnd w:id="0"/>
      <w:bookmarkEnd w:id="1"/>
      <w:r w:rsidRPr="00276D5C">
        <w:rPr>
          <w:rFonts w:eastAsia="Calibri"/>
          <w:szCs w:val="28"/>
          <w:lang w:eastAsia="en-US"/>
        </w:rPr>
        <w:t xml:space="preserve">», </w:t>
      </w:r>
      <w:r w:rsidRPr="00276D5C">
        <w:rPr>
          <w:color w:val="000000"/>
          <w:szCs w:val="28"/>
        </w:rPr>
        <w:t xml:space="preserve">Уставом Александровского муниципального округа, Дума Александровского муниципального округа </w:t>
      </w:r>
      <w:proofErr w:type="gramEnd"/>
    </w:p>
    <w:p w14:paraId="4A6BAB36" w14:textId="77777777" w:rsidR="00276D5C" w:rsidRPr="00276D5C" w:rsidRDefault="00276D5C" w:rsidP="00276D5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76D5C">
        <w:rPr>
          <w:b/>
          <w:caps/>
          <w:szCs w:val="28"/>
        </w:rPr>
        <w:t>решает:</w:t>
      </w:r>
    </w:p>
    <w:p w14:paraId="1F940D3D" w14:textId="2430F126" w:rsidR="00276D5C" w:rsidRPr="00276D5C" w:rsidRDefault="00276D5C" w:rsidP="00276D5C">
      <w:pPr>
        <w:ind w:firstLine="709"/>
        <w:jc w:val="both"/>
        <w:rPr>
          <w:szCs w:val="28"/>
        </w:rPr>
      </w:pPr>
      <w:r w:rsidRPr="00276D5C">
        <w:rPr>
          <w:color w:val="000000"/>
          <w:szCs w:val="28"/>
        </w:rPr>
        <w:t xml:space="preserve">1. Утвердить прилагаемые ключевые показатели муниципального жилищного контроля и их целевые значения, индикативные показатели для муниципального жилищного контроля, </w:t>
      </w:r>
      <w:proofErr w:type="gramStart"/>
      <w:r w:rsidRPr="00276D5C">
        <w:rPr>
          <w:color w:val="000000"/>
          <w:szCs w:val="28"/>
        </w:rPr>
        <w:t>согласно приложения</w:t>
      </w:r>
      <w:proofErr w:type="gramEnd"/>
      <w:r w:rsidRPr="00276D5C">
        <w:rPr>
          <w:color w:val="000000"/>
          <w:szCs w:val="28"/>
        </w:rPr>
        <w:t xml:space="preserve"> к настоящему решению.</w:t>
      </w:r>
    </w:p>
    <w:p w14:paraId="0DCC8FBD" w14:textId="3FD413E0" w:rsidR="00276D5C" w:rsidRPr="00276D5C" w:rsidRDefault="00276D5C" w:rsidP="00276D5C">
      <w:pPr>
        <w:ind w:firstLine="709"/>
        <w:jc w:val="both"/>
        <w:rPr>
          <w:szCs w:val="28"/>
        </w:rPr>
      </w:pPr>
      <w:r w:rsidRPr="00276D5C">
        <w:rPr>
          <w:szCs w:val="28"/>
        </w:rPr>
        <w:t>2. Опубликовать настоящее решение в газете «Боевой путь» и разместить на сайте органа местного самоуправления Александровский муниципальный округ Пермского края» (www.aleksraion.ru).</w:t>
      </w:r>
    </w:p>
    <w:p w14:paraId="7BB3106F" w14:textId="1961D161" w:rsidR="00276D5C" w:rsidRPr="00276D5C" w:rsidRDefault="00276D5C" w:rsidP="00276D5C">
      <w:pPr>
        <w:ind w:firstLine="709"/>
        <w:jc w:val="both"/>
        <w:rPr>
          <w:szCs w:val="28"/>
        </w:rPr>
      </w:pPr>
      <w:r w:rsidRPr="00276D5C">
        <w:rPr>
          <w:szCs w:val="28"/>
        </w:rPr>
        <w:t>3. Настоящее решение вступает в силу</w:t>
      </w:r>
      <w:r w:rsidR="00D24210">
        <w:rPr>
          <w:szCs w:val="28"/>
        </w:rPr>
        <w:t xml:space="preserve"> с</w:t>
      </w:r>
      <w:bookmarkStart w:id="2" w:name="_GoBack"/>
      <w:bookmarkEnd w:id="2"/>
      <w:r w:rsidRPr="00276D5C">
        <w:rPr>
          <w:szCs w:val="28"/>
        </w:rPr>
        <w:t xml:space="preserve"> момента его официального опубликования, распространяет свое действие на правоотношения, возникшие с 01 марта 2022 года. </w:t>
      </w:r>
    </w:p>
    <w:p w14:paraId="1F8A7D2B" w14:textId="77777777" w:rsidR="00276D5C" w:rsidRPr="00276D5C" w:rsidRDefault="00276D5C" w:rsidP="00276D5C">
      <w:pPr>
        <w:ind w:firstLine="720"/>
        <w:jc w:val="both"/>
        <w:rPr>
          <w:szCs w:val="28"/>
        </w:rPr>
      </w:pPr>
    </w:p>
    <w:p w14:paraId="0153E684" w14:textId="77777777" w:rsidR="00276D5C" w:rsidRPr="00276D5C" w:rsidRDefault="00276D5C" w:rsidP="00276D5C">
      <w:pPr>
        <w:ind w:firstLine="720"/>
        <w:jc w:val="both"/>
        <w:rPr>
          <w:szCs w:val="28"/>
        </w:rPr>
      </w:pPr>
    </w:p>
    <w:p w14:paraId="0ABF1412" w14:textId="77777777" w:rsidR="00276D5C" w:rsidRPr="00276D5C" w:rsidRDefault="00276D5C" w:rsidP="00276D5C">
      <w:pPr>
        <w:tabs>
          <w:tab w:val="left" w:pos="851"/>
        </w:tabs>
        <w:jc w:val="both"/>
        <w:rPr>
          <w:szCs w:val="28"/>
        </w:rPr>
      </w:pPr>
      <w:r w:rsidRPr="00276D5C">
        <w:rPr>
          <w:szCs w:val="28"/>
        </w:rPr>
        <w:t>Председатель Думы</w:t>
      </w:r>
    </w:p>
    <w:p w14:paraId="5F71C045" w14:textId="77777777" w:rsidR="00276D5C" w:rsidRPr="00276D5C" w:rsidRDefault="00276D5C" w:rsidP="00276D5C">
      <w:pPr>
        <w:tabs>
          <w:tab w:val="left" w:pos="851"/>
        </w:tabs>
        <w:jc w:val="both"/>
        <w:rPr>
          <w:szCs w:val="28"/>
        </w:rPr>
      </w:pPr>
      <w:r w:rsidRPr="00276D5C">
        <w:rPr>
          <w:szCs w:val="28"/>
        </w:rPr>
        <w:t>Александровского муниципального округа</w:t>
      </w:r>
      <w:r w:rsidRPr="00276D5C">
        <w:rPr>
          <w:szCs w:val="28"/>
        </w:rPr>
        <w:tab/>
      </w:r>
      <w:r w:rsidRPr="00276D5C">
        <w:rPr>
          <w:szCs w:val="28"/>
        </w:rPr>
        <w:tab/>
      </w:r>
      <w:r w:rsidRPr="00276D5C">
        <w:rPr>
          <w:szCs w:val="28"/>
        </w:rPr>
        <w:tab/>
      </w:r>
      <w:r w:rsidRPr="00276D5C">
        <w:rPr>
          <w:szCs w:val="28"/>
        </w:rPr>
        <w:tab/>
        <w:t xml:space="preserve">    Л.Н. Белецкая</w:t>
      </w:r>
    </w:p>
    <w:p w14:paraId="29E9F238" w14:textId="77777777" w:rsidR="00276D5C" w:rsidRPr="00276D5C" w:rsidRDefault="00276D5C" w:rsidP="00276D5C">
      <w:pPr>
        <w:tabs>
          <w:tab w:val="left" w:pos="851"/>
        </w:tabs>
        <w:jc w:val="both"/>
        <w:rPr>
          <w:szCs w:val="28"/>
        </w:rPr>
      </w:pPr>
    </w:p>
    <w:p w14:paraId="0EFE13BB" w14:textId="77777777" w:rsidR="00276D5C" w:rsidRPr="00276D5C" w:rsidRDefault="00276D5C" w:rsidP="00276D5C">
      <w:pPr>
        <w:tabs>
          <w:tab w:val="left" w:pos="851"/>
        </w:tabs>
        <w:jc w:val="both"/>
        <w:rPr>
          <w:szCs w:val="28"/>
        </w:rPr>
      </w:pPr>
    </w:p>
    <w:p w14:paraId="4447A80D" w14:textId="77777777" w:rsidR="00276D5C" w:rsidRPr="00276D5C" w:rsidRDefault="00276D5C" w:rsidP="00276D5C">
      <w:pPr>
        <w:tabs>
          <w:tab w:val="left" w:pos="851"/>
        </w:tabs>
        <w:jc w:val="both"/>
        <w:rPr>
          <w:szCs w:val="28"/>
        </w:rPr>
      </w:pPr>
      <w:r w:rsidRPr="00276D5C">
        <w:rPr>
          <w:szCs w:val="28"/>
        </w:rPr>
        <w:t>Глава муниципального округа-</w:t>
      </w:r>
    </w:p>
    <w:p w14:paraId="0C06E0A1" w14:textId="77777777" w:rsidR="00276D5C" w:rsidRPr="00276D5C" w:rsidRDefault="00276D5C" w:rsidP="00276D5C">
      <w:pPr>
        <w:tabs>
          <w:tab w:val="left" w:pos="851"/>
        </w:tabs>
        <w:jc w:val="both"/>
        <w:rPr>
          <w:szCs w:val="28"/>
        </w:rPr>
      </w:pPr>
      <w:r w:rsidRPr="00276D5C">
        <w:rPr>
          <w:szCs w:val="28"/>
        </w:rPr>
        <w:t>глава администрации Александровского</w:t>
      </w:r>
    </w:p>
    <w:p w14:paraId="54F4FABE" w14:textId="3677233C" w:rsidR="00276D5C" w:rsidRPr="00276D5C" w:rsidRDefault="00276D5C" w:rsidP="00BF2B22">
      <w:pPr>
        <w:tabs>
          <w:tab w:val="left" w:pos="851"/>
        </w:tabs>
        <w:jc w:val="both"/>
        <w:rPr>
          <w:bCs/>
          <w:sz w:val="32"/>
          <w:szCs w:val="22"/>
        </w:rPr>
      </w:pPr>
      <w:r w:rsidRPr="00276D5C">
        <w:rPr>
          <w:szCs w:val="28"/>
        </w:rPr>
        <w:t xml:space="preserve"> муниципального округа                                 </w:t>
      </w:r>
      <w:r w:rsidRPr="00276D5C">
        <w:rPr>
          <w:szCs w:val="28"/>
        </w:rPr>
        <w:tab/>
      </w:r>
      <w:r w:rsidRPr="00276D5C">
        <w:rPr>
          <w:szCs w:val="28"/>
        </w:rPr>
        <w:tab/>
        <w:t xml:space="preserve">                        О.Э. Лаврова</w:t>
      </w:r>
    </w:p>
    <w:sectPr w:rsidR="00276D5C" w:rsidRPr="00276D5C" w:rsidSect="00BF2B22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0950A" w14:textId="77777777" w:rsidR="000D34FF" w:rsidRDefault="000D34FF">
      <w:r>
        <w:separator/>
      </w:r>
    </w:p>
  </w:endnote>
  <w:endnote w:type="continuationSeparator" w:id="0">
    <w:p w14:paraId="71AEB6A0" w14:textId="77777777" w:rsidR="000D34FF" w:rsidRDefault="000D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3B7E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0755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B870E2" w14:textId="77777777" w:rsidR="000D34FF" w:rsidRDefault="000D34FF">
      <w:r>
        <w:separator/>
      </w:r>
    </w:p>
  </w:footnote>
  <w:footnote w:type="continuationSeparator" w:id="0">
    <w:p w14:paraId="2A5D5404" w14:textId="77777777" w:rsidR="000D34FF" w:rsidRDefault="000D3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4CE53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70384CA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710A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5347DEC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5C"/>
    <w:rsid w:val="000107D0"/>
    <w:rsid w:val="00031EB5"/>
    <w:rsid w:val="000320E4"/>
    <w:rsid w:val="000334C9"/>
    <w:rsid w:val="0007358C"/>
    <w:rsid w:val="000A1018"/>
    <w:rsid w:val="000A1249"/>
    <w:rsid w:val="000D34FF"/>
    <w:rsid w:val="000F7BC6"/>
    <w:rsid w:val="00122FA1"/>
    <w:rsid w:val="00136C19"/>
    <w:rsid w:val="001450B8"/>
    <w:rsid w:val="001617A8"/>
    <w:rsid w:val="00191FB7"/>
    <w:rsid w:val="001D1569"/>
    <w:rsid w:val="00272A91"/>
    <w:rsid w:val="00276D5C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F2B22"/>
    <w:rsid w:val="00C11CD6"/>
    <w:rsid w:val="00C76D98"/>
    <w:rsid w:val="00C97BDE"/>
    <w:rsid w:val="00CB0CD4"/>
    <w:rsid w:val="00D24210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6D3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1</Pages>
  <Words>135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2022-03-04T10:39:00Z</dcterms:created>
  <dcterms:modified xsi:type="dcterms:W3CDTF">2022-03-09T05:32:00Z</dcterms:modified>
</cp:coreProperties>
</file>