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33792A" w14:textId="0875B660" w:rsidR="00F5332F" w:rsidRDefault="00513A46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E05DFA" wp14:editId="5B0FCE99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359785" cy="122555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225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CD8229" w14:textId="3F676914" w:rsidR="00E24530" w:rsidRPr="00E24530" w:rsidRDefault="00E24530" w:rsidP="00E24530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spacing w:after="160" w:line="259" w:lineRule="auto"/>
                              <w:contextualSpacing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Cs w:val="28"/>
                              </w:rPr>
                            </w:pPr>
                            <w:r w:rsidRPr="00E24530"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>Об утверждении ключевых показателей муниципального лесного контроля и их целевых значений и индикативных показателей муниципального лесного контроля</w:t>
                            </w:r>
                          </w:p>
                          <w:p w14:paraId="5A3AD2B4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3E05DFA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64.55pt;height:96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" filled="f" stroked="f">
                <v:textbox inset="0,0,0,0">
                  <w:txbxContent>
                    <w:p w14:paraId="56CD8229" w14:textId="3F676914" w:rsidR="00E24530" w:rsidRPr="00E24530" w:rsidRDefault="00E24530" w:rsidP="00E24530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spacing w:after="160" w:line="259" w:lineRule="auto"/>
                        <w:contextualSpacing/>
                        <w:rPr>
                          <w:rFonts w:ascii="Arial" w:hAnsi="Arial" w:cs="Arial"/>
                          <w:b/>
                          <w:bCs/>
                          <w:color w:val="000000"/>
                          <w:szCs w:val="28"/>
                        </w:rPr>
                      </w:pPr>
                      <w:r w:rsidRPr="00E24530">
                        <w:rPr>
                          <w:b/>
                          <w:bCs/>
                          <w:color w:val="000000"/>
                          <w:szCs w:val="28"/>
                        </w:rPr>
                        <w:t>Об утверждении ключевых показателей муниципального лесного контроля и их целевых значений и индикативных показателей муниципального лесного контроля</w:t>
                      </w:r>
                    </w:p>
                    <w:p w14:paraId="5A3AD2B4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E8B1DD" wp14:editId="0DD6D13B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D87371" w14:textId="22013453" w:rsidR="008E0D07" w:rsidRPr="00E24530" w:rsidRDefault="00E24530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24530">
                              <w:rPr>
                                <w:b/>
                                <w:bCs/>
                                <w:szCs w:val="28"/>
                              </w:rPr>
                              <w:t>279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E8B1DD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7DD87371" w14:textId="22013453" w:rsidR="008E0D07" w:rsidRPr="00E24530" w:rsidRDefault="00E24530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24530">
                        <w:rPr>
                          <w:b/>
                          <w:bCs/>
                          <w:szCs w:val="28"/>
                        </w:rPr>
                        <w:t>279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FC5BC1" wp14:editId="3E61DC67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D93B75" w14:textId="3514D1E1" w:rsidR="008E0D07" w:rsidRPr="00E24530" w:rsidRDefault="00E24530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24530">
                              <w:rPr>
                                <w:b/>
                                <w:bCs/>
                                <w:szCs w:val="28"/>
                              </w:rPr>
                              <w:t>04.03.2022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FC5BC1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50D93B75" w14:textId="3514D1E1" w:rsidR="008E0D07" w:rsidRPr="00E24530" w:rsidRDefault="00E24530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24530">
                        <w:rPr>
                          <w:b/>
                          <w:bCs/>
                          <w:szCs w:val="28"/>
                        </w:rPr>
                        <w:t>04.03.2022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6758C73D" wp14:editId="7E9B4A53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BBECC4" w14:textId="77777777" w:rsidR="00F5332F" w:rsidRDefault="00F5332F" w:rsidP="00F5332F">
      <w:pPr>
        <w:rPr>
          <w:bCs/>
        </w:rPr>
      </w:pPr>
    </w:p>
    <w:p w14:paraId="4176F0FF" w14:textId="77777777" w:rsidR="00F5332F" w:rsidRDefault="00F5332F" w:rsidP="00F5332F">
      <w:pPr>
        <w:rPr>
          <w:bCs/>
        </w:rPr>
      </w:pPr>
    </w:p>
    <w:p w14:paraId="0B083FA8" w14:textId="77777777" w:rsidR="00F5332F" w:rsidRDefault="00F5332F" w:rsidP="00F5332F">
      <w:pPr>
        <w:rPr>
          <w:bCs/>
        </w:rPr>
      </w:pPr>
    </w:p>
    <w:p w14:paraId="567EBB6A" w14:textId="5F5249BE" w:rsidR="00F5332F" w:rsidRDefault="00F5332F" w:rsidP="00F5332F">
      <w:pPr>
        <w:rPr>
          <w:bCs/>
        </w:rPr>
      </w:pPr>
    </w:p>
    <w:p w14:paraId="72E3F262" w14:textId="2DD69D2D" w:rsidR="00E24530" w:rsidRDefault="00E24530" w:rsidP="00F5332F">
      <w:pPr>
        <w:rPr>
          <w:bCs/>
        </w:rPr>
      </w:pPr>
    </w:p>
    <w:p w14:paraId="1D589FB1" w14:textId="209A1E0E" w:rsidR="00E24530" w:rsidRDefault="00E24530" w:rsidP="00F5332F">
      <w:pPr>
        <w:rPr>
          <w:bCs/>
        </w:rPr>
      </w:pPr>
    </w:p>
    <w:p w14:paraId="537FC48B" w14:textId="67A3F0F2" w:rsidR="00E24530" w:rsidRDefault="00E24530" w:rsidP="00F5332F">
      <w:pPr>
        <w:rPr>
          <w:bCs/>
        </w:rPr>
      </w:pPr>
    </w:p>
    <w:p w14:paraId="2E23CEBA" w14:textId="77777777" w:rsidR="00E24530" w:rsidRPr="00E24530" w:rsidRDefault="00E24530" w:rsidP="00E24530">
      <w:pPr>
        <w:jc w:val="both"/>
        <w:rPr>
          <w:szCs w:val="28"/>
        </w:rPr>
      </w:pPr>
      <w:proofErr w:type="gramStart"/>
      <w:r w:rsidRPr="00E24530">
        <w:rPr>
          <w:color w:val="000000"/>
          <w:szCs w:val="28"/>
        </w:rPr>
        <w:t>В соответствии со ст.30 Федерального закона от 31.07.2020 № 248-ФЗ «О государственном контроле (надзоре) и муниципальном контроле в Российской Федерации», п.5.2 Решения Думы Александровского муниципального округа №222 от 30.09.2021г. «</w:t>
      </w:r>
      <w:bookmarkStart w:id="0" w:name="_Hlk82691272"/>
      <w:r w:rsidRPr="00E24530">
        <w:rPr>
          <w:szCs w:val="28"/>
        </w:rPr>
        <w:t xml:space="preserve">Об утверждении Положения о муниципальном лесном контроле в </w:t>
      </w:r>
      <w:bookmarkStart w:id="1" w:name="_Hlk82680338"/>
      <w:r w:rsidRPr="00E24530">
        <w:rPr>
          <w:szCs w:val="28"/>
        </w:rPr>
        <w:t>границах Александровского муниципального округа Пермского края</w:t>
      </w:r>
      <w:bookmarkEnd w:id="0"/>
      <w:bookmarkEnd w:id="1"/>
      <w:r w:rsidRPr="00E24530">
        <w:rPr>
          <w:szCs w:val="28"/>
        </w:rPr>
        <w:t>»,</w:t>
      </w:r>
      <w:r w:rsidRPr="00E24530">
        <w:rPr>
          <w:color w:val="000000"/>
          <w:szCs w:val="28"/>
        </w:rPr>
        <w:t xml:space="preserve"> Уставом Александровского муниципального округа, Дума Александровского муниципального округа </w:t>
      </w:r>
      <w:proofErr w:type="gramEnd"/>
    </w:p>
    <w:p w14:paraId="2EBE70C4" w14:textId="77777777" w:rsidR="00E24530" w:rsidRPr="00E24530" w:rsidRDefault="00E24530" w:rsidP="00E2453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E24530">
        <w:rPr>
          <w:b/>
          <w:caps/>
          <w:szCs w:val="28"/>
        </w:rPr>
        <w:t>решает:</w:t>
      </w:r>
    </w:p>
    <w:p w14:paraId="5AF8D5B6" w14:textId="48EA88DC" w:rsidR="00E24530" w:rsidRPr="00E24530" w:rsidRDefault="00E24530" w:rsidP="00E24530">
      <w:pPr>
        <w:ind w:firstLine="709"/>
        <w:jc w:val="both"/>
        <w:rPr>
          <w:szCs w:val="28"/>
        </w:rPr>
      </w:pPr>
      <w:r w:rsidRPr="00E24530">
        <w:rPr>
          <w:color w:val="000000"/>
          <w:szCs w:val="28"/>
        </w:rPr>
        <w:t xml:space="preserve">1. Утвердить прилагаемые ключевые показатели муниципального лесного контроля и их целевые значения, индикативные показатели муниципального лесного контроля, </w:t>
      </w:r>
      <w:proofErr w:type="gramStart"/>
      <w:r w:rsidRPr="00E24530">
        <w:rPr>
          <w:color w:val="000000"/>
          <w:szCs w:val="28"/>
        </w:rPr>
        <w:t>согласно приложения</w:t>
      </w:r>
      <w:proofErr w:type="gramEnd"/>
      <w:r w:rsidRPr="00E24530">
        <w:rPr>
          <w:color w:val="000000"/>
          <w:szCs w:val="28"/>
        </w:rPr>
        <w:t xml:space="preserve"> к настоящему решению.</w:t>
      </w:r>
    </w:p>
    <w:p w14:paraId="172B7E09" w14:textId="3DFE263A" w:rsidR="00E24530" w:rsidRPr="00E24530" w:rsidRDefault="00E24530" w:rsidP="00E24530">
      <w:pPr>
        <w:ind w:firstLine="709"/>
        <w:jc w:val="both"/>
        <w:rPr>
          <w:szCs w:val="28"/>
        </w:rPr>
      </w:pPr>
      <w:r w:rsidRPr="00E24530">
        <w:rPr>
          <w:szCs w:val="28"/>
        </w:rPr>
        <w:t>2. Опубликовать настоящее решение в газете «Боевой путь» и разместить на сайте органа местного самоуправления Александровский муниципальный округ Пермского края» (www.aleksraion.ru).</w:t>
      </w:r>
    </w:p>
    <w:p w14:paraId="7A8EEDB7" w14:textId="06C868A4" w:rsidR="00E24530" w:rsidRPr="00E24530" w:rsidRDefault="00E24530" w:rsidP="00E24530">
      <w:pPr>
        <w:ind w:firstLine="709"/>
        <w:jc w:val="both"/>
        <w:rPr>
          <w:szCs w:val="28"/>
        </w:rPr>
      </w:pPr>
      <w:r w:rsidRPr="00E24530">
        <w:rPr>
          <w:szCs w:val="28"/>
        </w:rPr>
        <w:t xml:space="preserve">3. Настоящее решение вступает в силу с момента его официального опубликования, распространяет свое действие на правоотношения, возникшие с 01 марта 2022 года. </w:t>
      </w:r>
    </w:p>
    <w:p w14:paraId="58428C80" w14:textId="77777777" w:rsidR="00E24530" w:rsidRPr="00E24530" w:rsidRDefault="00E24530" w:rsidP="00E24530">
      <w:pPr>
        <w:ind w:firstLine="720"/>
        <w:jc w:val="both"/>
        <w:rPr>
          <w:szCs w:val="28"/>
        </w:rPr>
      </w:pPr>
    </w:p>
    <w:p w14:paraId="0C14F0A1" w14:textId="77777777" w:rsidR="00E24530" w:rsidRPr="00E24530" w:rsidRDefault="00E24530" w:rsidP="00E24530">
      <w:pPr>
        <w:ind w:firstLine="720"/>
        <w:jc w:val="both"/>
        <w:rPr>
          <w:szCs w:val="28"/>
        </w:rPr>
      </w:pPr>
    </w:p>
    <w:p w14:paraId="73D4E640" w14:textId="77777777" w:rsidR="00E24530" w:rsidRPr="00E24530" w:rsidRDefault="00E24530" w:rsidP="00E24530">
      <w:pPr>
        <w:tabs>
          <w:tab w:val="left" w:pos="851"/>
        </w:tabs>
        <w:jc w:val="both"/>
        <w:rPr>
          <w:szCs w:val="28"/>
        </w:rPr>
      </w:pPr>
      <w:r w:rsidRPr="00E24530">
        <w:rPr>
          <w:szCs w:val="28"/>
        </w:rPr>
        <w:t>Председатель Думы</w:t>
      </w:r>
    </w:p>
    <w:p w14:paraId="49920A8E" w14:textId="1F7E9E87" w:rsidR="00E24530" w:rsidRPr="00E24530" w:rsidRDefault="00E24530" w:rsidP="00E24530">
      <w:pPr>
        <w:tabs>
          <w:tab w:val="left" w:pos="851"/>
        </w:tabs>
        <w:jc w:val="both"/>
        <w:rPr>
          <w:szCs w:val="28"/>
        </w:rPr>
      </w:pPr>
      <w:r w:rsidRPr="00E24530">
        <w:rPr>
          <w:szCs w:val="28"/>
        </w:rPr>
        <w:t>Александровского муниципального округа</w:t>
      </w:r>
      <w:r w:rsidRPr="00E24530">
        <w:rPr>
          <w:szCs w:val="28"/>
        </w:rPr>
        <w:tab/>
      </w:r>
      <w:r w:rsidRPr="00E24530">
        <w:rPr>
          <w:szCs w:val="28"/>
        </w:rPr>
        <w:tab/>
      </w:r>
      <w:r w:rsidRPr="00E24530">
        <w:rPr>
          <w:szCs w:val="28"/>
        </w:rPr>
        <w:tab/>
        <w:t xml:space="preserve"> </w:t>
      </w:r>
      <w:r w:rsidR="004E00AE">
        <w:rPr>
          <w:szCs w:val="28"/>
        </w:rPr>
        <w:t xml:space="preserve">       </w:t>
      </w:r>
      <w:bookmarkStart w:id="2" w:name="_GoBack"/>
      <w:bookmarkEnd w:id="2"/>
      <w:r w:rsidRPr="00E24530">
        <w:rPr>
          <w:szCs w:val="28"/>
        </w:rPr>
        <w:t xml:space="preserve">   Л.Н. Белецкая</w:t>
      </w:r>
    </w:p>
    <w:p w14:paraId="02ABB33F" w14:textId="77777777" w:rsidR="00E24530" w:rsidRPr="00E24530" w:rsidRDefault="00E24530" w:rsidP="00E24530">
      <w:pPr>
        <w:tabs>
          <w:tab w:val="left" w:pos="851"/>
        </w:tabs>
        <w:jc w:val="both"/>
        <w:rPr>
          <w:szCs w:val="28"/>
        </w:rPr>
      </w:pPr>
    </w:p>
    <w:p w14:paraId="10081A35" w14:textId="77777777" w:rsidR="00E24530" w:rsidRPr="00E24530" w:rsidRDefault="00E24530" w:rsidP="00E24530">
      <w:pPr>
        <w:tabs>
          <w:tab w:val="left" w:pos="851"/>
        </w:tabs>
        <w:jc w:val="both"/>
        <w:rPr>
          <w:szCs w:val="28"/>
        </w:rPr>
      </w:pPr>
    </w:p>
    <w:p w14:paraId="21E21E14" w14:textId="77777777" w:rsidR="00E24530" w:rsidRPr="00E24530" w:rsidRDefault="00E24530" w:rsidP="00E24530">
      <w:pPr>
        <w:tabs>
          <w:tab w:val="left" w:pos="851"/>
        </w:tabs>
        <w:jc w:val="both"/>
        <w:rPr>
          <w:szCs w:val="28"/>
        </w:rPr>
      </w:pPr>
      <w:r w:rsidRPr="00E24530">
        <w:rPr>
          <w:szCs w:val="28"/>
        </w:rPr>
        <w:t>Глава муниципального округа-</w:t>
      </w:r>
    </w:p>
    <w:p w14:paraId="7AA89FEE" w14:textId="77777777" w:rsidR="00E24530" w:rsidRPr="00E24530" w:rsidRDefault="00E24530" w:rsidP="00E24530">
      <w:pPr>
        <w:tabs>
          <w:tab w:val="left" w:pos="851"/>
        </w:tabs>
        <w:jc w:val="both"/>
        <w:rPr>
          <w:szCs w:val="28"/>
        </w:rPr>
      </w:pPr>
      <w:r w:rsidRPr="00E24530">
        <w:rPr>
          <w:szCs w:val="28"/>
        </w:rPr>
        <w:t>глава администрации Александровского</w:t>
      </w:r>
    </w:p>
    <w:p w14:paraId="320C7648" w14:textId="51AB919D" w:rsidR="00E24530" w:rsidRPr="00E24530" w:rsidRDefault="00E24530" w:rsidP="00E24530">
      <w:pPr>
        <w:tabs>
          <w:tab w:val="left" w:pos="851"/>
        </w:tabs>
        <w:jc w:val="both"/>
        <w:rPr>
          <w:szCs w:val="28"/>
        </w:rPr>
      </w:pPr>
      <w:r w:rsidRPr="00E24530">
        <w:rPr>
          <w:szCs w:val="28"/>
        </w:rPr>
        <w:t xml:space="preserve">муниципального округа                                 </w:t>
      </w:r>
      <w:r w:rsidRPr="00E24530">
        <w:rPr>
          <w:szCs w:val="28"/>
        </w:rPr>
        <w:tab/>
        <w:t xml:space="preserve">                              О.Э. Лаврова</w:t>
      </w:r>
    </w:p>
    <w:sectPr w:rsidR="00E24530" w:rsidRPr="00E24530" w:rsidSect="00E24530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96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21D92E" w14:textId="77777777" w:rsidR="00517C90" w:rsidRDefault="00517C90">
      <w:r>
        <w:separator/>
      </w:r>
    </w:p>
  </w:endnote>
  <w:endnote w:type="continuationSeparator" w:id="0">
    <w:p w14:paraId="1E7857D4" w14:textId="77777777" w:rsidR="00517C90" w:rsidRDefault="00517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2B93A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E1192A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7F39EA" w14:textId="77777777" w:rsidR="00517C90" w:rsidRDefault="00517C90">
      <w:r>
        <w:separator/>
      </w:r>
    </w:p>
  </w:footnote>
  <w:footnote w:type="continuationSeparator" w:id="0">
    <w:p w14:paraId="2D4C76D9" w14:textId="77777777" w:rsidR="00517C90" w:rsidRDefault="00517C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027628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97BD88A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EB5E7B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5E9449CE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530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E00AE"/>
    <w:rsid w:val="004F68BF"/>
    <w:rsid w:val="00513A46"/>
    <w:rsid w:val="00517C90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5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F4D7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13</TotalTime>
  <Pages>1</Pages>
  <Words>134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2</cp:revision>
  <cp:lastPrinted>2019-12-13T10:58:00Z</cp:lastPrinted>
  <dcterms:created xsi:type="dcterms:W3CDTF">2022-03-05T03:45:00Z</dcterms:created>
  <dcterms:modified xsi:type="dcterms:W3CDTF">2022-03-09T05:29:00Z</dcterms:modified>
</cp:coreProperties>
</file>