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1B4D89" w14:textId="3E498A6A" w:rsidR="00F5332F" w:rsidRPr="00311F5F" w:rsidRDefault="00F57254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4D7FE38E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1303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1DCC165B" w:rsidR="008E0D07" w:rsidRPr="00656A7B" w:rsidRDefault="00656A7B" w:rsidP="008E0D07">
                            <w:pPr>
                              <w:rPr>
                                <w:szCs w:val="28"/>
                              </w:rPr>
                            </w:pPr>
                            <w:r w:rsidRPr="00656A7B">
                              <w:rPr>
                                <w:b/>
                                <w:szCs w:val="28"/>
                              </w:rPr>
                              <w:t>О назначении публичных слушаний по проекту решения Думы «Об утверждении отчета об исполнении бюджета Александровского муниципального округа за 2021 год»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C183FA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8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br81wEAAJIDAAAOAAAAZHJzL2Uyb0RvYy54bWysU8Fu1DAQvSPxD5bvbJKtoEu02aq0KkIq&#10;FKn0AxzHTiwSjxl7N1m+nrGz2QK9IS7WeDx+fu/NeHs1DT07KPQGbMWLVc6ZshIaY9uKP327e7Ph&#10;zAdhG9GDVRU/Ks+vdq9fbUdXqjV00DcKGYFYX46u4l0IrswyLzs1CL8CpywdasBBBNpimzUoRkIf&#10;+myd5++yEbBxCFJ5T9nb+ZDvEr7WSoYHrb0KrK84cQtpxbTWcc12W1G2KFxn5ImG+AcWgzCWHj1D&#10;3Yog2B7NC6jBSAQPOqwkDBlobaRKGkhNkf+l5rETTiUtZI53Z5v8/4OVXw6P7iuyMH2AiRqYRHh3&#10;D/K7ZxZuOmFbdY0IY6dEQw8X0bJsdL48XY1W+9JHkHr8DA01WewDJKBJ4xBdIZ2M0KkBx7PpagpM&#10;UnL9/nJzuXnLmaSzorjIL/LUlkyUy3WHPnxUMLAYVBypqwleHO59iHREuZTE1yzcmb5Pne3tHwkq&#10;jJlEPzKeuYepnqg6yqihOZIQhHlQaLAp6AB/cjbSkFTc/9gLVJz1nyyZESdqCXAJ6iUQVtLVigfO&#10;5vAmzJO3d2jajpBnuy1ck2HaJCnPLE48qfFJ4WlI42T9vk9Vz19p9wsAAP//AwBQSwMEFAAGAAgA&#10;AAAhAAPdRSTgAAAACwEAAA8AAABkcnMvZG93bnJldi54bWxMj0FPg0AQhe8m/ofNmHizS6E2gixN&#10;Y/RkYqR48LjAFDZlZ5HdtvjvHb3U23t5L2++yTezHcQJJ28cKVguIhBIjWsNdQo+qpe7BxA+aGr1&#10;4AgVfKOHTXF9leusdWcq8bQLneAR8plW0IcwZlL6pker/cKNSJzt3WR1YDt1sp30mcftIOMoWkur&#10;DfGFXo/41GNz2B2tgu0nlc/m661+L/elqao0otf1Qanbm3n7CCLgHC5l+MVndCiYqXZHar0Y2McJ&#10;owcFq+UqAcGN+zROQdR/IgFZ5PL/D8UPAAAA//8DAFBLAQItABQABgAIAAAAIQC2gziS/gAAAOEB&#10;AAATAAAAAAAAAAAAAAAAAAAAAABbQ29udGVudF9UeXBlc10ueG1sUEsBAi0AFAAGAAgAAAAhADj9&#10;If/WAAAAlAEAAAsAAAAAAAAAAAAAAAAALwEAAF9yZWxzLy5yZWxzUEsBAi0AFAAGAAgAAAAhALjl&#10;uvzXAQAAkgMAAA4AAAAAAAAAAAAAAAAALgIAAGRycy9lMm9Eb2MueG1sUEsBAi0AFAAGAAgAAAAh&#10;AAPdRSTgAAAACwEAAA8AAAAAAAAAAAAAAAAAMQQAAGRycy9kb3ducmV2LnhtbFBLBQYAAAAABAAE&#10;APMAAAA+BQAAAAA=&#10;" filled="f" stroked="f">
                <v:textbox inset="0,0,0,0">
                  <w:txbxContent>
                    <w:p w14:paraId="68348C55" w14:textId="1DCC165B" w:rsidR="008E0D07" w:rsidRPr="00656A7B" w:rsidRDefault="00656A7B" w:rsidP="008E0D07">
                      <w:pPr>
                        <w:rPr>
                          <w:szCs w:val="28"/>
                        </w:rPr>
                      </w:pPr>
                      <w:r w:rsidRPr="00656A7B">
                        <w:rPr>
                          <w:b/>
                          <w:szCs w:val="28"/>
                        </w:rPr>
                        <w:t>О назначении публичных слушаний по проекту решения Думы «Об утверждении отчета об исполнении бюджета Александровского муниципального округа за 2021 год»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6E39923C" w:rsidR="008E0D07" w:rsidRPr="00311F5F" w:rsidRDefault="00311F5F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311F5F">
                              <w:rPr>
                                <w:b/>
                                <w:szCs w:val="28"/>
                              </w:rPr>
                              <w:t>303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14:paraId="14F82E06" w14:textId="6E39923C" w:rsidR="008E0D07" w:rsidRPr="00311F5F" w:rsidRDefault="00311F5F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311F5F">
                        <w:rPr>
                          <w:b/>
                          <w:szCs w:val="28"/>
                        </w:rPr>
                        <w:t>303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64166257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4D847998" w:rsidR="008E0D07" w:rsidRPr="00656A7B" w:rsidRDefault="00311F5F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12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14:paraId="77A445EE" w14:textId="4D847998" w:rsidR="008E0D07" w:rsidRPr="00656A7B" w:rsidRDefault="00311F5F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12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1CE1C487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60D3138F" w14:textId="1CA23310" w:rsidR="00656A7B" w:rsidRPr="00311F5F" w:rsidRDefault="00656A7B" w:rsidP="00F5332F">
      <w:pPr>
        <w:rPr>
          <w:bCs/>
        </w:rPr>
      </w:pPr>
    </w:p>
    <w:p w14:paraId="158DA5B0" w14:textId="0161A281" w:rsidR="00656A7B" w:rsidRPr="00311F5F" w:rsidRDefault="00656A7B" w:rsidP="00F5332F">
      <w:pPr>
        <w:rPr>
          <w:bCs/>
        </w:rPr>
      </w:pPr>
    </w:p>
    <w:p w14:paraId="19A3D3F5" w14:textId="77777777" w:rsidR="00656A7B" w:rsidRPr="00311F5F" w:rsidRDefault="00656A7B" w:rsidP="00F5332F">
      <w:pPr>
        <w:rPr>
          <w:bCs/>
        </w:rPr>
      </w:pPr>
    </w:p>
    <w:p w14:paraId="7A840083" w14:textId="77777777" w:rsidR="00656A7B" w:rsidRPr="00311F5F" w:rsidRDefault="00656A7B" w:rsidP="00656A7B">
      <w:pPr>
        <w:autoSpaceDE w:val="0"/>
        <w:autoSpaceDN w:val="0"/>
        <w:adjustRightInd w:val="0"/>
        <w:jc w:val="both"/>
        <w:rPr>
          <w:szCs w:val="28"/>
        </w:rPr>
      </w:pPr>
      <w:r w:rsidRPr="00311F5F">
        <w:rPr>
          <w:szCs w:val="28"/>
        </w:rPr>
        <w:t>В соответствии с подпунктом 2 части 3 статьей 28 Федерального Закона от 06.10.2003 № 131-ФЗ «Об общих принципах организации местного самоуправления в Российской Федерации», статьей 44 Устава Александровского муниципального округа Пермского края, статьей 45 Положения о бюджетном процессе в Александровском муниципальном округе, принятого решением Думы Александровского муниципального округа от 26.03.2020 № 88, Положением о публичных слушаниях в Александровском муниципальном округе, утвержденном решением Думы Александровского муниципального округа от 16.10.2019 № 13, Дума Александровского муниципального округа</w:t>
      </w:r>
    </w:p>
    <w:p w14:paraId="3514A6F7" w14:textId="77777777" w:rsidR="00656A7B" w:rsidRPr="00311F5F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11F5F">
        <w:rPr>
          <w:b/>
          <w:caps/>
          <w:szCs w:val="28"/>
        </w:rPr>
        <w:t>решает:</w:t>
      </w:r>
    </w:p>
    <w:p w14:paraId="7456117E" w14:textId="16FDE0DE" w:rsidR="00656A7B" w:rsidRPr="00311F5F" w:rsidRDefault="00656A7B" w:rsidP="00656A7B">
      <w:pPr>
        <w:widowControl w:val="0"/>
        <w:ind w:firstLine="709"/>
        <w:jc w:val="both"/>
        <w:rPr>
          <w:szCs w:val="28"/>
        </w:rPr>
      </w:pPr>
      <w:r w:rsidRPr="00311F5F">
        <w:rPr>
          <w:szCs w:val="28"/>
        </w:rPr>
        <w:t xml:space="preserve">1. Назначить публичные слушания по проекту решения Думы «Об утверждении отчета об исполнении бюджета Александровского муниципального округа за 2021 год» на </w:t>
      </w:r>
      <w:r w:rsidR="00862A10" w:rsidRPr="00311F5F">
        <w:rPr>
          <w:szCs w:val="28"/>
        </w:rPr>
        <w:t xml:space="preserve">31 </w:t>
      </w:r>
      <w:r w:rsidR="00311F5F" w:rsidRPr="00311F5F">
        <w:rPr>
          <w:szCs w:val="28"/>
        </w:rPr>
        <w:t>мая</w:t>
      </w:r>
      <w:r w:rsidRPr="00311F5F">
        <w:rPr>
          <w:szCs w:val="28"/>
        </w:rPr>
        <w:t xml:space="preserve"> 2022 года в 17 час. 00 мин. по адресу: 618320, г. Александровск, ул. Ленина, 20 «а», актовый зал администрации Александровского муниципального округа.</w:t>
      </w:r>
    </w:p>
    <w:p w14:paraId="24E9FEB8" w14:textId="77777777" w:rsidR="00656A7B" w:rsidRPr="00311F5F" w:rsidRDefault="00656A7B" w:rsidP="00656A7B">
      <w:pPr>
        <w:widowControl w:val="0"/>
        <w:ind w:firstLine="709"/>
        <w:jc w:val="both"/>
        <w:rPr>
          <w:szCs w:val="28"/>
        </w:rPr>
      </w:pPr>
      <w:r w:rsidRPr="00311F5F">
        <w:rPr>
          <w:szCs w:val="28"/>
        </w:rPr>
        <w:t>2. Утвердить состав организационного комитета по подготовке и проведению публичных слушаний в следующем составе:</w:t>
      </w:r>
    </w:p>
    <w:p w14:paraId="7F73B174" w14:textId="77777777" w:rsidR="00311F5F" w:rsidRPr="00311F5F" w:rsidRDefault="00311F5F" w:rsidP="00A840E8">
      <w:pPr>
        <w:tabs>
          <w:tab w:val="left" w:pos="540"/>
          <w:tab w:val="left" w:pos="720"/>
          <w:tab w:val="left" w:pos="900"/>
        </w:tabs>
        <w:ind w:firstLine="709"/>
        <w:contextualSpacing/>
        <w:jc w:val="both"/>
        <w:rPr>
          <w:szCs w:val="32"/>
        </w:rPr>
      </w:pPr>
      <w:r w:rsidRPr="00311F5F">
        <w:rPr>
          <w:szCs w:val="32"/>
        </w:rPr>
        <w:t>- Белецкая Людмила Николаевна – председатель Думы Александровского муниципального округа;</w:t>
      </w:r>
    </w:p>
    <w:p w14:paraId="146BB5F1" w14:textId="04A3FD40" w:rsidR="00311F5F" w:rsidRPr="00311F5F" w:rsidRDefault="00311F5F" w:rsidP="00A840E8">
      <w:pPr>
        <w:widowControl w:val="0"/>
        <w:ind w:firstLine="709"/>
        <w:jc w:val="both"/>
        <w:rPr>
          <w:szCs w:val="32"/>
        </w:rPr>
      </w:pPr>
      <w:r w:rsidRPr="00311F5F">
        <w:rPr>
          <w:szCs w:val="32"/>
        </w:rPr>
        <w:t xml:space="preserve">- </w:t>
      </w:r>
      <w:proofErr w:type="spellStart"/>
      <w:r w:rsidRPr="00311F5F">
        <w:rPr>
          <w:szCs w:val="32"/>
        </w:rPr>
        <w:t>Белобаржевский</w:t>
      </w:r>
      <w:proofErr w:type="spellEnd"/>
      <w:r w:rsidRPr="00311F5F">
        <w:rPr>
          <w:szCs w:val="32"/>
        </w:rPr>
        <w:t xml:space="preserve"> Владимир Александрович – первый заместитель главы администрации округа по жилищно-коммунальному хозяйству и благоустройству;</w:t>
      </w:r>
    </w:p>
    <w:p w14:paraId="032F8957" w14:textId="77777777" w:rsidR="00311F5F" w:rsidRPr="00311F5F" w:rsidRDefault="00311F5F" w:rsidP="00A840E8">
      <w:pPr>
        <w:widowControl w:val="0"/>
        <w:ind w:firstLine="709"/>
        <w:jc w:val="both"/>
        <w:rPr>
          <w:szCs w:val="32"/>
        </w:rPr>
      </w:pPr>
      <w:r w:rsidRPr="00311F5F">
        <w:rPr>
          <w:szCs w:val="32"/>
        </w:rPr>
        <w:t xml:space="preserve">- Зимина Марина Александровна </w:t>
      </w:r>
      <w:bookmarkStart w:id="0" w:name="_GoBack"/>
      <w:bookmarkEnd w:id="0"/>
      <w:r w:rsidRPr="00311F5F">
        <w:rPr>
          <w:szCs w:val="32"/>
        </w:rPr>
        <w:t>– депутат Думы Александровского муниципального округа;</w:t>
      </w:r>
    </w:p>
    <w:p w14:paraId="51B47737" w14:textId="77777777" w:rsidR="00311F5F" w:rsidRPr="00311F5F" w:rsidRDefault="00311F5F" w:rsidP="00A840E8">
      <w:pPr>
        <w:widowControl w:val="0"/>
        <w:ind w:firstLine="709"/>
        <w:jc w:val="both"/>
        <w:rPr>
          <w:szCs w:val="32"/>
        </w:rPr>
      </w:pPr>
      <w:r w:rsidRPr="00311F5F">
        <w:rPr>
          <w:szCs w:val="32"/>
        </w:rPr>
        <w:t>- Иванова Елена Юрьевна – заместитель главы администрации округа, начальник финансового управления администрации Александровского муниципального округа;</w:t>
      </w:r>
    </w:p>
    <w:p w14:paraId="134E640F" w14:textId="77777777" w:rsidR="00311F5F" w:rsidRPr="00311F5F" w:rsidRDefault="00311F5F" w:rsidP="00A840E8">
      <w:pPr>
        <w:tabs>
          <w:tab w:val="left" w:pos="540"/>
          <w:tab w:val="left" w:pos="720"/>
          <w:tab w:val="left" w:pos="900"/>
        </w:tabs>
        <w:ind w:firstLine="709"/>
        <w:contextualSpacing/>
        <w:jc w:val="both"/>
        <w:rPr>
          <w:szCs w:val="32"/>
        </w:rPr>
      </w:pPr>
      <w:r w:rsidRPr="00311F5F">
        <w:rPr>
          <w:szCs w:val="32"/>
        </w:rPr>
        <w:lastRenderedPageBreak/>
        <w:t xml:space="preserve">- </w:t>
      </w:r>
      <w:proofErr w:type="spellStart"/>
      <w:r w:rsidRPr="00311F5F">
        <w:rPr>
          <w:szCs w:val="32"/>
        </w:rPr>
        <w:t>Мельчаков</w:t>
      </w:r>
      <w:proofErr w:type="spellEnd"/>
      <w:r w:rsidRPr="00311F5F">
        <w:rPr>
          <w:szCs w:val="32"/>
        </w:rPr>
        <w:t xml:space="preserve"> Дмитрий Валерьевич - депутат Думы Александровского муниципального округа;</w:t>
      </w:r>
    </w:p>
    <w:p w14:paraId="41614D38" w14:textId="77777777" w:rsidR="00311F5F" w:rsidRPr="00311F5F" w:rsidRDefault="00311F5F" w:rsidP="00A840E8">
      <w:pPr>
        <w:widowControl w:val="0"/>
        <w:ind w:firstLine="709"/>
        <w:jc w:val="both"/>
        <w:rPr>
          <w:szCs w:val="32"/>
        </w:rPr>
      </w:pPr>
      <w:r w:rsidRPr="00311F5F">
        <w:rPr>
          <w:szCs w:val="32"/>
        </w:rPr>
        <w:t xml:space="preserve">- </w:t>
      </w:r>
      <w:proofErr w:type="spellStart"/>
      <w:r w:rsidRPr="00311F5F">
        <w:rPr>
          <w:szCs w:val="32"/>
        </w:rPr>
        <w:t>Пасынкова</w:t>
      </w:r>
      <w:proofErr w:type="spellEnd"/>
      <w:r w:rsidRPr="00311F5F">
        <w:rPr>
          <w:szCs w:val="32"/>
        </w:rPr>
        <w:t xml:space="preserve"> Татьяна Владимировна – председатель Контрольно-счетной платы Александровского муниципального округа;</w:t>
      </w:r>
    </w:p>
    <w:p w14:paraId="4CDC38E8" w14:textId="77777777" w:rsidR="00311F5F" w:rsidRPr="00311F5F" w:rsidRDefault="00311F5F" w:rsidP="00A840E8">
      <w:pPr>
        <w:widowControl w:val="0"/>
        <w:ind w:firstLine="709"/>
        <w:jc w:val="both"/>
        <w:rPr>
          <w:szCs w:val="32"/>
        </w:rPr>
      </w:pPr>
      <w:r w:rsidRPr="00311F5F">
        <w:rPr>
          <w:szCs w:val="32"/>
        </w:rPr>
        <w:t>- Степанова Татьяна Викторовна – председатель планово-бюджетного комитета Думы Александровского муниципального округа;</w:t>
      </w:r>
    </w:p>
    <w:p w14:paraId="120F303A" w14:textId="77777777" w:rsidR="00311F5F" w:rsidRPr="00311F5F" w:rsidRDefault="00311F5F" w:rsidP="00311F5F">
      <w:pPr>
        <w:widowControl w:val="0"/>
        <w:ind w:firstLine="709"/>
        <w:jc w:val="both"/>
        <w:rPr>
          <w:szCs w:val="32"/>
        </w:rPr>
      </w:pPr>
      <w:r w:rsidRPr="00311F5F">
        <w:rPr>
          <w:szCs w:val="32"/>
        </w:rPr>
        <w:t>- Уразова Елена Владимировна – заведующий юридическим отделом администрации Александровского муниципального округа.</w:t>
      </w:r>
    </w:p>
    <w:p w14:paraId="0B5DAE44" w14:textId="6BB9DDD6" w:rsidR="00656A7B" w:rsidRPr="00311F5F" w:rsidRDefault="00656A7B" w:rsidP="00311F5F">
      <w:pPr>
        <w:widowControl w:val="0"/>
        <w:ind w:firstLine="709"/>
        <w:jc w:val="both"/>
        <w:rPr>
          <w:rFonts w:eastAsia="Arial"/>
          <w:spacing w:val="2"/>
          <w:szCs w:val="28"/>
        </w:rPr>
      </w:pPr>
      <w:r w:rsidRPr="00311F5F">
        <w:rPr>
          <w:szCs w:val="28"/>
        </w:rPr>
        <w:t>3. Опубликовать настоящее решение и прилагаемый проект решения Думы «Об утверждении отчета об исполнении бюджета Александровского муниципального округа за 2021 год» в газете «Боевой путь» и в сетевом издании официальный сайт Александровского муниципального округа Пермского края (www.aleksraion.ru)</w:t>
      </w:r>
    </w:p>
    <w:p w14:paraId="23F33023" w14:textId="56BF1E6B" w:rsidR="00656A7B" w:rsidRPr="00311F5F" w:rsidRDefault="00656A7B" w:rsidP="00656A7B">
      <w:pPr>
        <w:widowControl w:val="0"/>
        <w:ind w:firstLine="709"/>
        <w:jc w:val="both"/>
        <w:rPr>
          <w:szCs w:val="28"/>
        </w:rPr>
      </w:pPr>
      <w:r w:rsidRPr="00311F5F">
        <w:rPr>
          <w:szCs w:val="28"/>
        </w:rPr>
        <w:t xml:space="preserve">4. </w:t>
      </w:r>
      <w:proofErr w:type="gramStart"/>
      <w:r w:rsidRPr="00311F5F">
        <w:rPr>
          <w:szCs w:val="28"/>
        </w:rPr>
        <w:t xml:space="preserve">В период с момента опубликования настоящего решения и до 17 час. 00 мин. </w:t>
      </w:r>
      <w:r w:rsidR="00862A10" w:rsidRPr="00311F5F">
        <w:rPr>
          <w:szCs w:val="28"/>
        </w:rPr>
        <w:t>31</w:t>
      </w:r>
      <w:r w:rsidRPr="00311F5F">
        <w:rPr>
          <w:szCs w:val="28"/>
        </w:rPr>
        <w:t xml:space="preserve"> </w:t>
      </w:r>
      <w:r w:rsidR="00311F5F" w:rsidRPr="00311F5F">
        <w:rPr>
          <w:szCs w:val="28"/>
        </w:rPr>
        <w:t>мая</w:t>
      </w:r>
      <w:r w:rsidRPr="00311F5F">
        <w:rPr>
          <w:szCs w:val="28"/>
        </w:rPr>
        <w:t xml:space="preserve"> 2022 года в целях учета мнения населения по проекту решения Думы «Об утверждении отчета об исполнении бюджета Александровского муниципального округа за 2021 год</w:t>
      </w:r>
      <w:r w:rsidRPr="00311F5F">
        <w:rPr>
          <w:b/>
          <w:szCs w:val="28"/>
        </w:rPr>
        <w:t xml:space="preserve">» </w:t>
      </w:r>
      <w:r w:rsidRPr="00311F5F">
        <w:rPr>
          <w:szCs w:val="28"/>
        </w:rPr>
        <w:t>в здании администрации округа на по адресу: 618320, г. Александровск, ул. Ленина, 20 «а» в кабинете № 41 принимаются письменные предложения по вопросу</w:t>
      </w:r>
      <w:proofErr w:type="gramEnd"/>
      <w:r w:rsidRPr="00311F5F">
        <w:rPr>
          <w:szCs w:val="28"/>
        </w:rPr>
        <w:t xml:space="preserve"> утверждения отчета.</w:t>
      </w:r>
    </w:p>
    <w:p w14:paraId="438A627E" w14:textId="77777777" w:rsidR="00656A7B" w:rsidRPr="00311F5F" w:rsidRDefault="00656A7B" w:rsidP="00656A7B">
      <w:pPr>
        <w:ind w:firstLine="720"/>
        <w:jc w:val="both"/>
        <w:rPr>
          <w:szCs w:val="28"/>
        </w:rPr>
      </w:pPr>
    </w:p>
    <w:p w14:paraId="5480407E" w14:textId="77777777" w:rsidR="00311F5F" w:rsidRPr="00311F5F" w:rsidRDefault="00311F5F" w:rsidP="00656A7B">
      <w:pPr>
        <w:ind w:firstLine="720"/>
        <w:jc w:val="both"/>
        <w:rPr>
          <w:szCs w:val="28"/>
        </w:rPr>
      </w:pPr>
    </w:p>
    <w:p w14:paraId="5737153D" w14:textId="77777777" w:rsidR="00311F5F" w:rsidRPr="00311F5F" w:rsidRDefault="00311F5F" w:rsidP="00656A7B">
      <w:pPr>
        <w:ind w:firstLine="720"/>
        <w:jc w:val="both"/>
        <w:rPr>
          <w:szCs w:val="28"/>
        </w:rPr>
      </w:pPr>
    </w:p>
    <w:p w14:paraId="2EF142F5" w14:textId="77777777" w:rsidR="00656A7B" w:rsidRPr="00311F5F" w:rsidRDefault="00656A7B" w:rsidP="00656A7B">
      <w:pPr>
        <w:ind w:firstLine="720"/>
        <w:jc w:val="both"/>
        <w:rPr>
          <w:szCs w:val="28"/>
        </w:rPr>
      </w:pPr>
    </w:p>
    <w:p w14:paraId="78A279E8" w14:textId="77777777" w:rsidR="00656A7B" w:rsidRPr="00311F5F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Председатель Думы</w:t>
      </w:r>
    </w:p>
    <w:p w14:paraId="2FF1638D" w14:textId="614DD141" w:rsidR="00656A7B" w:rsidRPr="00311F5F" w:rsidRDefault="00656A7B" w:rsidP="00656A7B">
      <w:pPr>
        <w:jc w:val="both"/>
        <w:rPr>
          <w:bCs/>
          <w:szCs w:val="28"/>
        </w:rPr>
      </w:pPr>
      <w:r w:rsidRPr="00311F5F">
        <w:rPr>
          <w:szCs w:val="28"/>
        </w:rPr>
        <w:t>Александровского муниципального округа                                           Л.Н. Белецкая</w:t>
      </w:r>
    </w:p>
    <w:sectPr w:rsidR="00656A7B" w:rsidRPr="00311F5F" w:rsidSect="00656A7B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347DA8" w14:textId="77777777" w:rsidR="00FF5635" w:rsidRDefault="00FF5635">
      <w:r>
        <w:separator/>
      </w:r>
    </w:p>
  </w:endnote>
  <w:endnote w:type="continuationSeparator" w:id="0">
    <w:p w14:paraId="78BD3486" w14:textId="77777777" w:rsidR="00FF5635" w:rsidRDefault="00FF5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6B0F5F" w14:textId="77777777" w:rsidR="00FF5635" w:rsidRDefault="00FF5635">
      <w:r>
        <w:separator/>
      </w:r>
    </w:p>
  </w:footnote>
  <w:footnote w:type="continuationSeparator" w:id="0">
    <w:p w14:paraId="302E52A6" w14:textId="77777777" w:rsidR="00FF5635" w:rsidRDefault="00FF56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1283F5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11F5F">
      <w:rPr>
        <w:rStyle w:val="ac"/>
        <w:noProof/>
      </w:rPr>
      <w:t>2</w:t>
    </w:r>
    <w:r>
      <w:rPr>
        <w:rStyle w:val="ac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A7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1F5F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D7859"/>
    <w:rsid w:val="004F68BF"/>
    <w:rsid w:val="00534011"/>
    <w:rsid w:val="0053612B"/>
    <w:rsid w:val="005438E0"/>
    <w:rsid w:val="005505FE"/>
    <w:rsid w:val="00552ADF"/>
    <w:rsid w:val="006333E0"/>
    <w:rsid w:val="00656A7B"/>
    <w:rsid w:val="006D443E"/>
    <w:rsid w:val="00736B92"/>
    <w:rsid w:val="00761D5E"/>
    <w:rsid w:val="00786706"/>
    <w:rsid w:val="007E5F58"/>
    <w:rsid w:val="007F5F8D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840E8"/>
    <w:rsid w:val="00AB61AD"/>
    <w:rsid w:val="00B12253"/>
    <w:rsid w:val="00B17F20"/>
    <w:rsid w:val="00B66C87"/>
    <w:rsid w:val="00C11CD6"/>
    <w:rsid w:val="00C76D98"/>
    <w:rsid w:val="00C97BDE"/>
    <w:rsid w:val="00CB0CD4"/>
    <w:rsid w:val="00D12FB0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57254"/>
    <w:rsid w:val="00F919B8"/>
    <w:rsid w:val="00FB3EBE"/>
    <w:rsid w:val="00FC0FBD"/>
    <w:rsid w:val="00FC50FC"/>
    <w:rsid w:val="00FD415B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20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2022-05-12T07:47:00Z</cp:lastPrinted>
  <dcterms:created xsi:type="dcterms:W3CDTF">2022-04-27T11:18:00Z</dcterms:created>
  <dcterms:modified xsi:type="dcterms:W3CDTF">2022-05-12T07:47:00Z</dcterms:modified>
</cp:coreProperties>
</file>