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F4036" w14:textId="1D978147" w:rsidR="00F5332F" w:rsidRDefault="00B0694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81FBFE" wp14:editId="01D32DFA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84830" cy="12128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830" cy="121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1B73D2" w14:textId="77777777" w:rsidR="00B0694A" w:rsidRPr="00B0694A" w:rsidRDefault="00B0694A" w:rsidP="00B0694A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32"/>
                              </w:rPr>
                            </w:pPr>
                            <w:r w:rsidRPr="00B0694A">
                              <w:rPr>
                                <w:b/>
                                <w:szCs w:val="32"/>
                              </w:rPr>
                              <w:t>О принятии в первом чтении Положения о пенсии за выслугу лет лицам, замещавшим муниципальные должности Александровского муниципального округа</w:t>
                            </w:r>
                          </w:p>
                          <w:p w14:paraId="281CD21F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81FBFE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2.9pt;height:9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" filled="f" stroked="f">
                <v:textbox inset="0,0,0,0">
                  <w:txbxContent>
                    <w:p w14:paraId="301B73D2" w14:textId="77777777" w:rsidR="00B0694A" w:rsidRPr="00B0694A" w:rsidRDefault="00B0694A" w:rsidP="00B0694A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32"/>
                        </w:rPr>
                      </w:pPr>
                      <w:r w:rsidRPr="00B0694A">
                        <w:rPr>
                          <w:b/>
                          <w:szCs w:val="32"/>
                        </w:rPr>
                        <w:t>О принятии в первом чтении Положения о пенсии за выслугу лет лицам, замещавшим муниципальные должности Александровского муниципального округа</w:t>
                      </w:r>
                    </w:p>
                    <w:p w14:paraId="281CD21F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931343" wp14:editId="4FAFDF2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D62EE5" w14:textId="5151909F" w:rsidR="008E0D07" w:rsidRPr="003F3354" w:rsidRDefault="003F3354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F3354">
                              <w:rPr>
                                <w:b/>
                                <w:bCs/>
                                <w:szCs w:val="28"/>
                              </w:rPr>
                              <w:t>301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931343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4D62EE5" w14:textId="5151909F" w:rsidR="008E0D07" w:rsidRPr="003F3354" w:rsidRDefault="003F3354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F3354">
                        <w:rPr>
                          <w:b/>
                          <w:bCs/>
                          <w:szCs w:val="28"/>
                        </w:rPr>
                        <w:t>301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56D4C5" wp14:editId="499B7A2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1D9F52" w14:textId="1A0CCF7E" w:rsidR="008E0D07" w:rsidRPr="00B0694A" w:rsidRDefault="003F335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B0694A" w:rsidRPr="00B0694A">
                              <w:rPr>
                                <w:b/>
                                <w:bCs/>
                                <w:szCs w:val="28"/>
                              </w:rPr>
                              <w:t>2.0</w:t>
                            </w:r>
                            <w:r w:rsidR="001C119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B0694A" w:rsidRPr="00B0694A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671D9F52" w14:textId="1A0CCF7E" w:rsidR="008E0D07" w:rsidRPr="00B0694A" w:rsidRDefault="003F335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B0694A" w:rsidRPr="00B0694A">
                        <w:rPr>
                          <w:b/>
                          <w:bCs/>
                          <w:szCs w:val="28"/>
                        </w:rPr>
                        <w:t>2.0</w:t>
                      </w:r>
                      <w:r w:rsidR="001C1194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B0694A" w:rsidRPr="00B0694A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52D64D3" wp14:editId="0AA3BF94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9F25EB" w14:textId="77777777" w:rsidR="00F5332F" w:rsidRDefault="00F5332F" w:rsidP="00F5332F">
      <w:pPr>
        <w:rPr>
          <w:bCs/>
        </w:rPr>
      </w:pPr>
    </w:p>
    <w:p w14:paraId="7B7E7B17" w14:textId="77777777" w:rsidR="00F5332F" w:rsidRDefault="00F5332F" w:rsidP="00F5332F">
      <w:pPr>
        <w:rPr>
          <w:bCs/>
        </w:rPr>
      </w:pPr>
    </w:p>
    <w:p w14:paraId="3E450F93" w14:textId="77777777" w:rsidR="00F5332F" w:rsidRDefault="00F5332F" w:rsidP="00F5332F">
      <w:pPr>
        <w:rPr>
          <w:bCs/>
        </w:rPr>
      </w:pPr>
    </w:p>
    <w:p w14:paraId="7A735BBB" w14:textId="4414924B" w:rsidR="00F5332F" w:rsidRDefault="00F5332F" w:rsidP="00F5332F">
      <w:pPr>
        <w:rPr>
          <w:bCs/>
        </w:rPr>
      </w:pPr>
    </w:p>
    <w:p w14:paraId="643D1C70" w14:textId="1778E2AF" w:rsidR="00B0694A" w:rsidRDefault="00B0694A" w:rsidP="00F5332F">
      <w:pPr>
        <w:rPr>
          <w:bCs/>
        </w:rPr>
      </w:pPr>
    </w:p>
    <w:p w14:paraId="139D1FEE" w14:textId="0DDEA476" w:rsidR="00B0694A" w:rsidRDefault="00B0694A" w:rsidP="00F5332F">
      <w:pPr>
        <w:rPr>
          <w:bCs/>
        </w:rPr>
      </w:pPr>
    </w:p>
    <w:p w14:paraId="315802C8" w14:textId="0E7E4C18" w:rsidR="00B0694A" w:rsidRDefault="00B0694A" w:rsidP="00F5332F">
      <w:pPr>
        <w:rPr>
          <w:bCs/>
        </w:rPr>
      </w:pPr>
    </w:p>
    <w:p w14:paraId="2F42AFB1" w14:textId="77777777" w:rsidR="00B0694A" w:rsidRPr="00B0694A" w:rsidRDefault="00B0694A" w:rsidP="00B0694A">
      <w:pPr>
        <w:autoSpaceDE w:val="0"/>
        <w:autoSpaceDN w:val="0"/>
        <w:adjustRightInd w:val="0"/>
        <w:jc w:val="both"/>
        <w:rPr>
          <w:szCs w:val="28"/>
        </w:rPr>
      </w:pPr>
      <w:r w:rsidRPr="00B0694A">
        <w:rPr>
          <w:szCs w:val="28"/>
        </w:rPr>
        <w:t xml:space="preserve">В соответствии с законом Пермского края от 9 декабря 2009 г. </w:t>
      </w:r>
      <w:hyperlink r:id="rId9" w:history="1">
        <w:r w:rsidRPr="00B0694A">
          <w:rPr>
            <w:szCs w:val="28"/>
          </w:rPr>
          <w:t>№ 546-</w:t>
        </w:r>
      </w:hyperlink>
      <w:r w:rsidRPr="00B0694A">
        <w:rPr>
          <w:szCs w:val="28"/>
        </w:rPr>
        <w:t>ПК «О пенсии за выслугу лет лицами, замещавшим государственные должности Пермской области, Коми-Пермяцкого автономного округа, Пермского края и муниципальные должности в муниципальных образованиях Пермской области, Коми-Пермяцкого автономного округа, Пермского края», руководствуясь Уставом Александровского муниципального округа, Дума Александровского муниципального округа</w:t>
      </w:r>
    </w:p>
    <w:p w14:paraId="2C5AD53F" w14:textId="77777777" w:rsidR="00B0694A" w:rsidRPr="00B0694A" w:rsidRDefault="00B0694A" w:rsidP="00B0694A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0694A">
        <w:rPr>
          <w:b/>
          <w:caps/>
          <w:szCs w:val="28"/>
        </w:rPr>
        <w:t>решает:</w:t>
      </w:r>
    </w:p>
    <w:p w14:paraId="33B3915A" w14:textId="77777777" w:rsidR="00B0694A" w:rsidRPr="00B0694A" w:rsidRDefault="00B0694A" w:rsidP="007164C1">
      <w:pPr>
        <w:ind w:firstLine="709"/>
        <w:jc w:val="both"/>
        <w:rPr>
          <w:szCs w:val="28"/>
        </w:rPr>
      </w:pPr>
      <w:r w:rsidRPr="00B0694A">
        <w:rPr>
          <w:szCs w:val="28"/>
        </w:rPr>
        <w:t>1. Принять в первом чтении Положение о пенсии за выслугу лет лицам, замещавшим муниципальные должности Александровского муниципального округа, согласно Приложению к настоящему решению.</w:t>
      </w:r>
    </w:p>
    <w:p w14:paraId="0ADBFDC5" w14:textId="77777777" w:rsidR="00B0694A" w:rsidRPr="00B0694A" w:rsidRDefault="00B0694A" w:rsidP="007164C1">
      <w:pPr>
        <w:ind w:firstLine="709"/>
        <w:jc w:val="both"/>
        <w:rPr>
          <w:szCs w:val="28"/>
        </w:rPr>
      </w:pPr>
      <w:r w:rsidRPr="00B0694A">
        <w:rPr>
          <w:szCs w:val="28"/>
        </w:rPr>
        <w:t>2. Создать рабочую группу для подготовки проекта решения Думы Александровского муниципального округа «Об утверждении Положения о пенсии за выслугу лет лицам, замещавшим муниципальные должности Александровского муниципального округа» ко второму чтению в составе:</w:t>
      </w:r>
    </w:p>
    <w:p w14:paraId="1F236086" w14:textId="77777777" w:rsidR="007164C1" w:rsidRPr="007164C1" w:rsidRDefault="007164C1" w:rsidP="007164C1">
      <w:pPr>
        <w:ind w:firstLine="709"/>
        <w:jc w:val="both"/>
        <w:rPr>
          <w:szCs w:val="32"/>
        </w:rPr>
      </w:pPr>
      <w:r w:rsidRPr="007164C1">
        <w:rPr>
          <w:szCs w:val="32"/>
        </w:rPr>
        <w:t>- Белецкая Людмила Николаевна – председатель Думы Александровского муниципального округа;</w:t>
      </w:r>
    </w:p>
    <w:p w14:paraId="2B3AC022" w14:textId="77777777" w:rsidR="007164C1" w:rsidRPr="007164C1" w:rsidRDefault="007164C1" w:rsidP="007164C1">
      <w:pPr>
        <w:ind w:firstLine="709"/>
        <w:jc w:val="both"/>
        <w:rPr>
          <w:szCs w:val="32"/>
        </w:rPr>
      </w:pPr>
      <w:r w:rsidRPr="007164C1">
        <w:rPr>
          <w:szCs w:val="32"/>
        </w:rPr>
        <w:t xml:space="preserve">- </w:t>
      </w:r>
      <w:proofErr w:type="spellStart"/>
      <w:r w:rsidRPr="007164C1">
        <w:rPr>
          <w:szCs w:val="32"/>
        </w:rPr>
        <w:t>Гольчикова</w:t>
      </w:r>
      <w:proofErr w:type="spellEnd"/>
      <w:r w:rsidRPr="007164C1">
        <w:rPr>
          <w:szCs w:val="32"/>
        </w:rPr>
        <w:t xml:space="preserve"> Ольга Алексеевна – начальник отдела муниципальной службы и противодействия коррупции администрации округа;</w:t>
      </w:r>
    </w:p>
    <w:p w14:paraId="07E9AED3" w14:textId="77777777" w:rsidR="007164C1" w:rsidRPr="007164C1" w:rsidRDefault="007164C1" w:rsidP="007164C1">
      <w:pPr>
        <w:ind w:firstLine="709"/>
        <w:jc w:val="both"/>
        <w:rPr>
          <w:szCs w:val="32"/>
        </w:rPr>
      </w:pPr>
      <w:r w:rsidRPr="007164C1">
        <w:rPr>
          <w:szCs w:val="32"/>
        </w:rPr>
        <w:t>- Зимина Марина Александровна – депутат Думы Александровского муниципального округа;</w:t>
      </w:r>
    </w:p>
    <w:p w14:paraId="2AE4794B" w14:textId="77777777" w:rsidR="007164C1" w:rsidRPr="007164C1" w:rsidRDefault="007164C1" w:rsidP="007164C1">
      <w:pPr>
        <w:ind w:firstLine="709"/>
        <w:jc w:val="both"/>
        <w:rPr>
          <w:szCs w:val="32"/>
        </w:rPr>
      </w:pPr>
      <w:r w:rsidRPr="007164C1">
        <w:rPr>
          <w:szCs w:val="32"/>
        </w:rPr>
        <w:t>- Иванова Елена Юрьевна – заместитель главы администрации округа, начальник финансового управления администрации округа;</w:t>
      </w:r>
    </w:p>
    <w:p w14:paraId="1A0E0545" w14:textId="77777777" w:rsidR="007164C1" w:rsidRPr="007164C1" w:rsidRDefault="007164C1" w:rsidP="007164C1">
      <w:pPr>
        <w:ind w:firstLine="709"/>
        <w:jc w:val="both"/>
        <w:rPr>
          <w:szCs w:val="32"/>
        </w:rPr>
      </w:pPr>
      <w:r w:rsidRPr="007164C1">
        <w:rPr>
          <w:szCs w:val="32"/>
        </w:rPr>
        <w:t xml:space="preserve">- </w:t>
      </w:r>
      <w:proofErr w:type="spellStart"/>
      <w:r w:rsidRPr="007164C1">
        <w:rPr>
          <w:szCs w:val="32"/>
        </w:rPr>
        <w:t>Мельчаков</w:t>
      </w:r>
      <w:proofErr w:type="spellEnd"/>
      <w:r w:rsidRPr="007164C1">
        <w:rPr>
          <w:szCs w:val="32"/>
        </w:rPr>
        <w:t xml:space="preserve"> Дмитрий Валерьевич – депутат Думы Александровского муниципального округа;</w:t>
      </w:r>
    </w:p>
    <w:p w14:paraId="26ECE56F" w14:textId="77777777" w:rsidR="007164C1" w:rsidRPr="007164C1" w:rsidRDefault="007164C1" w:rsidP="007164C1">
      <w:pPr>
        <w:ind w:firstLine="709"/>
        <w:jc w:val="both"/>
        <w:rPr>
          <w:szCs w:val="32"/>
        </w:rPr>
      </w:pPr>
      <w:r w:rsidRPr="007164C1">
        <w:rPr>
          <w:szCs w:val="32"/>
        </w:rPr>
        <w:lastRenderedPageBreak/>
        <w:t xml:space="preserve">- </w:t>
      </w:r>
      <w:proofErr w:type="spellStart"/>
      <w:r w:rsidRPr="007164C1">
        <w:rPr>
          <w:szCs w:val="32"/>
        </w:rPr>
        <w:t>Пасынкова</w:t>
      </w:r>
      <w:proofErr w:type="spellEnd"/>
      <w:r w:rsidRPr="007164C1">
        <w:rPr>
          <w:szCs w:val="32"/>
        </w:rPr>
        <w:t xml:space="preserve"> Татьяна Владимировна – председатель Контрольно-счетной платы Александровского муниципального округа;</w:t>
      </w:r>
    </w:p>
    <w:p w14:paraId="23E62595" w14:textId="77777777" w:rsidR="007164C1" w:rsidRDefault="007164C1" w:rsidP="007164C1">
      <w:pPr>
        <w:ind w:firstLine="709"/>
        <w:jc w:val="both"/>
        <w:rPr>
          <w:szCs w:val="32"/>
        </w:rPr>
      </w:pPr>
      <w:r w:rsidRPr="007164C1">
        <w:rPr>
          <w:szCs w:val="32"/>
        </w:rPr>
        <w:t>- Уразова Елена Владимировна – начальник юридического отдела администрации округа.</w:t>
      </w:r>
    </w:p>
    <w:p w14:paraId="670296E9" w14:textId="4F3C7814" w:rsidR="00B0694A" w:rsidRPr="00B0694A" w:rsidRDefault="00B0694A" w:rsidP="007164C1">
      <w:pPr>
        <w:ind w:firstLine="709"/>
        <w:jc w:val="both"/>
        <w:rPr>
          <w:szCs w:val="28"/>
        </w:rPr>
      </w:pPr>
      <w:r w:rsidRPr="00B0694A">
        <w:rPr>
          <w:szCs w:val="28"/>
        </w:rPr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3F3354">
        <w:rPr>
          <w:szCs w:val="28"/>
        </w:rPr>
        <w:t xml:space="preserve">03 июня </w:t>
      </w:r>
      <w:r w:rsidRPr="00B0694A">
        <w:rPr>
          <w:szCs w:val="28"/>
        </w:rPr>
        <w:t>2022 года по адресу: г. Александровск, ул. Ленина, 20 «а», кабинет 41.</w:t>
      </w:r>
    </w:p>
    <w:p w14:paraId="69644E9F" w14:textId="77777777" w:rsidR="00B0694A" w:rsidRPr="00B0694A" w:rsidRDefault="00B0694A" w:rsidP="007164C1">
      <w:pPr>
        <w:ind w:firstLine="709"/>
        <w:jc w:val="both"/>
        <w:rPr>
          <w:szCs w:val="28"/>
        </w:rPr>
      </w:pPr>
      <w:r w:rsidRPr="00B0694A">
        <w:rPr>
          <w:szCs w:val="28"/>
        </w:rPr>
        <w:t>4. Настоящее решение вступает в силу со дня подписания.</w:t>
      </w:r>
    </w:p>
    <w:p w14:paraId="48290BC5" w14:textId="77777777" w:rsidR="00B0694A" w:rsidRPr="00B0694A" w:rsidRDefault="00B0694A" w:rsidP="00B0694A">
      <w:pPr>
        <w:ind w:firstLine="720"/>
        <w:jc w:val="both"/>
        <w:rPr>
          <w:sz w:val="24"/>
          <w:szCs w:val="28"/>
        </w:rPr>
      </w:pPr>
    </w:p>
    <w:p w14:paraId="69B54E85" w14:textId="77777777" w:rsidR="00B0694A" w:rsidRDefault="00B0694A" w:rsidP="00B0694A">
      <w:pPr>
        <w:ind w:firstLine="720"/>
        <w:jc w:val="both"/>
        <w:rPr>
          <w:sz w:val="24"/>
          <w:szCs w:val="28"/>
        </w:rPr>
      </w:pPr>
    </w:p>
    <w:p w14:paraId="5DD784E2" w14:textId="77777777" w:rsidR="007164C1" w:rsidRDefault="007164C1" w:rsidP="00B0694A">
      <w:pPr>
        <w:ind w:firstLine="720"/>
        <w:jc w:val="both"/>
        <w:rPr>
          <w:sz w:val="24"/>
          <w:szCs w:val="28"/>
        </w:rPr>
      </w:pPr>
    </w:p>
    <w:p w14:paraId="6B9228DE" w14:textId="77777777" w:rsidR="00B0694A" w:rsidRPr="00B0694A" w:rsidRDefault="00B0694A" w:rsidP="00B0694A">
      <w:pPr>
        <w:ind w:firstLine="720"/>
        <w:jc w:val="both"/>
        <w:rPr>
          <w:sz w:val="24"/>
          <w:szCs w:val="28"/>
        </w:rPr>
      </w:pPr>
      <w:bookmarkStart w:id="0" w:name="_GoBack"/>
      <w:bookmarkEnd w:id="0"/>
    </w:p>
    <w:p w14:paraId="6136C3B5" w14:textId="77777777" w:rsidR="00B0694A" w:rsidRPr="00B0694A" w:rsidRDefault="00B0694A" w:rsidP="00B0694A">
      <w:pPr>
        <w:tabs>
          <w:tab w:val="left" w:pos="851"/>
        </w:tabs>
        <w:jc w:val="both"/>
        <w:rPr>
          <w:szCs w:val="28"/>
        </w:rPr>
      </w:pPr>
      <w:r w:rsidRPr="00B0694A">
        <w:rPr>
          <w:szCs w:val="28"/>
        </w:rPr>
        <w:t>Председатель Думы</w:t>
      </w:r>
    </w:p>
    <w:p w14:paraId="0CFEE8B9" w14:textId="05540BAD" w:rsidR="00B0694A" w:rsidRPr="00B0694A" w:rsidRDefault="00B0694A" w:rsidP="00B0694A">
      <w:pPr>
        <w:tabs>
          <w:tab w:val="left" w:pos="851"/>
        </w:tabs>
        <w:jc w:val="both"/>
        <w:rPr>
          <w:szCs w:val="28"/>
        </w:rPr>
      </w:pPr>
      <w:r w:rsidRPr="00B0694A">
        <w:rPr>
          <w:szCs w:val="28"/>
        </w:rPr>
        <w:t>Александровского муниципального округа</w:t>
      </w:r>
      <w:r w:rsidRPr="00B0694A">
        <w:rPr>
          <w:szCs w:val="28"/>
        </w:rPr>
        <w:tab/>
      </w:r>
      <w:r w:rsidRPr="00B0694A">
        <w:rPr>
          <w:szCs w:val="28"/>
        </w:rPr>
        <w:tab/>
        <w:t xml:space="preserve">   </w:t>
      </w:r>
      <w:r w:rsidRPr="00B0694A">
        <w:rPr>
          <w:szCs w:val="28"/>
        </w:rPr>
        <w:tab/>
      </w:r>
      <w:r w:rsidRPr="00B0694A">
        <w:rPr>
          <w:szCs w:val="28"/>
        </w:rPr>
        <w:tab/>
        <w:t xml:space="preserve">    Л.Н. Белецкая</w:t>
      </w:r>
    </w:p>
    <w:p w14:paraId="1E39ECEB" w14:textId="77777777" w:rsidR="00B0694A" w:rsidRDefault="00B0694A" w:rsidP="00F5332F">
      <w:pPr>
        <w:rPr>
          <w:bCs/>
        </w:rPr>
      </w:pPr>
    </w:p>
    <w:sectPr w:rsidR="00B0694A" w:rsidSect="00B0694A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0F6C1B" w14:textId="77777777" w:rsidR="00FA61BD" w:rsidRDefault="00FA61BD">
      <w:r>
        <w:separator/>
      </w:r>
    </w:p>
  </w:endnote>
  <w:endnote w:type="continuationSeparator" w:id="0">
    <w:p w14:paraId="562F972E" w14:textId="77777777" w:rsidR="00FA61BD" w:rsidRDefault="00FA6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BFE6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9D9E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916CEB" w14:textId="77777777" w:rsidR="00FA61BD" w:rsidRDefault="00FA61BD">
      <w:r>
        <w:separator/>
      </w:r>
    </w:p>
  </w:footnote>
  <w:footnote w:type="continuationSeparator" w:id="0">
    <w:p w14:paraId="3F703A75" w14:textId="77777777" w:rsidR="00FA61BD" w:rsidRDefault="00FA6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89496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DD1FEE4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96ABB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164C1">
      <w:rPr>
        <w:rStyle w:val="ac"/>
        <w:noProof/>
      </w:rPr>
      <w:t>2</w:t>
    </w:r>
    <w:r>
      <w:rPr>
        <w:rStyle w:val="ac"/>
      </w:rPr>
      <w:fldChar w:fldCharType="end"/>
    </w:r>
  </w:p>
  <w:p w14:paraId="7947267B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94A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C1194"/>
    <w:rsid w:val="001D1569"/>
    <w:rsid w:val="00272A91"/>
    <w:rsid w:val="0028108D"/>
    <w:rsid w:val="0028655A"/>
    <w:rsid w:val="00290178"/>
    <w:rsid w:val="002A1714"/>
    <w:rsid w:val="002B6288"/>
    <w:rsid w:val="002E0EAA"/>
    <w:rsid w:val="002E7887"/>
    <w:rsid w:val="002F18C3"/>
    <w:rsid w:val="00312CFE"/>
    <w:rsid w:val="0035360C"/>
    <w:rsid w:val="00353DEB"/>
    <w:rsid w:val="003807C0"/>
    <w:rsid w:val="003D3930"/>
    <w:rsid w:val="003E5046"/>
    <w:rsid w:val="003F3354"/>
    <w:rsid w:val="004108A0"/>
    <w:rsid w:val="004448E6"/>
    <w:rsid w:val="00473A0D"/>
    <w:rsid w:val="00482187"/>
    <w:rsid w:val="004E76CC"/>
    <w:rsid w:val="004F68BF"/>
    <w:rsid w:val="00534011"/>
    <w:rsid w:val="0053612B"/>
    <w:rsid w:val="005438E0"/>
    <w:rsid w:val="005505FE"/>
    <w:rsid w:val="00552ADF"/>
    <w:rsid w:val="006333E0"/>
    <w:rsid w:val="006D443E"/>
    <w:rsid w:val="007164C1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0694A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A61BD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21E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89553;fld=134;dst=100022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2</Pages>
  <Words>227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5</cp:revision>
  <cp:lastPrinted>2019-12-13T10:58:00Z</cp:lastPrinted>
  <dcterms:created xsi:type="dcterms:W3CDTF">2022-04-26T10:33:00Z</dcterms:created>
  <dcterms:modified xsi:type="dcterms:W3CDTF">2022-05-13T03:41:00Z</dcterms:modified>
</cp:coreProperties>
</file>