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FC969" w14:textId="6A6E24C2" w:rsidR="00F5332F" w:rsidRDefault="003B237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5D6D8" wp14:editId="0B878E6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5684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56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0A85A" w14:textId="23D63D62" w:rsidR="008E0D07" w:rsidRPr="003B2373" w:rsidRDefault="003B2373" w:rsidP="008E0D07">
                            <w:pPr>
                              <w:rPr>
                                <w:szCs w:val="28"/>
                              </w:rPr>
                            </w:pPr>
                            <w:r w:rsidRPr="003B2373">
                              <w:rPr>
                                <w:b/>
                                <w:szCs w:val="28"/>
                              </w:rPr>
                              <w:t xml:space="preserve">О внесении изменений в Положение о муниципальном жилищном контроле в Александровском муниципальном округе Пермского края, утвержденное решением Думы Александровского муниципального округа № 223 от 30.09.2021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2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i2bsgIAAKw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" filled="f" stroked="f">
                <v:textbox inset="0,0,0,0">
                  <w:txbxContent>
                    <w:p w14:paraId="0710A85A" w14:textId="23D63D62" w:rsidR="008E0D07" w:rsidRPr="003B2373" w:rsidRDefault="003B2373" w:rsidP="008E0D07">
                      <w:pPr>
                        <w:rPr>
                          <w:szCs w:val="28"/>
                        </w:rPr>
                      </w:pPr>
                      <w:r w:rsidRPr="003B2373">
                        <w:rPr>
                          <w:b/>
                          <w:szCs w:val="28"/>
                        </w:rPr>
                        <w:t xml:space="preserve">О внесении изменений в Положение о муниципальном жилищном контроле в Александровском муниципальном округе Пермского края, утвержденное решением Думы Александровского муниципального округа № 223 от 30.09.2021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0EF466" wp14:editId="547D62CF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BB0A31" w14:textId="5D245F45" w:rsidR="008E0D07" w:rsidRPr="00014AE3" w:rsidRDefault="00014AE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14AE3">
                              <w:rPr>
                                <w:b/>
                                <w:bCs/>
                                <w:szCs w:val="28"/>
                              </w:rPr>
                              <w:t>298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0EF466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0BB0A31" w14:textId="5D245F45" w:rsidR="008E0D07" w:rsidRPr="00014AE3" w:rsidRDefault="00014AE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14AE3">
                        <w:rPr>
                          <w:b/>
                          <w:bCs/>
                          <w:szCs w:val="28"/>
                        </w:rPr>
                        <w:t>298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C2BB22" wp14:editId="64AEB0B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E56F7" w14:textId="2183059F" w:rsidR="008E0D07" w:rsidRPr="003B2373" w:rsidRDefault="00014AE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3B2373" w:rsidRPr="003B2373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3B2373" w:rsidRPr="003B2373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C2BB2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49E56F7" w14:textId="2183059F" w:rsidR="008E0D07" w:rsidRPr="003B2373" w:rsidRDefault="00014AE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3B2373" w:rsidRPr="003B2373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3B2373" w:rsidRPr="003B2373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091C52B" wp14:editId="189AC7B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E88B3" w14:textId="77777777" w:rsidR="00F5332F" w:rsidRDefault="00F5332F" w:rsidP="00F5332F">
      <w:pPr>
        <w:rPr>
          <w:bCs/>
        </w:rPr>
      </w:pPr>
    </w:p>
    <w:p w14:paraId="41DF26C6" w14:textId="77777777" w:rsidR="00F5332F" w:rsidRDefault="00F5332F" w:rsidP="00F5332F">
      <w:pPr>
        <w:rPr>
          <w:bCs/>
        </w:rPr>
      </w:pPr>
    </w:p>
    <w:p w14:paraId="28DF5B6A" w14:textId="77777777" w:rsidR="00F5332F" w:rsidRDefault="00F5332F" w:rsidP="00F5332F">
      <w:pPr>
        <w:rPr>
          <w:bCs/>
        </w:rPr>
      </w:pPr>
    </w:p>
    <w:p w14:paraId="1BC2B10D" w14:textId="52506DFD" w:rsidR="00F5332F" w:rsidRDefault="00F5332F" w:rsidP="00F5332F">
      <w:pPr>
        <w:rPr>
          <w:bCs/>
        </w:rPr>
      </w:pPr>
    </w:p>
    <w:p w14:paraId="72987207" w14:textId="5D5B5EB1" w:rsidR="003B2373" w:rsidRDefault="003B2373" w:rsidP="00F5332F">
      <w:pPr>
        <w:rPr>
          <w:bCs/>
        </w:rPr>
      </w:pPr>
    </w:p>
    <w:p w14:paraId="154C98BA" w14:textId="368BC4AE" w:rsidR="003B2373" w:rsidRDefault="003B2373" w:rsidP="00F5332F">
      <w:pPr>
        <w:rPr>
          <w:bCs/>
        </w:rPr>
      </w:pPr>
    </w:p>
    <w:p w14:paraId="2B050807" w14:textId="2C7E7DB4" w:rsidR="003B2373" w:rsidRDefault="003B2373" w:rsidP="00F5332F">
      <w:pPr>
        <w:rPr>
          <w:bCs/>
        </w:rPr>
      </w:pPr>
    </w:p>
    <w:p w14:paraId="0BA91CFD" w14:textId="33885CC3" w:rsidR="003B2373" w:rsidRDefault="003B2373" w:rsidP="00F5332F">
      <w:pPr>
        <w:rPr>
          <w:bCs/>
        </w:rPr>
      </w:pPr>
    </w:p>
    <w:p w14:paraId="115B6787" w14:textId="77777777" w:rsidR="003B2373" w:rsidRDefault="003B2373" w:rsidP="00F5332F">
      <w:pPr>
        <w:rPr>
          <w:bCs/>
        </w:rPr>
      </w:pPr>
    </w:p>
    <w:p w14:paraId="7AD29FEA" w14:textId="75947C9D" w:rsidR="003B2373" w:rsidRPr="003B2373" w:rsidRDefault="003B2373" w:rsidP="003B2373">
      <w:pPr>
        <w:autoSpaceDE w:val="0"/>
        <w:autoSpaceDN w:val="0"/>
        <w:adjustRightInd w:val="0"/>
        <w:jc w:val="both"/>
        <w:rPr>
          <w:szCs w:val="28"/>
        </w:rPr>
      </w:pPr>
      <w:r w:rsidRPr="003B2373">
        <w:rPr>
          <w:szCs w:val="28"/>
        </w:rPr>
        <w:t>В соответствии с п</w:t>
      </w:r>
      <w:r w:rsidR="00B0450E">
        <w:rPr>
          <w:color w:val="000000"/>
          <w:szCs w:val="28"/>
        </w:rPr>
        <w:t>ротестом п</w:t>
      </w:r>
      <w:r w:rsidRPr="003B2373">
        <w:rPr>
          <w:color w:val="000000"/>
          <w:szCs w:val="28"/>
        </w:rPr>
        <w:t xml:space="preserve">рокурора г. Александровска от 01.03.2022 на Положение о муниципальном жилищном контроле в </w:t>
      </w:r>
      <w:r w:rsidRPr="003B2373">
        <w:rPr>
          <w:szCs w:val="28"/>
        </w:rPr>
        <w:t>Александровском муниципальном округе Пермского края,</w:t>
      </w:r>
      <w:r w:rsidRPr="003B2373">
        <w:rPr>
          <w:color w:val="000000"/>
          <w:szCs w:val="28"/>
        </w:rPr>
        <w:t xml:space="preserve"> утвержденное решением Думы Александровского муниципального округа № 223 от 30.09.202</w:t>
      </w:r>
      <w:r w:rsidR="00B0450E">
        <w:rPr>
          <w:color w:val="000000"/>
          <w:szCs w:val="28"/>
        </w:rPr>
        <w:t>1</w:t>
      </w:r>
      <w:r w:rsidRPr="003B2373">
        <w:rPr>
          <w:color w:val="000000"/>
          <w:szCs w:val="28"/>
        </w:rPr>
        <w:t>,</w:t>
      </w:r>
      <w:r w:rsidRPr="003B2373">
        <w:rPr>
          <w:szCs w:val="28"/>
        </w:rPr>
        <w:t xml:space="preserve"> </w:t>
      </w:r>
      <w:r w:rsidRPr="003B2373">
        <w:rPr>
          <w:color w:val="000000"/>
          <w:szCs w:val="28"/>
        </w:rPr>
        <w:t>Уставом Александровского муниципального округа</w:t>
      </w:r>
      <w:r w:rsidRPr="003B2373">
        <w:rPr>
          <w:szCs w:val="28"/>
        </w:rPr>
        <w:t>, Дума Александровского муниципального округа</w:t>
      </w:r>
    </w:p>
    <w:p w14:paraId="7D4DDF4C" w14:textId="77777777" w:rsidR="003B2373" w:rsidRPr="003B2373" w:rsidRDefault="003B2373" w:rsidP="003B237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B2373">
        <w:rPr>
          <w:b/>
          <w:caps/>
          <w:szCs w:val="28"/>
        </w:rPr>
        <w:t>решает:</w:t>
      </w:r>
    </w:p>
    <w:p w14:paraId="2F7C5A3A" w14:textId="4C3AE9D2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color w:val="000000"/>
          <w:szCs w:val="28"/>
        </w:rPr>
        <w:t xml:space="preserve">1. </w:t>
      </w:r>
      <w:r w:rsidRPr="003B2373">
        <w:rPr>
          <w:szCs w:val="28"/>
        </w:rPr>
        <w:t xml:space="preserve">Внести в Положение о муниципальном жилищном контроле в Александровском муниципальном округе Пермского края, утвержденное </w:t>
      </w:r>
      <w:r w:rsidR="00B0450E">
        <w:rPr>
          <w:szCs w:val="28"/>
        </w:rPr>
        <w:t>р</w:t>
      </w:r>
      <w:r w:rsidRPr="003B2373">
        <w:rPr>
          <w:szCs w:val="28"/>
        </w:rPr>
        <w:t xml:space="preserve">ешением Думы Александровского муниципального округа № 223 от 30.09.2021  (далее-Положение) следующие изменения: </w:t>
      </w:r>
    </w:p>
    <w:p w14:paraId="509E2109" w14:textId="77777777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t>1.1. п</w:t>
      </w:r>
      <w:r w:rsidRPr="003B2373">
        <w:rPr>
          <w:color w:val="000000"/>
          <w:szCs w:val="28"/>
        </w:rPr>
        <w:t xml:space="preserve">ункт 1.2. дополнить подпунктом двенадцатым следующего содержания: </w:t>
      </w:r>
      <w:r w:rsidRPr="003B2373">
        <w:rPr>
          <w:szCs w:val="28"/>
        </w:rPr>
        <w:t>«12) исполнение решений, принимаемых по результатам контрольных (надзорных) мероприятий.»;</w:t>
      </w:r>
    </w:p>
    <w:p w14:paraId="5D66386D" w14:textId="77777777" w:rsidR="003B2373" w:rsidRPr="003B2373" w:rsidRDefault="003B2373" w:rsidP="003B237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B2373">
        <w:rPr>
          <w:szCs w:val="28"/>
        </w:rPr>
        <w:t>1.2. пункт 2.11. дополнить абзацами пятым - двенадцатым следующего содержания:</w:t>
      </w:r>
    </w:p>
    <w:p w14:paraId="358F857D" w14:textId="77777777" w:rsidR="003B2373" w:rsidRPr="003B2373" w:rsidRDefault="003B2373" w:rsidP="003B2373">
      <w:pPr>
        <w:autoSpaceDE w:val="0"/>
        <w:autoSpaceDN w:val="0"/>
        <w:adjustRightInd w:val="0"/>
        <w:jc w:val="both"/>
        <w:rPr>
          <w:szCs w:val="28"/>
        </w:rPr>
      </w:pPr>
      <w:r w:rsidRPr="003B2373">
        <w:rPr>
          <w:szCs w:val="28"/>
        </w:rPr>
        <w:t xml:space="preserve">«Обязательный профилактический визит проводится в отношении: </w:t>
      </w:r>
    </w:p>
    <w:p w14:paraId="5E00E8B8" w14:textId="77777777" w:rsidR="003B2373" w:rsidRPr="003B2373" w:rsidRDefault="003B2373" w:rsidP="003B2373">
      <w:pPr>
        <w:ind w:firstLine="709"/>
        <w:jc w:val="both"/>
        <w:rPr>
          <w:color w:val="000000"/>
          <w:szCs w:val="28"/>
        </w:rPr>
      </w:pPr>
      <w:r w:rsidRPr="003B2373">
        <w:rPr>
          <w:color w:val="000000"/>
          <w:szCs w:val="28"/>
        </w:rPr>
        <w:t>1) контролируемых лиц, приступающих к осуществлению деятельности в сфере управления многоквартирными домами, не позднее чем в течение одного года с момента начала такой деятельности (при наличии сведений о начале деятельности);</w:t>
      </w:r>
    </w:p>
    <w:p w14:paraId="63ECD2A7" w14:textId="77777777" w:rsidR="003B2373" w:rsidRPr="003B2373" w:rsidRDefault="003B2373" w:rsidP="003B2373">
      <w:pPr>
        <w:ind w:firstLine="709"/>
        <w:jc w:val="both"/>
        <w:rPr>
          <w:szCs w:val="28"/>
        </w:rPr>
      </w:pPr>
      <w:r w:rsidRPr="003B2373">
        <w:rPr>
          <w:color w:val="000000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14:paraId="0F5A3B85" w14:textId="77777777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lastRenderedPageBreak/>
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даты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определенном законодательством Российской Федерации в порядке, установленном частью 4 статьи 21 Федерального закона «О государственном контроле (надзоре) и муниципальном контроле в Российской Федерации». </w:t>
      </w:r>
    </w:p>
    <w:p w14:paraId="13AA118B" w14:textId="77777777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t xml:space="preserve">Контролируемое лицо вправе отказаться от проведения обязательного профилактического визита, уведомив об этом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дня. </w:t>
      </w:r>
    </w:p>
    <w:p w14:paraId="7E6FCC1F" w14:textId="77777777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t>Срок проведения обязательного профилактического визита не может превышать один рабочий день.</w:t>
      </w:r>
    </w:p>
    <w:p w14:paraId="21F6BE2B" w14:textId="77777777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t xml:space="preserve">При обязательном профилактическом визите контролируемым лицам не выдаются предписания об устранении нарушений обязательных требований. </w:t>
      </w:r>
    </w:p>
    <w:p w14:paraId="11EA49AC" w14:textId="2CF43FCB" w:rsidR="003B2373" w:rsidRPr="003B2373" w:rsidRDefault="003B2373" w:rsidP="003B2373">
      <w:pPr>
        <w:ind w:firstLine="708"/>
        <w:jc w:val="both"/>
        <w:rPr>
          <w:szCs w:val="28"/>
        </w:rPr>
      </w:pPr>
      <w:r w:rsidRPr="003B2373">
        <w:rPr>
          <w:szCs w:val="28"/>
        </w:rPr>
        <w:t>Разъяснения, полученные контролируемым лицом в</w:t>
      </w:r>
      <w:bookmarkStart w:id="0" w:name="_GoBack"/>
      <w:bookmarkEnd w:id="0"/>
      <w:r w:rsidRPr="003B2373">
        <w:rPr>
          <w:szCs w:val="28"/>
        </w:rPr>
        <w:t xml:space="preserve"> ходе профилактического визита, носят рекомендательный характер.»</w:t>
      </w:r>
      <w:r w:rsidR="00014AE3">
        <w:rPr>
          <w:szCs w:val="28"/>
        </w:rPr>
        <w:t>.</w:t>
      </w:r>
    </w:p>
    <w:p w14:paraId="2D619BE5" w14:textId="62804153" w:rsidR="003B2373" w:rsidRPr="003B2373" w:rsidRDefault="003B2373" w:rsidP="003B2373">
      <w:pPr>
        <w:suppressAutoHyphens/>
        <w:autoSpaceDE w:val="0"/>
        <w:ind w:firstLine="709"/>
        <w:jc w:val="both"/>
        <w:rPr>
          <w:szCs w:val="28"/>
        </w:rPr>
      </w:pPr>
      <w:r w:rsidRPr="003B2373">
        <w:rPr>
          <w:color w:val="000000"/>
          <w:szCs w:val="28"/>
        </w:rPr>
        <w:t>2. Опубликовать настоящее решение в газете «Боевой путь» и в сетевом издании официальн</w:t>
      </w:r>
      <w:r w:rsidR="00B0450E">
        <w:rPr>
          <w:color w:val="000000"/>
          <w:szCs w:val="28"/>
        </w:rPr>
        <w:t>ый</w:t>
      </w:r>
      <w:r w:rsidRPr="003B2373">
        <w:rPr>
          <w:color w:val="000000"/>
          <w:szCs w:val="28"/>
        </w:rPr>
        <w:t xml:space="preserve"> сайт Александровского муниципального округа Пермского края (</w:t>
      </w:r>
      <w:hyperlink r:id="rId9" w:history="1">
        <w:r w:rsidRPr="00014AE3">
          <w:rPr>
            <w:color w:val="000000"/>
            <w:szCs w:val="28"/>
          </w:rPr>
          <w:t>www.aleksraion.ru</w:t>
        </w:r>
        <w:r w:rsidRPr="00B0450E">
          <w:rPr>
            <w:color w:val="000000"/>
            <w:szCs w:val="28"/>
          </w:rPr>
          <w:t>)</w:t>
        </w:r>
      </w:hyperlink>
      <w:r w:rsidRPr="003B2373">
        <w:rPr>
          <w:color w:val="000000"/>
          <w:szCs w:val="28"/>
        </w:rPr>
        <w:t xml:space="preserve">. </w:t>
      </w:r>
    </w:p>
    <w:p w14:paraId="14A66DD2" w14:textId="77777777" w:rsidR="003B2373" w:rsidRPr="003B2373" w:rsidRDefault="003B2373" w:rsidP="003B23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B2373">
        <w:rPr>
          <w:rFonts w:eastAsia="Calibri"/>
          <w:szCs w:val="28"/>
        </w:rPr>
        <w:t>3. Настоящее решение вступает в силу со дня его официального опубликования.</w:t>
      </w:r>
    </w:p>
    <w:p w14:paraId="4FCFCBA8" w14:textId="77777777" w:rsidR="003B2373" w:rsidRPr="003B2373" w:rsidRDefault="003B2373" w:rsidP="003B2373">
      <w:pPr>
        <w:ind w:firstLine="720"/>
        <w:jc w:val="both"/>
        <w:rPr>
          <w:szCs w:val="28"/>
        </w:rPr>
      </w:pPr>
    </w:p>
    <w:p w14:paraId="71C4D8F9" w14:textId="77777777" w:rsidR="003B2373" w:rsidRPr="003B2373" w:rsidRDefault="003B2373" w:rsidP="003B2373">
      <w:pPr>
        <w:ind w:firstLine="720"/>
        <w:jc w:val="both"/>
        <w:rPr>
          <w:szCs w:val="28"/>
        </w:rPr>
      </w:pPr>
    </w:p>
    <w:p w14:paraId="27C4CCB5" w14:textId="77777777" w:rsidR="003B2373" w:rsidRPr="003B2373" w:rsidRDefault="003B2373" w:rsidP="003B2373">
      <w:pPr>
        <w:ind w:firstLine="720"/>
        <w:jc w:val="both"/>
        <w:rPr>
          <w:szCs w:val="28"/>
        </w:rPr>
      </w:pPr>
    </w:p>
    <w:p w14:paraId="43EE0628" w14:textId="77777777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  <w:r w:rsidRPr="003B2373">
        <w:rPr>
          <w:szCs w:val="28"/>
        </w:rPr>
        <w:t>Председатель Думы</w:t>
      </w:r>
    </w:p>
    <w:p w14:paraId="1D6F1489" w14:textId="293866D3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  <w:r w:rsidRPr="003B2373">
        <w:rPr>
          <w:szCs w:val="28"/>
        </w:rPr>
        <w:t>Александровского муниципального округа</w:t>
      </w:r>
      <w:r w:rsidRPr="003B2373">
        <w:rPr>
          <w:szCs w:val="28"/>
        </w:rPr>
        <w:tab/>
      </w:r>
      <w:r w:rsidRPr="003B2373">
        <w:rPr>
          <w:szCs w:val="28"/>
        </w:rPr>
        <w:tab/>
        <w:t xml:space="preserve">   </w:t>
      </w:r>
      <w:r w:rsidRPr="003B2373">
        <w:rPr>
          <w:szCs w:val="28"/>
        </w:rPr>
        <w:tab/>
      </w:r>
      <w:r w:rsidRPr="003B2373">
        <w:rPr>
          <w:szCs w:val="28"/>
        </w:rPr>
        <w:tab/>
        <w:t xml:space="preserve">    Л.Н. Белецкая</w:t>
      </w:r>
    </w:p>
    <w:p w14:paraId="497383BE" w14:textId="77777777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</w:p>
    <w:p w14:paraId="6F91DDCC" w14:textId="77777777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</w:p>
    <w:p w14:paraId="49F6C9C7" w14:textId="77777777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  <w:r w:rsidRPr="003B2373">
        <w:rPr>
          <w:szCs w:val="28"/>
        </w:rPr>
        <w:t>Глава муниципального округа-</w:t>
      </w:r>
    </w:p>
    <w:p w14:paraId="1BA7BC13" w14:textId="77777777" w:rsidR="003B2373" w:rsidRPr="003B2373" w:rsidRDefault="003B2373" w:rsidP="003B2373">
      <w:pPr>
        <w:tabs>
          <w:tab w:val="left" w:pos="851"/>
        </w:tabs>
        <w:jc w:val="both"/>
        <w:rPr>
          <w:szCs w:val="28"/>
        </w:rPr>
      </w:pPr>
      <w:r w:rsidRPr="003B2373">
        <w:rPr>
          <w:szCs w:val="28"/>
        </w:rPr>
        <w:t xml:space="preserve">глава администрации </w:t>
      </w:r>
    </w:p>
    <w:p w14:paraId="094F429E" w14:textId="2AE1CD29" w:rsidR="003B2373" w:rsidRDefault="003B2373" w:rsidP="003B2373">
      <w:pPr>
        <w:tabs>
          <w:tab w:val="left" w:pos="851"/>
        </w:tabs>
        <w:jc w:val="both"/>
        <w:rPr>
          <w:bCs/>
        </w:rPr>
      </w:pPr>
      <w:r w:rsidRPr="003B2373">
        <w:rPr>
          <w:szCs w:val="28"/>
        </w:rPr>
        <w:t xml:space="preserve">Александровского муниципального округа                                 </w:t>
      </w:r>
      <w:r w:rsidRPr="003B2373">
        <w:rPr>
          <w:szCs w:val="28"/>
        </w:rPr>
        <w:tab/>
        <w:t xml:space="preserve">      О.Э. Лаврова</w:t>
      </w:r>
    </w:p>
    <w:sectPr w:rsidR="003B2373" w:rsidSect="003B2373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853CD" w14:textId="77777777" w:rsidR="007463C3" w:rsidRDefault="007463C3">
      <w:r>
        <w:separator/>
      </w:r>
    </w:p>
  </w:endnote>
  <w:endnote w:type="continuationSeparator" w:id="0">
    <w:p w14:paraId="7733844E" w14:textId="77777777" w:rsidR="007463C3" w:rsidRDefault="0074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EBF7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E1D8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F08E9" w14:textId="77777777" w:rsidR="007463C3" w:rsidRDefault="007463C3">
      <w:r>
        <w:separator/>
      </w:r>
    </w:p>
  </w:footnote>
  <w:footnote w:type="continuationSeparator" w:id="0">
    <w:p w14:paraId="64C36FD6" w14:textId="77777777" w:rsidR="007463C3" w:rsidRDefault="00746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0920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C60052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47BC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0450E">
      <w:rPr>
        <w:rStyle w:val="ac"/>
        <w:noProof/>
      </w:rPr>
      <w:t>2</w:t>
    </w:r>
    <w:r>
      <w:rPr>
        <w:rStyle w:val="ac"/>
      </w:rPr>
      <w:fldChar w:fldCharType="end"/>
    </w:r>
  </w:p>
  <w:p w14:paraId="3E0E346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73"/>
    <w:rsid w:val="000107D0"/>
    <w:rsid w:val="00014AE3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2373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463C3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0450E"/>
    <w:rsid w:val="00B12253"/>
    <w:rsid w:val="00B17F20"/>
    <w:rsid w:val="00B66C87"/>
    <w:rsid w:val="00C11CD6"/>
    <w:rsid w:val="00C76D98"/>
    <w:rsid w:val="00C97BDE"/>
    <w:rsid w:val="00CB0CD4"/>
    <w:rsid w:val="00D12D81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408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337</Words>
  <Characters>2636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2022-04-26T05:39:00Z</dcterms:created>
  <dcterms:modified xsi:type="dcterms:W3CDTF">2022-05-13T03:29:00Z</dcterms:modified>
</cp:coreProperties>
</file>