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5D61C2" w14:textId="445546EF" w:rsidR="00F5332F" w:rsidRDefault="00FB30E7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04AE15" wp14:editId="1C2B4DD3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501775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50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EBF3C7" w14:textId="5C506A60" w:rsidR="00FB30E7" w:rsidRPr="00FB30E7" w:rsidRDefault="00FB30E7" w:rsidP="00FB30E7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  <w:r w:rsidRPr="00FB30E7">
                              <w:rPr>
                                <w:b/>
                                <w:szCs w:val="28"/>
                              </w:rPr>
                              <w:t>О внесении изменений в Положение о муниципальном лесном контроле в границах Александровского муниципального округа Пермского края, утвержденное решением Думы Александровского муниципального округа № 222 от 30.09.2021</w:t>
                            </w:r>
                          </w:p>
                          <w:p w14:paraId="65F90792" w14:textId="77777777" w:rsidR="008E0D07" w:rsidRPr="00FB30E7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118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8eCrwIAAKw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" filled="f" stroked="f">
                <v:textbox inset="0,0,0,0">
                  <w:txbxContent>
                    <w:p w14:paraId="56EBF3C7" w14:textId="5C506A60" w:rsidR="00FB30E7" w:rsidRPr="00FB30E7" w:rsidRDefault="00FB30E7" w:rsidP="00FB30E7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28"/>
                        </w:rPr>
                      </w:pPr>
                      <w:r w:rsidRPr="00FB30E7">
                        <w:rPr>
                          <w:b/>
                          <w:szCs w:val="28"/>
                        </w:rPr>
                        <w:t>О внесении изменений в Положение о муниципальном лесном контроле в границах Александровского муниципального округа Пермского края, утвержденное решением Думы Александровского муниципального округа № 222 от 30.09.2021</w:t>
                      </w:r>
                    </w:p>
                    <w:p w14:paraId="65F90792" w14:textId="77777777" w:rsidR="008E0D07" w:rsidRPr="00FB30E7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883FDA" wp14:editId="1FEA8BB2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9CBC16" w14:textId="3370FA38" w:rsidR="008E0D07" w:rsidRPr="0058092D" w:rsidRDefault="0058092D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58092D">
                              <w:rPr>
                                <w:b/>
                                <w:bCs/>
                                <w:szCs w:val="28"/>
                              </w:rPr>
                              <w:t>297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C883FDA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7A9CBC16" w14:textId="3370FA38" w:rsidR="008E0D07" w:rsidRPr="0058092D" w:rsidRDefault="0058092D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58092D">
                        <w:rPr>
                          <w:b/>
                          <w:bCs/>
                          <w:szCs w:val="28"/>
                        </w:rPr>
                        <w:t>297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2068ACD" wp14:editId="07EE7566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C1CC4F" w14:textId="3D607BA4" w:rsidR="008E0D07" w:rsidRPr="00FB30E7" w:rsidRDefault="0058092D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FB30E7" w:rsidRPr="00FB30E7">
                              <w:rPr>
                                <w:b/>
                                <w:bCs/>
                                <w:szCs w:val="28"/>
                              </w:rPr>
                              <w:t>2.0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FB30E7" w:rsidRPr="00FB30E7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2068ACD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1AC1CC4F" w14:textId="3D607BA4" w:rsidR="008E0D07" w:rsidRPr="00FB30E7" w:rsidRDefault="0058092D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FB30E7" w:rsidRPr="00FB30E7">
                        <w:rPr>
                          <w:b/>
                          <w:bCs/>
                          <w:szCs w:val="28"/>
                        </w:rPr>
                        <w:t>2.0</w:t>
                      </w:r>
                      <w:r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FB30E7" w:rsidRPr="00FB30E7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1007B703" wp14:editId="040BF89F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C33E2" w14:textId="77777777" w:rsidR="00F5332F" w:rsidRDefault="00F5332F" w:rsidP="00F5332F">
      <w:pPr>
        <w:rPr>
          <w:bCs/>
        </w:rPr>
      </w:pPr>
    </w:p>
    <w:p w14:paraId="64DF27DC" w14:textId="77777777" w:rsidR="00F5332F" w:rsidRDefault="00F5332F" w:rsidP="00F5332F">
      <w:pPr>
        <w:rPr>
          <w:bCs/>
        </w:rPr>
      </w:pPr>
    </w:p>
    <w:p w14:paraId="60091D0E" w14:textId="77777777" w:rsidR="00F5332F" w:rsidRDefault="00F5332F" w:rsidP="00F5332F">
      <w:pPr>
        <w:rPr>
          <w:bCs/>
        </w:rPr>
      </w:pPr>
    </w:p>
    <w:p w14:paraId="58AC7EC5" w14:textId="72D93FE2" w:rsidR="00F5332F" w:rsidRDefault="00F5332F" w:rsidP="00F5332F">
      <w:pPr>
        <w:rPr>
          <w:bCs/>
        </w:rPr>
      </w:pPr>
    </w:p>
    <w:p w14:paraId="1374C0C8" w14:textId="01147FEB" w:rsidR="00FB30E7" w:rsidRDefault="00FB30E7" w:rsidP="00F5332F">
      <w:pPr>
        <w:rPr>
          <w:bCs/>
        </w:rPr>
      </w:pPr>
    </w:p>
    <w:p w14:paraId="0A7C03E3" w14:textId="52ADC0B4" w:rsidR="00FB30E7" w:rsidRDefault="00FB30E7" w:rsidP="00F5332F">
      <w:pPr>
        <w:rPr>
          <w:bCs/>
        </w:rPr>
      </w:pPr>
    </w:p>
    <w:p w14:paraId="6EC6A94B" w14:textId="589E8600" w:rsidR="00FB30E7" w:rsidRDefault="00FB30E7" w:rsidP="00F5332F">
      <w:pPr>
        <w:rPr>
          <w:bCs/>
        </w:rPr>
      </w:pPr>
    </w:p>
    <w:p w14:paraId="54878BA9" w14:textId="6F05AE2E" w:rsidR="00FB30E7" w:rsidRPr="00FB30E7" w:rsidRDefault="00FB30E7" w:rsidP="00F5332F">
      <w:pPr>
        <w:rPr>
          <w:bCs/>
          <w:szCs w:val="28"/>
        </w:rPr>
      </w:pPr>
    </w:p>
    <w:p w14:paraId="0A4F0E73" w14:textId="277FF61C" w:rsidR="00FB30E7" w:rsidRPr="00FB30E7" w:rsidRDefault="00FB30E7" w:rsidP="00FB30E7">
      <w:pPr>
        <w:autoSpaceDE w:val="0"/>
        <w:autoSpaceDN w:val="0"/>
        <w:adjustRightInd w:val="0"/>
        <w:jc w:val="both"/>
        <w:rPr>
          <w:szCs w:val="28"/>
        </w:rPr>
      </w:pPr>
      <w:r w:rsidRPr="00FB30E7">
        <w:rPr>
          <w:szCs w:val="28"/>
        </w:rPr>
        <w:t>В соответствии с</w:t>
      </w:r>
      <w:r w:rsidR="00C30777">
        <w:rPr>
          <w:color w:val="000000"/>
          <w:szCs w:val="28"/>
        </w:rPr>
        <w:t xml:space="preserve"> протестом п</w:t>
      </w:r>
      <w:r w:rsidRPr="00FB30E7">
        <w:rPr>
          <w:color w:val="000000"/>
          <w:szCs w:val="28"/>
        </w:rPr>
        <w:t xml:space="preserve">рокурора г. Александровска от 01.03.2022 на Положение о муниципальном лесном контроле в границах </w:t>
      </w:r>
      <w:r w:rsidRPr="00FB30E7">
        <w:rPr>
          <w:szCs w:val="28"/>
        </w:rPr>
        <w:t>Александровского муниципального округа Пермского края,</w:t>
      </w:r>
      <w:r w:rsidRPr="00FB30E7">
        <w:rPr>
          <w:color w:val="000000"/>
          <w:szCs w:val="28"/>
        </w:rPr>
        <w:t xml:space="preserve"> утвержденное решением Думы Александровского муниципального округа №</w:t>
      </w:r>
      <w:r w:rsidR="00C30777">
        <w:rPr>
          <w:color w:val="000000"/>
          <w:szCs w:val="28"/>
        </w:rPr>
        <w:t xml:space="preserve"> </w:t>
      </w:r>
      <w:r w:rsidRPr="00FB30E7">
        <w:rPr>
          <w:color w:val="000000"/>
          <w:szCs w:val="28"/>
        </w:rPr>
        <w:t>222 от 30.09.2021,</w:t>
      </w:r>
      <w:r w:rsidRPr="00FB30E7">
        <w:rPr>
          <w:szCs w:val="28"/>
        </w:rPr>
        <w:t xml:space="preserve"> </w:t>
      </w:r>
      <w:r w:rsidRPr="00FB30E7">
        <w:rPr>
          <w:color w:val="000000"/>
          <w:szCs w:val="28"/>
        </w:rPr>
        <w:t>Уставом Александровского муниципального округа</w:t>
      </w:r>
      <w:r w:rsidRPr="00FB30E7">
        <w:rPr>
          <w:szCs w:val="28"/>
        </w:rPr>
        <w:t>, Дума Александровского муниципального округа</w:t>
      </w:r>
    </w:p>
    <w:p w14:paraId="15E9FD2A" w14:textId="77777777" w:rsidR="00FB30E7" w:rsidRPr="00FB30E7" w:rsidRDefault="00FB30E7" w:rsidP="00FB30E7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FB30E7">
        <w:rPr>
          <w:b/>
          <w:caps/>
          <w:szCs w:val="28"/>
        </w:rPr>
        <w:t>решает:</w:t>
      </w:r>
    </w:p>
    <w:p w14:paraId="4CA1EE40" w14:textId="7D2B519F" w:rsidR="00FB30E7" w:rsidRPr="00FB30E7" w:rsidRDefault="00FB30E7" w:rsidP="00FB30E7">
      <w:pPr>
        <w:ind w:firstLine="720"/>
        <w:jc w:val="both"/>
        <w:rPr>
          <w:szCs w:val="28"/>
        </w:rPr>
      </w:pPr>
      <w:r w:rsidRPr="00FB30E7">
        <w:rPr>
          <w:color w:val="000000"/>
          <w:szCs w:val="28"/>
        </w:rPr>
        <w:t xml:space="preserve">1. </w:t>
      </w:r>
      <w:r w:rsidRPr="00FB30E7">
        <w:rPr>
          <w:szCs w:val="28"/>
        </w:rPr>
        <w:t xml:space="preserve">Внести в Положение о муниципальном лесном контроле в границах Александровского муниципального округа Пермского края, утвержденное решением Думы Александровского муниципального округа № 222 от 30.09.2021 (далее - Положение) следующие изменения: </w:t>
      </w:r>
    </w:p>
    <w:p w14:paraId="7B3DFDB7" w14:textId="77777777" w:rsidR="00FB30E7" w:rsidRPr="00FB30E7" w:rsidRDefault="00FB30E7" w:rsidP="00FB30E7">
      <w:pPr>
        <w:ind w:firstLine="720"/>
        <w:jc w:val="both"/>
        <w:rPr>
          <w:szCs w:val="28"/>
        </w:rPr>
      </w:pPr>
      <w:r w:rsidRPr="00FB30E7">
        <w:rPr>
          <w:szCs w:val="28"/>
        </w:rPr>
        <w:t>1.1. п</w:t>
      </w:r>
      <w:r w:rsidRPr="00FB30E7">
        <w:rPr>
          <w:color w:val="000000"/>
          <w:szCs w:val="28"/>
        </w:rPr>
        <w:t>ункт 1.2. дополнить словами</w:t>
      </w:r>
      <w:r w:rsidRPr="00FB30E7">
        <w:rPr>
          <w:szCs w:val="28"/>
        </w:rPr>
        <w:t xml:space="preserve"> «, исполнение решений, принимаемых по результатам контрольных (надзорных) мероприятий.»;</w:t>
      </w:r>
    </w:p>
    <w:p w14:paraId="143B47F9" w14:textId="77777777" w:rsidR="00FB30E7" w:rsidRPr="00FB30E7" w:rsidRDefault="00FB30E7" w:rsidP="00FB30E7">
      <w:pPr>
        <w:ind w:firstLine="720"/>
        <w:jc w:val="both"/>
        <w:rPr>
          <w:szCs w:val="28"/>
        </w:rPr>
      </w:pPr>
      <w:r w:rsidRPr="00FB30E7">
        <w:rPr>
          <w:szCs w:val="28"/>
        </w:rPr>
        <w:t>1.2. пункт 2.11. дополнить абзацами пятым - двенадцатым следующего содержания:</w:t>
      </w:r>
    </w:p>
    <w:p w14:paraId="4144E3EA" w14:textId="77777777" w:rsidR="00FB30E7" w:rsidRPr="00FB30E7" w:rsidRDefault="00FB30E7" w:rsidP="00FB30E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B30E7">
        <w:rPr>
          <w:szCs w:val="28"/>
        </w:rPr>
        <w:t xml:space="preserve">«Обязательный профилактический визит проводится в отношении: </w:t>
      </w:r>
    </w:p>
    <w:p w14:paraId="0AE8544A" w14:textId="77777777" w:rsidR="00FB30E7" w:rsidRPr="00FB30E7" w:rsidRDefault="00FB30E7" w:rsidP="00FB30E7">
      <w:pPr>
        <w:ind w:firstLine="709"/>
        <w:jc w:val="both"/>
        <w:rPr>
          <w:color w:val="000000"/>
          <w:szCs w:val="28"/>
        </w:rPr>
      </w:pPr>
      <w:r w:rsidRPr="00FB30E7">
        <w:rPr>
          <w:color w:val="000000"/>
          <w:szCs w:val="28"/>
        </w:rPr>
        <w:t xml:space="preserve">1) контролируемых лиц, </w:t>
      </w:r>
      <w:r w:rsidRPr="00FB30E7">
        <w:rPr>
          <w:color w:val="000000"/>
          <w:szCs w:val="28"/>
          <w:shd w:val="clear" w:color="auto" w:fill="FFFFFF"/>
        </w:rPr>
        <w:t xml:space="preserve">приступающих к осуществлению использования </w:t>
      </w:r>
      <w:r w:rsidRPr="00FB30E7">
        <w:rPr>
          <w:bCs/>
          <w:color w:val="000000"/>
          <w:szCs w:val="28"/>
          <w:shd w:val="clear" w:color="auto" w:fill="FFFFFF"/>
        </w:rPr>
        <w:t xml:space="preserve">лесов </w:t>
      </w:r>
      <w:r w:rsidRPr="00FB30E7">
        <w:rPr>
          <w:color w:val="000000"/>
          <w:szCs w:val="28"/>
          <w:shd w:val="clear" w:color="auto" w:fill="FFFFFF"/>
        </w:rPr>
        <w:t>и (или) </w:t>
      </w:r>
      <w:r w:rsidRPr="00FB30E7">
        <w:rPr>
          <w:bCs/>
          <w:color w:val="000000"/>
          <w:szCs w:val="28"/>
          <w:shd w:val="clear" w:color="auto" w:fill="FFFFFF"/>
        </w:rPr>
        <w:t>лесных</w:t>
      </w:r>
      <w:r w:rsidRPr="00FB30E7">
        <w:rPr>
          <w:color w:val="000000"/>
          <w:szCs w:val="28"/>
          <w:shd w:val="clear" w:color="auto" w:fill="FFFFFF"/>
        </w:rPr>
        <w:t> участков, части </w:t>
      </w:r>
      <w:r w:rsidRPr="00FB30E7">
        <w:rPr>
          <w:bCs/>
          <w:color w:val="000000"/>
          <w:szCs w:val="28"/>
          <w:shd w:val="clear" w:color="auto" w:fill="FFFFFF"/>
        </w:rPr>
        <w:t>лесных</w:t>
      </w:r>
      <w:r w:rsidRPr="00FB30E7">
        <w:rPr>
          <w:color w:val="000000"/>
          <w:szCs w:val="28"/>
          <w:shd w:val="clear" w:color="auto" w:fill="FFFFFF"/>
        </w:rPr>
        <w:t> участков</w:t>
      </w:r>
      <w:r w:rsidRPr="00FB30E7">
        <w:rPr>
          <w:color w:val="000000"/>
          <w:szCs w:val="28"/>
        </w:rPr>
        <w:t xml:space="preserve">, не </w:t>
      </w:r>
    </w:p>
    <w:p w14:paraId="0DF64AEA" w14:textId="77777777" w:rsidR="00FB30E7" w:rsidRPr="00FB30E7" w:rsidRDefault="00FB30E7" w:rsidP="00FB30E7">
      <w:pPr>
        <w:jc w:val="both"/>
        <w:rPr>
          <w:color w:val="000000"/>
          <w:szCs w:val="28"/>
        </w:rPr>
      </w:pPr>
      <w:r w:rsidRPr="00FB30E7">
        <w:rPr>
          <w:color w:val="000000"/>
          <w:szCs w:val="28"/>
        </w:rPr>
        <w:t>позднее чем в течение одного года с момента начала такой деятельности (при наличии сведений о начале деятельности);</w:t>
      </w:r>
    </w:p>
    <w:p w14:paraId="3CA4B70B" w14:textId="77777777" w:rsidR="00FB30E7" w:rsidRPr="00FB30E7" w:rsidRDefault="00FB30E7" w:rsidP="00FB30E7">
      <w:pPr>
        <w:ind w:firstLine="709"/>
        <w:jc w:val="both"/>
        <w:rPr>
          <w:szCs w:val="28"/>
        </w:rPr>
      </w:pPr>
      <w:r w:rsidRPr="00FB30E7">
        <w:rPr>
          <w:color w:val="000000"/>
          <w:szCs w:val="28"/>
        </w:rPr>
        <w:t>2) объектов контроля, отнесенных к категориям значительного риска, в срок не позднее одного года со дня принятия решения об отнесении объекта контроля к указанной категории.</w:t>
      </w:r>
    </w:p>
    <w:p w14:paraId="160EF824" w14:textId="77777777" w:rsidR="00FB30E7" w:rsidRPr="00FB30E7" w:rsidRDefault="00FB30E7" w:rsidP="00FB30E7">
      <w:pPr>
        <w:ind w:firstLine="708"/>
        <w:jc w:val="both"/>
        <w:rPr>
          <w:szCs w:val="28"/>
        </w:rPr>
      </w:pPr>
      <w:r w:rsidRPr="00FB30E7">
        <w:rPr>
          <w:szCs w:val="28"/>
        </w:rPr>
        <w:t xml:space="preserve">О проведении обязательного профилактического визита контролируемое лицо уведомляется органом муниципального контроля не позднее чем за 5 </w:t>
      </w:r>
      <w:r w:rsidRPr="00FB30E7">
        <w:rPr>
          <w:szCs w:val="28"/>
        </w:rPr>
        <w:lastRenderedPageBreak/>
        <w:t xml:space="preserve">рабочих дней до даты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определенном законодательством Российской Федерации в порядке, установленном частью 4 статьи 21 Федерального закона «О государственном контроле (надзоре) и муниципальном контроле в Российской Федерации». </w:t>
      </w:r>
    </w:p>
    <w:p w14:paraId="57523A12" w14:textId="77777777" w:rsidR="00FB30E7" w:rsidRPr="00FB30E7" w:rsidRDefault="00FB30E7" w:rsidP="00FB30E7">
      <w:pPr>
        <w:ind w:firstLine="708"/>
        <w:jc w:val="both"/>
        <w:rPr>
          <w:szCs w:val="28"/>
        </w:rPr>
      </w:pPr>
      <w:r w:rsidRPr="00FB30E7">
        <w:rPr>
          <w:szCs w:val="28"/>
        </w:rPr>
        <w:t xml:space="preserve">Контролируемое лицо вправе отказаться от проведения обязательного профилактического визита, уведомив об этом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дня. </w:t>
      </w:r>
    </w:p>
    <w:p w14:paraId="088A98D6" w14:textId="77777777" w:rsidR="00FB30E7" w:rsidRPr="00FB30E7" w:rsidRDefault="00FB30E7" w:rsidP="00FB30E7">
      <w:pPr>
        <w:ind w:firstLine="708"/>
        <w:jc w:val="both"/>
        <w:rPr>
          <w:szCs w:val="28"/>
        </w:rPr>
      </w:pPr>
      <w:r w:rsidRPr="00FB30E7">
        <w:rPr>
          <w:szCs w:val="28"/>
        </w:rPr>
        <w:t>Срок проведения обязательного профилактического визита не может превышать один рабочий день.</w:t>
      </w:r>
    </w:p>
    <w:p w14:paraId="48160A7B" w14:textId="77777777" w:rsidR="00FB30E7" w:rsidRPr="00FB30E7" w:rsidRDefault="00FB30E7" w:rsidP="00FB30E7">
      <w:pPr>
        <w:ind w:firstLine="708"/>
        <w:jc w:val="both"/>
        <w:rPr>
          <w:szCs w:val="28"/>
        </w:rPr>
      </w:pPr>
      <w:r w:rsidRPr="00FB30E7">
        <w:rPr>
          <w:szCs w:val="28"/>
        </w:rPr>
        <w:t xml:space="preserve">При обязательном профилактическом визите контролируемым лицам не выдаются предписания об устранении нарушений обязательных требований. </w:t>
      </w:r>
    </w:p>
    <w:p w14:paraId="109CE821" w14:textId="69266530" w:rsidR="00FB30E7" w:rsidRPr="00FB30E7" w:rsidRDefault="00FB30E7" w:rsidP="00FB30E7">
      <w:pPr>
        <w:ind w:firstLine="708"/>
        <w:jc w:val="both"/>
        <w:rPr>
          <w:szCs w:val="28"/>
        </w:rPr>
      </w:pPr>
      <w:r w:rsidRPr="00FB30E7">
        <w:rPr>
          <w:szCs w:val="28"/>
        </w:rPr>
        <w:t xml:space="preserve">Разъяснения, </w:t>
      </w:r>
      <w:bookmarkStart w:id="0" w:name="_GoBack"/>
      <w:bookmarkEnd w:id="0"/>
      <w:r w:rsidRPr="00FB30E7">
        <w:rPr>
          <w:szCs w:val="28"/>
        </w:rPr>
        <w:t>полученные контролируемым лицом в ходе профилактического визита, носят рекомендательный характер.»</w:t>
      </w:r>
      <w:r w:rsidR="0058092D">
        <w:rPr>
          <w:szCs w:val="28"/>
        </w:rPr>
        <w:t>.</w:t>
      </w:r>
    </w:p>
    <w:p w14:paraId="095A6196" w14:textId="32B07AF1" w:rsidR="00FB30E7" w:rsidRPr="00FB30E7" w:rsidRDefault="00FB30E7" w:rsidP="00FB30E7">
      <w:pPr>
        <w:suppressAutoHyphens/>
        <w:autoSpaceDE w:val="0"/>
        <w:ind w:firstLine="709"/>
        <w:jc w:val="both"/>
        <w:rPr>
          <w:szCs w:val="28"/>
        </w:rPr>
      </w:pPr>
      <w:r w:rsidRPr="00FB30E7">
        <w:rPr>
          <w:color w:val="000000"/>
          <w:szCs w:val="28"/>
        </w:rPr>
        <w:t>2. Опубликовать настоящее решение в газете «Боевой путь» и в сетевом издании официальн</w:t>
      </w:r>
      <w:r w:rsidR="00C30777">
        <w:rPr>
          <w:color w:val="000000"/>
          <w:szCs w:val="28"/>
        </w:rPr>
        <w:t>ый</w:t>
      </w:r>
      <w:r w:rsidRPr="00FB30E7">
        <w:rPr>
          <w:color w:val="000000"/>
          <w:szCs w:val="28"/>
        </w:rPr>
        <w:t xml:space="preserve"> сайт Александровского муниципального округа Пермского края (</w:t>
      </w:r>
      <w:hyperlink r:id="rId9" w:history="1">
        <w:r w:rsidRPr="0058092D">
          <w:rPr>
            <w:color w:val="000000"/>
            <w:szCs w:val="28"/>
          </w:rPr>
          <w:t>www.aleksraion.ru</w:t>
        </w:r>
        <w:r w:rsidRPr="00FB30E7">
          <w:rPr>
            <w:color w:val="000000"/>
            <w:szCs w:val="28"/>
            <w:u w:val="single"/>
          </w:rPr>
          <w:t>)</w:t>
        </w:r>
      </w:hyperlink>
      <w:r w:rsidRPr="00FB30E7">
        <w:rPr>
          <w:color w:val="000000"/>
          <w:szCs w:val="28"/>
        </w:rPr>
        <w:t>.</w:t>
      </w:r>
    </w:p>
    <w:p w14:paraId="6B5E79CD" w14:textId="77777777" w:rsidR="00FB30E7" w:rsidRPr="00FB30E7" w:rsidRDefault="00FB30E7" w:rsidP="00FB30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B30E7">
        <w:rPr>
          <w:rFonts w:eastAsia="Calibri"/>
          <w:szCs w:val="28"/>
        </w:rPr>
        <w:t>3. Настоящее решение вступает в силу со дня его официального опубликования.</w:t>
      </w:r>
    </w:p>
    <w:p w14:paraId="2273A429" w14:textId="77777777" w:rsidR="00FB30E7" w:rsidRPr="00FB30E7" w:rsidRDefault="00FB30E7" w:rsidP="00FB30E7">
      <w:pPr>
        <w:ind w:firstLine="720"/>
        <w:jc w:val="both"/>
        <w:rPr>
          <w:szCs w:val="28"/>
        </w:rPr>
      </w:pPr>
    </w:p>
    <w:p w14:paraId="496D87F2" w14:textId="77777777" w:rsidR="00FB30E7" w:rsidRPr="00FB30E7" w:rsidRDefault="00FB30E7" w:rsidP="00FB30E7">
      <w:pPr>
        <w:ind w:firstLine="720"/>
        <w:jc w:val="both"/>
        <w:rPr>
          <w:szCs w:val="28"/>
        </w:rPr>
      </w:pPr>
    </w:p>
    <w:p w14:paraId="0A051A98" w14:textId="77777777" w:rsidR="00FB30E7" w:rsidRPr="00FB30E7" w:rsidRDefault="00FB30E7" w:rsidP="00FB30E7">
      <w:pPr>
        <w:ind w:firstLine="720"/>
        <w:jc w:val="both"/>
        <w:rPr>
          <w:szCs w:val="28"/>
        </w:rPr>
      </w:pPr>
    </w:p>
    <w:p w14:paraId="00D9FE3B" w14:textId="77777777" w:rsidR="00FB30E7" w:rsidRPr="00FB30E7" w:rsidRDefault="00FB30E7" w:rsidP="00FB30E7">
      <w:pPr>
        <w:tabs>
          <w:tab w:val="left" w:pos="851"/>
        </w:tabs>
        <w:jc w:val="both"/>
        <w:rPr>
          <w:szCs w:val="28"/>
        </w:rPr>
      </w:pPr>
      <w:r w:rsidRPr="00FB30E7">
        <w:rPr>
          <w:szCs w:val="28"/>
        </w:rPr>
        <w:t>Председатель Думы</w:t>
      </w:r>
    </w:p>
    <w:p w14:paraId="45FADC13" w14:textId="37693CCD" w:rsidR="00FB30E7" w:rsidRPr="00FB30E7" w:rsidRDefault="00FB30E7" w:rsidP="00FB30E7">
      <w:pPr>
        <w:tabs>
          <w:tab w:val="left" w:pos="851"/>
        </w:tabs>
        <w:jc w:val="both"/>
        <w:rPr>
          <w:szCs w:val="28"/>
        </w:rPr>
      </w:pPr>
      <w:r w:rsidRPr="00FB30E7">
        <w:rPr>
          <w:szCs w:val="28"/>
        </w:rPr>
        <w:t>Александровского муниципального округа</w:t>
      </w:r>
      <w:r w:rsidRPr="00FB30E7">
        <w:rPr>
          <w:szCs w:val="28"/>
        </w:rPr>
        <w:tab/>
      </w:r>
      <w:r w:rsidRPr="00FB30E7">
        <w:rPr>
          <w:szCs w:val="28"/>
        </w:rPr>
        <w:tab/>
        <w:t xml:space="preserve">   </w:t>
      </w:r>
      <w:r w:rsidRPr="00FB30E7">
        <w:rPr>
          <w:szCs w:val="28"/>
        </w:rPr>
        <w:tab/>
      </w:r>
      <w:r w:rsidRPr="00FB30E7">
        <w:rPr>
          <w:szCs w:val="28"/>
        </w:rPr>
        <w:tab/>
        <w:t xml:space="preserve"> </w:t>
      </w:r>
      <w:r w:rsidR="00C30777">
        <w:rPr>
          <w:szCs w:val="28"/>
        </w:rPr>
        <w:t xml:space="preserve">  </w:t>
      </w:r>
      <w:r w:rsidRPr="00FB30E7">
        <w:rPr>
          <w:szCs w:val="28"/>
        </w:rPr>
        <w:t>Л.Н. Белецкая</w:t>
      </w:r>
    </w:p>
    <w:p w14:paraId="43D9990C" w14:textId="77777777" w:rsidR="00FB30E7" w:rsidRPr="00FB30E7" w:rsidRDefault="00FB30E7" w:rsidP="00FB30E7">
      <w:pPr>
        <w:tabs>
          <w:tab w:val="left" w:pos="851"/>
        </w:tabs>
        <w:jc w:val="both"/>
        <w:rPr>
          <w:szCs w:val="28"/>
        </w:rPr>
      </w:pPr>
    </w:p>
    <w:p w14:paraId="0DD145FE" w14:textId="77777777" w:rsidR="00FB30E7" w:rsidRPr="00FB30E7" w:rsidRDefault="00FB30E7" w:rsidP="00FB30E7">
      <w:pPr>
        <w:tabs>
          <w:tab w:val="left" w:pos="851"/>
        </w:tabs>
        <w:jc w:val="both"/>
        <w:rPr>
          <w:szCs w:val="28"/>
        </w:rPr>
      </w:pPr>
    </w:p>
    <w:p w14:paraId="3076D294" w14:textId="77777777" w:rsidR="00FB30E7" w:rsidRPr="00FB30E7" w:rsidRDefault="00FB30E7" w:rsidP="00FB30E7">
      <w:pPr>
        <w:tabs>
          <w:tab w:val="left" w:pos="851"/>
        </w:tabs>
        <w:jc w:val="both"/>
        <w:rPr>
          <w:szCs w:val="28"/>
        </w:rPr>
      </w:pPr>
      <w:r w:rsidRPr="00FB30E7">
        <w:rPr>
          <w:szCs w:val="28"/>
        </w:rPr>
        <w:t>Глава муниципального округа-</w:t>
      </w:r>
    </w:p>
    <w:p w14:paraId="59793F2C" w14:textId="77777777" w:rsidR="00FB30E7" w:rsidRPr="00FB30E7" w:rsidRDefault="00FB30E7" w:rsidP="00FB30E7">
      <w:pPr>
        <w:tabs>
          <w:tab w:val="left" w:pos="851"/>
        </w:tabs>
        <w:jc w:val="both"/>
        <w:rPr>
          <w:szCs w:val="28"/>
        </w:rPr>
      </w:pPr>
      <w:r w:rsidRPr="00FB30E7">
        <w:rPr>
          <w:szCs w:val="28"/>
        </w:rPr>
        <w:t xml:space="preserve">глава администрации </w:t>
      </w:r>
    </w:p>
    <w:p w14:paraId="47F8081B" w14:textId="5B4E68BA" w:rsidR="00FB30E7" w:rsidRDefault="00FB30E7" w:rsidP="00FB30E7">
      <w:pPr>
        <w:tabs>
          <w:tab w:val="left" w:pos="851"/>
        </w:tabs>
        <w:jc w:val="both"/>
        <w:rPr>
          <w:bCs/>
        </w:rPr>
      </w:pPr>
      <w:r w:rsidRPr="00FB30E7">
        <w:rPr>
          <w:szCs w:val="28"/>
        </w:rPr>
        <w:t xml:space="preserve">Александровского муниципального округа                                 </w:t>
      </w:r>
      <w:r w:rsidRPr="00FB30E7">
        <w:rPr>
          <w:szCs w:val="28"/>
        </w:rPr>
        <w:tab/>
        <w:t xml:space="preserve">   </w:t>
      </w:r>
      <w:r w:rsidR="00C30777">
        <w:rPr>
          <w:szCs w:val="28"/>
        </w:rPr>
        <w:t xml:space="preserve"> </w:t>
      </w:r>
      <w:r w:rsidRPr="00FB30E7">
        <w:rPr>
          <w:szCs w:val="28"/>
        </w:rPr>
        <w:t>О.Э. Лаврова</w:t>
      </w:r>
    </w:p>
    <w:sectPr w:rsidR="00FB30E7" w:rsidSect="00FB30E7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079685" w14:textId="77777777" w:rsidR="007C48A0" w:rsidRDefault="007C48A0">
      <w:r>
        <w:separator/>
      </w:r>
    </w:p>
  </w:endnote>
  <w:endnote w:type="continuationSeparator" w:id="0">
    <w:p w14:paraId="30C5E50F" w14:textId="77777777" w:rsidR="007C48A0" w:rsidRDefault="007C4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A0ABF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B83F68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991B31" w14:textId="77777777" w:rsidR="007C48A0" w:rsidRDefault="007C48A0">
      <w:r>
        <w:separator/>
      </w:r>
    </w:p>
  </w:footnote>
  <w:footnote w:type="continuationSeparator" w:id="0">
    <w:p w14:paraId="0870081A" w14:textId="77777777" w:rsidR="007C48A0" w:rsidRDefault="007C48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B6AE04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83EAF49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F9EF04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30777">
      <w:rPr>
        <w:rStyle w:val="ac"/>
        <w:noProof/>
      </w:rPr>
      <w:t>2</w:t>
    </w:r>
    <w:r>
      <w:rPr>
        <w:rStyle w:val="ac"/>
      </w:rPr>
      <w:fldChar w:fldCharType="end"/>
    </w:r>
  </w:p>
  <w:p w14:paraId="68533249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0E7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02839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8092D"/>
    <w:rsid w:val="006333E0"/>
    <w:rsid w:val="006D443E"/>
    <w:rsid w:val="00736B92"/>
    <w:rsid w:val="00761D5E"/>
    <w:rsid w:val="00786706"/>
    <w:rsid w:val="007C48A0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30777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0E7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E0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)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6</TotalTime>
  <Pages>2</Pages>
  <Words>341</Words>
  <Characters>2618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2022-04-26T06:23:00Z</dcterms:created>
  <dcterms:modified xsi:type="dcterms:W3CDTF">2022-05-13T03:25:00Z</dcterms:modified>
</cp:coreProperties>
</file>