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48F75191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38550" cy="1350335"/>
                <wp:effectExtent l="0" t="0" r="0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5E7FED36" w:rsidR="008E0D07" w:rsidRPr="00C30DBE" w:rsidRDefault="006A45F8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Александровского муниципального округа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6.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y4rwIAAKw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" filled="f" stroked="f">
                <v:textbox inset="0,0,0,0">
                  <w:txbxContent>
                    <w:p w14:paraId="68348C55" w14:textId="5E7FED36" w:rsidR="008E0D07" w:rsidRPr="00C30DBE" w:rsidRDefault="006A45F8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Александровского муниципального округа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16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256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073FFEDA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D65CA">
                              <w:rPr>
                                <w:b/>
                                <w:szCs w:val="2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4F82E06" w14:textId="073FFEDA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0D65CA">
                        <w:rPr>
                          <w:b/>
                          <w:szCs w:val="28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01E3A55C" w:rsidR="008E0D07" w:rsidRPr="00656A7B" w:rsidRDefault="000D65C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7A445EE" w14:textId="01E3A55C" w:rsidR="008E0D07" w:rsidRPr="00656A7B" w:rsidRDefault="000D65C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7A840083" w14:textId="56BB5A01" w:rsidR="00656A7B" w:rsidRPr="00311F5F" w:rsidRDefault="00A563C5" w:rsidP="00656A7B">
      <w:pPr>
        <w:autoSpaceDE w:val="0"/>
        <w:autoSpaceDN w:val="0"/>
        <w:adjustRightInd w:val="0"/>
        <w:jc w:val="both"/>
        <w:rPr>
          <w:szCs w:val="28"/>
        </w:rPr>
      </w:pPr>
      <w:r w:rsidRPr="008F4740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7287A67E" w14:textId="7098A510" w:rsidR="00A563C5" w:rsidRPr="008F4740" w:rsidRDefault="00A563C5" w:rsidP="00A563C5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8F4740">
        <w:rPr>
          <w:szCs w:val="28"/>
        </w:rPr>
        <w:t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</w:t>
      </w:r>
      <w:r w:rsidRPr="008F4740">
        <w:rPr>
          <w:szCs w:val="28"/>
        </w:rPr>
        <w:t>о</w:t>
      </w:r>
      <w:r w:rsidRPr="008F4740">
        <w:rPr>
          <w:szCs w:val="28"/>
        </w:rPr>
        <w:t xml:space="preserve">полнения: </w:t>
      </w:r>
    </w:p>
    <w:p w14:paraId="590B2B2E" w14:textId="77777777" w:rsidR="00A563C5" w:rsidRPr="003F7E9B" w:rsidRDefault="00A563C5" w:rsidP="00A563C5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F7E9B">
        <w:rPr>
          <w:rFonts w:ascii="Times New Roman" w:hAnsi="Times New Roman" w:cs="Times New Roman"/>
          <w:sz w:val="28"/>
          <w:szCs w:val="28"/>
        </w:rPr>
        <w:t xml:space="preserve">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3F7E9B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</w:t>
      </w:r>
      <w:proofErr w:type="gramEnd"/>
      <w:r w:rsidRPr="003F7E9B">
        <w:rPr>
          <w:rFonts w:ascii="Times New Roman" w:hAnsi="Times New Roman" w:cs="Times New Roman"/>
          <w:sz w:val="28"/>
          <w:szCs w:val="28"/>
        </w:rPr>
        <w:t xml:space="preserve"> на 2022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F7E9B">
        <w:rPr>
          <w:rFonts w:ascii="Times New Roman" w:hAnsi="Times New Roman" w:cs="Times New Roman"/>
          <w:sz w:val="28"/>
          <w:szCs w:val="28"/>
        </w:rPr>
        <w:t xml:space="preserve"> к настоящему  решению.</w:t>
      </w:r>
    </w:p>
    <w:p w14:paraId="1C8463D9" w14:textId="77777777" w:rsidR="00A563C5" w:rsidRDefault="00A563C5" w:rsidP="00A563C5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AD1540">
        <w:rPr>
          <w:rFonts w:ascii="Times New Roman" w:hAnsi="Times New Roman" w:cs="Times New Roman"/>
          <w:sz w:val="27"/>
          <w:szCs w:val="27"/>
        </w:rPr>
        <w:t xml:space="preserve"> </w:t>
      </w:r>
      <w:r w:rsidRPr="008F4740">
        <w:rPr>
          <w:rFonts w:ascii="Times New Roman" w:hAnsi="Times New Roman" w:cs="Times New Roman"/>
          <w:sz w:val="28"/>
          <w:szCs w:val="28"/>
        </w:rPr>
        <w:t xml:space="preserve">Утвердить изменения в ведомственную структуру расходов бюджета на 2022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4740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1DF73109" w14:textId="77777777" w:rsidR="00A563C5" w:rsidRPr="003F7E9B" w:rsidRDefault="00A563C5" w:rsidP="00A563C5">
      <w:pPr>
        <w:pStyle w:val="ConsPlusNonformat"/>
        <w:tabs>
          <w:tab w:val="left" w:pos="993"/>
        </w:tabs>
        <w:ind w:firstLine="709"/>
        <w:jc w:val="both"/>
        <w:rPr>
          <w:rStyle w:val="af3"/>
          <w:rFonts w:eastAsia="Arial"/>
          <w:sz w:val="28"/>
          <w:szCs w:val="28"/>
        </w:rPr>
      </w:pP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3F7E9B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(«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F7E9B">
        <w:rPr>
          <w:rStyle w:val="af3"/>
          <w:rFonts w:eastAsia="Arial"/>
          <w:sz w:val="28"/>
          <w:szCs w:val="28"/>
        </w:rPr>
        <w:t xml:space="preserve">aleksraion.ru»). </w:t>
      </w:r>
    </w:p>
    <w:p w14:paraId="2F20D866" w14:textId="77777777" w:rsidR="00A563C5" w:rsidRPr="000953E7" w:rsidRDefault="00A563C5" w:rsidP="00A563C5">
      <w:pPr>
        <w:pStyle w:val="af4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8F4740">
        <w:t xml:space="preserve">3. Настоящее решение  вступает в силу со дня его официального </w:t>
      </w:r>
      <w:r w:rsidRPr="000953E7">
        <w:t>опубликования</w:t>
      </w:r>
      <w:r>
        <w:t>.</w:t>
      </w:r>
    </w:p>
    <w:p w14:paraId="48DF8FB1" w14:textId="1C40076C" w:rsidR="00781DFC" w:rsidRPr="007D2F17" w:rsidRDefault="00781DFC" w:rsidP="00656A7B">
      <w:pPr>
        <w:jc w:val="both"/>
        <w:rPr>
          <w:sz w:val="18"/>
          <w:szCs w:val="24"/>
        </w:rPr>
      </w:pPr>
    </w:p>
    <w:p w14:paraId="5F697414" w14:textId="77777777" w:rsidR="00D74404" w:rsidRPr="007D2F17" w:rsidRDefault="00D74404" w:rsidP="00656A7B">
      <w:pPr>
        <w:jc w:val="both"/>
        <w:rPr>
          <w:sz w:val="18"/>
          <w:szCs w:val="24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D2F17" w:rsidRDefault="00C22F46" w:rsidP="00C22F46">
      <w:pPr>
        <w:jc w:val="both"/>
        <w:rPr>
          <w:bCs/>
          <w:sz w:val="16"/>
        </w:rPr>
      </w:pPr>
    </w:p>
    <w:p w14:paraId="10396689" w14:textId="051F50F8" w:rsidR="00E61DE0" w:rsidRPr="007D2F17" w:rsidRDefault="00E61DE0" w:rsidP="00C22F46">
      <w:pPr>
        <w:jc w:val="both"/>
        <w:rPr>
          <w:bCs/>
          <w:sz w:val="16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bookmarkStart w:id="0" w:name="_GoBack"/>
      <w:bookmarkEnd w:id="0"/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B82A0" w14:textId="77777777" w:rsidR="00465B28" w:rsidRDefault="00465B28">
      <w:r>
        <w:separator/>
      </w:r>
    </w:p>
  </w:endnote>
  <w:endnote w:type="continuationSeparator" w:id="0">
    <w:p w14:paraId="4CE8B2AB" w14:textId="77777777" w:rsidR="00465B28" w:rsidRDefault="0046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2E977" w14:textId="77777777" w:rsidR="00465B28" w:rsidRDefault="00465B28">
      <w:r>
        <w:separator/>
      </w:r>
    </w:p>
  </w:footnote>
  <w:footnote w:type="continuationSeparator" w:id="0">
    <w:p w14:paraId="3DD89219" w14:textId="77777777" w:rsidR="00465B28" w:rsidRDefault="00465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A563C5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65B28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333E0"/>
    <w:rsid w:val="00656A7B"/>
    <w:rsid w:val="006A45F8"/>
    <w:rsid w:val="006D443E"/>
    <w:rsid w:val="007327F1"/>
    <w:rsid w:val="00736B92"/>
    <w:rsid w:val="00761D5E"/>
    <w:rsid w:val="00781DFC"/>
    <w:rsid w:val="00786706"/>
    <w:rsid w:val="007D2F17"/>
    <w:rsid w:val="007E1B79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B35E4"/>
    <w:rsid w:val="00C01739"/>
    <w:rsid w:val="00C11CD6"/>
    <w:rsid w:val="00C22F46"/>
    <w:rsid w:val="00C30DBE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2022-06-30T07:44:00Z</cp:lastPrinted>
  <dcterms:created xsi:type="dcterms:W3CDTF">2022-08-31T06:58:00Z</dcterms:created>
  <dcterms:modified xsi:type="dcterms:W3CDTF">2022-08-31T07:41:00Z</dcterms:modified>
</cp:coreProperties>
</file>