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0A6AA" w14:textId="5583589C" w:rsidR="00F5332F" w:rsidRDefault="006C6474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76FE94" wp14:editId="658C617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901700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90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005E95" w14:textId="77777777" w:rsidR="006C6474" w:rsidRPr="006C6474" w:rsidRDefault="006C6474" w:rsidP="006C6474">
                            <w:pPr>
                              <w:rPr>
                                <w:szCs w:val="28"/>
                              </w:rPr>
                            </w:pPr>
                            <w:r w:rsidRPr="006C6474">
                              <w:rPr>
                                <w:b/>
                                <w:bCs/>
                                <w:color w:val="000000"/>
                                <w:szCs w:val="28"/>
                              </w:rPr>
                              <w:t>Об утверждении ликвидационного баланса муниципального казенного учреждения «Администрация Яйвинского городского поселения»</w:t>
                            </w:r>
                          </w:p>
                          <w:p w14:paraId="5099CCF7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6FE94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71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" filled="f" stroked="f">
                <v:textbox inset="0,0,0,0">
                  <w:txbxContent>
                    <w:p w14:paraId="74005E95" w14:textId="77777777" w:rsidR="006C6474" w:rsidRPr="006C6474" w:rsidRDefault="006C6474" w:rsidP="006C6474">
                      <w:pPr>
                        <w:rPr>
                          <w:szCs w:val="28"/>
                        </w:rPr>
                      </w:pPr>
                      <w:r w:rsidRPr="006C6474">
                        <w:rPr>
                          <w:b/>
                          <w:bCs/>
                          <w:color w:val="000000"/>
                          <w:szCs w:val="28"/>
                        </w:rPr>
                        <w:t>Об утверждении ликвидационного баланса муниципального казенного учреждения «Администрация Яйвинского городского поселения»</w:t>
                      </w:r>
                    </w:p>
                    <w:p w14:paraId="5099CCF7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628BC9" wp14:editId="4D128473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6AD47" w14:textId="36B9EE38" w:rsidR="008E0D07" w:rsidRPr="006C6474" w:rsidRDefault="006C647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C6474">
                              <w:rPr>
                                <w:b/>
                                <w:bCs/>
                                <w:szCs w:val="28"/>
                              </w:rPr>
                              <w:t>251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628BC9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48F6AD47" w14:textId="36B9EE38" w:rsidR="008E0D07" w:rsidRPr="006C6474" w:rsidRDefault="006C647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C6474">
                        <w:rPr>
                          <w:b/>
                          <w:bCs/>
                          <w:szCs w:val="28"/>
                        </w:rPr>
                        <w:t>251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5995F35" wp14:editId="75C513F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A53664" w14:textId="7EAF94C9" w:rsidR="008E0D07" w:rsidRPr="006C6474" w:rsidRDefault="006C647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6C6474">
                              <w:rPr>
                                <w:b/>
                                <w:bCs/>
                                <w:szCs w:val="28"/>
                              </w:rPr>
                              <w:t>25.11.2021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995F35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69A53664" w14:textId="7EAF94C9" w:rsidR="008E0D07" w:rsidRPr="006C6474" w:rsidRDefault="006C647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6C6474">
                        <w:rPr>
                          <w:b/>
                          <w:bCs/>
                          <w:szCs w:val="28"/>
                        </w:rPr>
                        <w:t>25.11.2021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27E64F25" wp14:editId="3B79D134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06B85F" w14:textId="77777777" w:rsidR="00F5332F" w:rsidRDefault="00F5332F" w:rsidP="00F5332F">
      <w:pPr>
        <w:rPr>
          <w:bCs/>
        </w:rPr>
      </w:pPr>
    </w:p>
    <w:p w14:paraId="07DC14F1" w14:textId="77777777" w:rsidR="00F5332F" w:rsidRDefault="00F5332F" w:rsidP="00F5332F">
      <w:pPr>
        <w:rPr>
          <w:bCs/>
        </w:rPr>
      </w:pPr>
    </w:p>
    <w:p w14:paraId="211C21C4" w14:textId="77777777" w:rsidR="00F5332F" w:rsidRDefault="00F5332F" w:rsidP="00F5332F">
      <w:pPr>
        <w:rPr>
          <w:bCs/>
        </w:rPr>
      </w:pPr>
    </w:p>
    <w:p w14:paraId="4F48293B" w14:textId="77244566" w:rsidR="00F5332F" w:rsidRDefault="00F5332F" w:rsidP="00F5332F">
      <w:pPr>
        <w:rPr>
          <w:bCs/>
        </w:rPr>
      </w:pPr>
    </w:p>
    <w:p w14:paraId="45875084" w14:textId="7328B888" w:rsidR="006C6474" w:rsidRPr="006C6474" w:rsidRDefault="006C6474" w:rsidP="00F5332F">
      <w:pPr>
        <w:rPr>
          <w:bCs/>
          <w:sz w:val="16"/>
          <w:szCs w:val="10"/>
        </w:rPr>
      </w:pPr>
    </w:p>
    <w:p w14:paraId="30935605" w14:textId="50B2DAD3" w:rsidR="006C6474" w:rsidRDefault="006C6474" w:rsidP="006C6474">
      <w:pPr>
        <w:spacing w:before="100" w:beforeAutospacing="1" w:after="100" w:afterAutospacing="1"/>
        <w:jc w:val="both"/>
      </w:pPr>
      <w:r>
        <w:t xml:space="preserve">Руководствуясь статьями 61-64 Гражданского кодекса Российской Федерации, статьей 41 Федерального закона от 06.10.2003 г. № 131-ФЗ «Об общих принципах организации местного самоуправления в Российской Федерации», частью 5 статьи 4 Закона Пермского края от 27.05.2019 № 395-ПК «Об образовании нового муниципального образования Александровский муниципальный округ Пермского края», Уставом Александровского муниципального округа Пермского края, учитывая Решение Думы Александровского муниципального округа от 17.12.2019 № 40 «О вопросах правопреемства», во исполнение п. 11 Плана ликвидационных мероприятий </w:t>
      </w:r>
      <w:r w:rsidRPr="006C6474">
        <w:rPr>
          <w:color w:val="0D0D0D"/>
        </w:rPr>
        <w:t xml:space="preserve">муниципального казенного учреждения «Администрация Яйвинского городского поселения», утвержденного решением Думы Яйвинского городского поселения от 13.06.2019 № 83 «О ликвидации муниципального казенного учреждения «Администрация Яйвинского городского поселения», Дума Александровского муниципального </w:t>
      </w:r>
      <w:r>
        <w:t xml:space="preserve">округа </w:t>
      </w:r>
    </w:p>
    <w:p w14:paraId="1F57BF62" w14:textId="77777777" w:rsidR="006C6474" w:rsidRPr="00743570" w:rsidRDefault="006C6474" w:rsidP="006C6474">
      <w:pPr>
        <w:spacing w:before="100" w:beforeAutospacing="1" w:after="100" w:afterAutospacing="1"/>
        <w:ind w:firstLine="709"/>
        <w:jc w:val="both"/>
        <w:rPr>
          <w:b/>
          <w:bCs/>
        </w:rPr>
      </w:pPr>
      <w:r w:rsidRPr="00743570">
        <w:rPr>
          <w:b/>
          <w:bCs/>
        </w:rPr>
        <w:t xml:space="preserve">РЕШАЕТ: </w:t>
      </w:r>
    </w:p>
    <w:p w14:paraId="0455C39C" w14:textId="1F7CF8E5" w:rsidR="006C6474" w:rsidRDefault="006C6474" w:rsidP="006C6474">
      <w:pPr>
        <w:ind w:firstLine="709"/>
        <w:jc w:val="both"/>
      </w:pPr>
      <w:r>
        <w:t xml:space="preserve">1. Утвердить прилагаемый ликвидационный баланс муниципального казенного учреждения «Администрация Яйвинского городского поселения» (ОГРН </w:t>
      </w:r>
      <w:r w:rsidRPr="00725A34">
        <w:t>2195958137582</w:t>
      </w:r>
      <w:r>
        <w:t xml:space="preserve"> ИНН </w:t>
      </w:r>
      <w:r w:rsidRPr="00725A34">
        <w:t>5911046721</w:t>
      </w:r>
      <w:r>
        <w:t xml:space="preserve"> адрес юридического лица: Пермский край, г. Александровск, рабочий поселок </w:t>
      </w:r>
      <w:r w:rsidRPr="00725A34">
        <w:t>Яйва</w:t>
      </w:r>
      <w:r>
        <w:t>,</w:t>
      </w:r>
      <w:r w:rsidRPr="00725A34">
        <w:t xml:space="preserve"> </w:t>
      </w:r>
      <w:r>
        <w:t>ул.</w:t>
      </w:r>
      <w:r w:rsidRPr="00725A34">
        <w:t xml:space="preserve"> Заводская</w:t>
      </w:r>
      <w:r>
        <w:t>,</w:t>
      </w:r>
      <w:r w:rsidRPr="00725A34">
        <w:t xml:space="preserve"> здание 43</w:t>
      </w:r>
      <w:r>
        <w:t>) по состоянию на 15 ноября 2021 года.</w:t>
      </w:r>
    </w:p>
    <w:p w14:paraId="693DE334" w14:textId="73633C89" w:rsidR="006C6474" w:rsidRPr="00F50132" w:rsidRDefault="006C6474" w:rsidP="006C6474">
      <w:pPr>
        <w:ind w:firstLine="709"/>
        <w:jc w:val="both"/>
      </w:pPr>
      <w:r w:rsidRPr="00F50132">
        <w:t xml:space="preserve">2. Разместить настоящее решение </w:t>
      </w:r>
      <w:r>
        <w:t xml:space="preserve">на </w:t>
      </w:r>
      <w:r w:rsidRPr="00F50132">
        <w:t>сайт</w:t>
      </w:r>
      <w:r>
        <w:t>е</w:t>
      </w:r>
      <w:r w:rsidRPr="00F50132">
        <w:t xml:space="preserve"> </w:t>
      </w:r>
      <w:r>
        <w:t>«</w:t>
      </w:r>
      <w:r w:rsidRPr="00F50132">
        <w:t>www.aleksraion.ru</w:t>
      </w:r>
      <w:r>
        <w:t>»</w:t>
      </w:r>
      <w:r w:rsidRPr="00F50132">
        <w:rPr>
          <w:rFonts w:eastAsia="Arial"/>
          <w:spacing w:val="2"/>
        </w:rPr>
        <w:t>.</w:t>
      </w:r>
    </w:p>
    <w:p w14:paraId="06423030" w14:textId="77777777" w:rsidR="006C6474" w:rsidRDefault="006C6474" w:rsidP="006C6474">
      <w:pPr>
        <w:ind w:firstLine="709"/>
        <w:jc w:val="both"/>
      </w:pPr>
      <w:r w:rsidRPr="00F50132">
        <w:t>3. Настоящее решение вступает в силу с момента подписания.</w:t>
      </w:r>
    </w:p>
    <w:p w14:paraId="343F634D" w14:textId="77777777" w:rsidR="006C6474" w:rsidRPr="00F50132" w:rsidRDefault="006C6474" w:rsidP="006C6474">
      <w:pPr>
        <w:widowControl w:val="0"/>
        <w:suppressAutoHyphens/>
        <w:ind w:firstLine="709"/>
        <w:contextualSpacing/>
        <w:jc w:val="both"/>
      </w:pPr>
      <w:r w:rsidRPr="00F50132">
        <w:t>4. Контроль за исполнением решения возложить на председателя Думы Александровского муниципального округа.</w:t>
      </w:r>
    </w:p>
    <w:p w14:paraId="7ED14DD8" w14:textId="32DF00B2" w:rsidR="006C6474" w:rsidRPr="006C6474" w:rsidRDefault="006C6474" w:rsidP="006C6474">
      <w:pPr>
        <w:jc w:val="both"/>
        <w:rPr>
          <w:sz w:val="24"/>
          <w:szCs w:val="18"/>
        </w:rPr>
      </w:pPr>
    </w:p>
    <w:p w14:paraId="302A68C2" w14:textId="6601A7E0" w:rsidR="006C6474" w:rsidRPr="006C6474" w:rsidRDefault="006C6474" w:rsidP="006C6474">
      <w:pPr>
        <w:jc w:val="both"/>
        <w:rPr>
          <w:sz w:val="24"/>
          <w:szCs w:val="18"/>
        </w:rPr>
      </w:pPr>
    </w:p>
    <w:p w14:paraId="68922E90" w14:textId="77777777" w:rsidR="006C6474" w:rsidRPr="006C6474" w:rsidRDefault="006C6474" w:rsidP="006C6474">
      <w:pPr>
        <w:jc w:val="both"/>
        <w:rPr>
          <w:sz w:val="24"/>
          <w:szCs w:val="18"/>
        </w:rPr>
      </w:pPr>
    </w:p>
    <w:p w14:paraId="43DADB2D" w14:textId="77777777" w:rsidR="006C6474" w:rsidRPr="006E3849" w:rsidRDefault="006C6474" w:rsidP="006C6474">
      <w:pPr>
        <w:jc w:val="both"/>
      </w:pPr>
      <w:r w:rsidRPr="006E3849">
        <w:t>Председатель Думы</w:t>
      </w:r>
    </w:p>
    <w:p w14:paraId="18047EE4" w14:textId="4FF631BD" w:rsidR="006C6474" w:rsidRDefault="006C6474" w:rsidP="006C6474">
      <w:pPr>
        <w:jc w:val="both"/>
        <w:rPr>
          <w:bCs/>
        </w:rPr>
      </w:pPr>
      <w:r w:rsidRPr="006E3849">
        <w:t xml:space="preserve">Александровского муниципального округа                       </w:t>
      </w:r>
      <w:r>
        <w:t xml:space="preserve">              </w:t>
      </w:r>
      <w:r w:rsidRPr="006E3849">
        <w:t xml:space="preserve">       Л.Н. Белецкая</w:t>
      </w:r>
    </w:p>
    <w:sectPr w:rsidR="006C6474" w:rsidSect="006C6474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2F9F10" w14:textId="77777777" w:rsidR="00A23198" w:rsidRDefault="00A23198">
      <w:r>
        <w:separator/>
      </w:r>
    </w:p>
  </w:endnote>
  <w:endnote w:type="continuationSeparator" w:id="0">
    <w:p w14:paraId="1CD6A91B" w14:textId="77777777" w:rsidR="00A23198" w:rsidRDefault="00A2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04C36A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6444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35DBA" w14:textId="77777777" w:rsidR="00A23198" w:rsidRDefault="00A23198">
      <w:r>
        <w:separator/>
      </w:r>
    </w:p>
  </w:footnote>
  <w:footnote w:type="continuationSeparator" w:id="0">
    <w:p w14:paraId="0F853DFE" w14:textId="77777777" w:rsidR="00A23198" w:rsidRDefault="00A2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2791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7D9BB11B" w14:textId="77777777" w:rsidR="00B12253" w:rsidRDefault="00B1225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063B77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14:paraId="2B23FB87" w14:textId="77777777" w:rsidR="00B12253" w:rsidRDefault="00B122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474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87619"/>
    <w:rsid w:val="006333E0"/>
    <w:rsid w:val="006C6474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23198"/>
    <w:rsid w:val="00A7019E"/>
    <w:rsid w:val="00AB61AD"/>
    <w:rsid w:val="00B12253"/>
    <w:rsid w:val="00B17F20"/>
    <w:rsid w:val="00B66C87"/>
    <w:rsid w:val="00BE00FE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3DF020"/>
  <w15:chartTrackingRefBased/>
  <w15:docId w15:val="{9E099294-54AF-4118-B954-4B4C983E4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3</cp:revision>
  <cp:lastPrinted>2019-12-13T10:58:00Z</cp:lastPrinted>
  <dcterms:created xsi:type="dcterms:W3CDTF">2021-11-26T03:18:00Z</dcterms:created>
  <dcterms:modified xsi:type="dcterms:W3CDTF">2021-11-26T05:12:00Z</dcterms:modified>
</cp:coreProperties>
</file>