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B5A94D" w14:textId="20339A8C" w:rsidR="00F5332F" w:rsidRDefault="00EC54C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B6B549" wp14:editId="0CC7841D">
                <wp:simplePos x="0" y="0"/>
                <wp:positionH relativeFrom="page">
                  <wp:posOffset>783771</wp:posOffset>
                </wp:positionH>
                <wp:positionV relativeFrom="page">
                  <wp:posOffset>2632668</wp:posOffset>
                </wp:positionV>
                <wp:extent cx="3205425" cy="1517301"/>
                <wp:effectExtent l="0" t="0" r="14605" b="698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25" cy="1517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D85074" w14:textId="65FB615F" w:rsidR="008E0D07" w:rsidRPr="00B47061" w:rsidRDefault="00B47061" w:rsidP="00B47061">
                            <w:pPr>
                              <w:rPr>
                                <w:szCs w:val="28"/>
                              </w:rPr>
                            </w:pPr>
                            <w:r w:rsidRPr="00B47061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промежуточного ликвидационного баланса муниципального казенного учреждения </w:t>
                            </w:r>
                            <w:r w:rsidRPr="00B47061">
                              <w:rPr>
                                <w:b/>
                                <w:szCs w:val="28"/>
                              </w:rPr>
                              <w:t>«Управление образования администрации Александровского муниципального района Пермского края»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7pt;margin-top:207.3pt;width:252.4pt;height:119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" filled="f" stroked="f">
                <v:textbox inset="0,0,0,0">
                  <w:txbxContent>
                    <w:p w14:paraId="57D85074" w14:textId="65FB615F" w:rsidR="008E0D07" w:rsidRPr="00B47061" w:rsidRDefault="00B47061" w:rsidP="00B47061">
                      <w:pPr>
                        <w:rPr>
                          <w:szCs w:val="28"/>
                        </w:rPr>
                      </w:pPr>
                      <w:r w:rsidRPr="00B47061">
                        <w:rPr>
                          <w:b/>
                          <w:bCs/>
                          <w:szCs w:val="28"/>
                        </w:rPr>
                        <w:t xml:space="preserve">Об утверждении промежуточного ликвидационного баланса муниципального казенного учреждения </w:t>
                      </w:r>
                      <w:r w:rsidRPr="00B47061">
                        <w:rPr>
                          <w:b/>
                          <w:szCs w:val="28"/>
                        </w:rPr>
                        <w:t>«Управление образования администрации Александровского муниципального района Пермского края»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7BB7AD" wp14:editId="534EF5B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A259A" w14:textId="2E0EC543" w:rsidR="008E0D07" w:rsidRPr="00F94D73" w:rsidRDefault="00F94D7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94D73">
                              <w:rPr>
                                <w:b/>
                                <w:bCs/>
                                <w:szCs w:val="28"/>
                              </w:rPr>
                              <w:t>241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7BB7AD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253A259A" w14:textId="2E0EC543" w:rsidR="008E0D07" w:rsidRPr="00F94D73" w:rsidRDefault="00F94D7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94D73">
                        <w:rPr>
                          <w:b/>
                          <w:bCs/>
                          <w:szCs w:val="28"/>
                        </w:rPr>
                        <w:t>241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424654" wp14:editId="5BEA3CCA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6B20E" w14:textId="5F6613AE" w:rsidR="008E0D07" w:rsidRPr="00B47061" w:rsidRDefault="00B47061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47061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42465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A36B20E" w14:textId="5F6613AE" w:rsidR="008E0D07" w:rsidRPr="00B47061" w:rsidRDefault="00B47061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47061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9910698" wp14:editId="635B7B07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CC9DC" w14:textId="77777777" w:rsidR="00F5332F" w:rsidRDefault="00F5332F" w:rsidP="00F5332F">
      <w:pPr>
        <w:rPr>
          <w:bCs/>
        </w:rPr>
      </w:pPr>
    </w:p>
    <w:p w14:paraId="07724596" w14:textId="77777777" w:rsidR="00F50463" w:rsidRDefault="00F50463" w:rsidP="00F5332F">
      <w:pPr>
        <w:rPr>
          <w:bCs/>
        </w:rPr>
      </w:pPr>
    </w:p>
    <w:p w14:paraId="39FA61F2" w14:textId="77777777" w:rsidR="00B47061" w:rsidRPr="00FE6CBD" w:rsidRDefault="00B47061" w:rsidP="00B47061">
      <w:pPr>
        <w:autoSpaceDE w:val="0"/>
        <w:autoSpaceDN w:val="0"/>
        <w:adjustRightInd w:val="0"/>
        <w:jc w:val="both"/>
      </w:pPr>
      <w:proofErr w:type="gramStart"/>
      <w:r w:rsidRPr="00FE6CBD">
        <w:rPr>
          <w:color w:val="333333"/>
        </w:rPr>
        <w:t xml:space="preserve">На основании статьи 41 Федерального закона от 06.10.2003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FE6CBD"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FE6CBD">
        <w:rPr>
          <w:color w:val="333333"/>
        </w:rPr>
        <w:t>,</w:t>
      </w:r>
      <w:r w:rsidRPr="00FE6CBD">
        <w:t xml:space="preserve"> во исполнение п. 9 Плана мероприятий </w:t>
      </w:r>
      <w:r w:rsidRPr="00FE6CBD">
        <w:rPr>
          <w:color w:val="000000"/>
        </w:rPr>
        <w:t xml:space="preserve">по ликвидации </w:t>
      </w:r>
      <w:r w:rsidRPr="00FE6CBD">
        <w:t>администрации Александровского муниципального района Пермского края, Финансового</w:t>
      </w:r>
      <w:proofErr w:type="gramEnd"/>
      <w:r w:rsidRPr="00FE6CBD">
        <w:t xml:space="preserve"> управления администрации Александровского муниципального района Пермского края, Управления образования администрации Александровского муниципального района Пермского края, утвержденного решением Думы Александровского муниципального округа от 07.06.2021 г. № 190 «О ликвидации администрации Александровского муниципального района Пермского края и ее органов как юридических лиц», Дума Александровского муниципального округа</w:t>
      </w:r>
    </w:p>
    <w:p w14:paraId="558C4732" w14:textId="77777777" w:rsidR="00B47061" w:rsidRPr="00FE6CBD" w:rsidRDefault="00B47061" w:rsidP="00B47061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FE6CBD">
        <w:rPr>
          <w:b/>
          <w:caps/>
        </w:rPr>
        <w:t>решает:</w:t>
      </w:r>
    </w:p>
    <w:p w14:paraId="0194318B" w14:textId="77777777" w:rsidR="00B47061" w:rsidRPr="00FE6CBD" w:rsidRDefault="00B47061" w:rsidP="00B47061">
      <w:pPr>
        <w:ind w:firstLine="709"/>
        <w:jc w:val="both"/>
      </w:pPr>
      <w:r w:rsidRPr="00FE6CBD">
        <w:t xml:space="preserve">1. Утвердить прилагаемый промежуточный ликвидационный баланс </w:t>
      </w:r>
      <w:r w:rsidRPr="00FE6CBD">
        <w:rPr>
          <w:color w:val="000000"/>
        </w:rPr>
        <w:t>муниципального казенного учреждения «</w:t>
      </w:r>
      <w:r w:rsidRPr="00FE6CBD">
        <w:t>Управление образования администрации Александровского муниципального района Пермского края</w:t>
      </w:r>
      <w:r w:rsidRPr="00FE6CBD">
        <w:rPr>
          <w:color w:val="000000"/>
        </w:rPr>
        <w:t xml:space="preserve">» </w:t>
      </w:r>
      <w:r w:rsidRPr="00FE6CBD">
        <w:t xml:space="preserve">по состоянию на 14 октября 2021 г. </w:t>
      </w:r>
    </w:p>
    <w:p w14:paraId="2D3D55F3" w14:textId="1A5FBA2A" w:rsidR="00B47061" w:rsidRPr="00F94D73" w:rsidRDefault="00B47061" w:rsidP="00B47061">
      <w:pPr>
        <w:ind w:firstLine="709"/>
        <w:jc w:val="both"/>
      </w:pPr>
      <w:bookmarkStart w:id="0" w:name="_Hlk86324891"/>
      <w:r w:rsidRPr="00F94D73">
        <w:t xml:space="preserve">2. </w:t>
      </w:r>
      <w:r w:rsidR="001B5100" w:rsidRPr="00F94D73">
        <w:t xml:space="preserve">Разместить </w:t>
      </w:r>
      <w:r w:rsidRPr="00F94D73">
        <w:t>настоящее решение в сетевом издании Официальный сайт органа местного самоуправления «Александровский муниципальный район Пермского края» (www.aleksraion.ru)</w:t>
      </w:r>
      <w:r w:rsidRPr="00F94D73">
        <w:rPr>
          <w:rFonts w:eastAsia="Arial"/>
          <w:spacing w:val="2"/>
        </w:rPr>
        <w:t>.</w:t>
      </w:r>
    </w:p>
    <w:p w14:paraId="25170473" w14:textId="1C37B1BA" w:rsidR="00B47061" w:rsidRPr="00F94D73" w:rsidRDefault="00B47061" w:rsidP="00B47061">
      <w:pPr>
        <w:ind w:firstLine="709"/>
        <w:jc w:val="both"/>
      </w:pPr>
      <w:r w:rsidRPr="00F94D73">
        <w:t xml:space="preserve">3. Настоящее решение вступает в силу с момента </w:t>
      </w:r>
      <w:r w:rsidR="001B5100" w:rsidRPr="00F94D73">
        <w:t>подписания</w:t>
      </w:r>
      <w:r w:rsidRPr="00F94D73">
        <w:t>.</w:t>
      </w:r>
    </w:p>
    <w:p w14:paraId="4BB946E3" w14:textId="77777777" w:rsidR="00F94D73" w:rsidRDefault="00F94D73" w:rsidP="00B47061">
      <w:pPr>
        <w:widowControl w:val="0"/>
        <w:suppressAutoHyphens/>
        <w:ind w:firstLine="709"/>
        <w:contextualSpacing/>
        <w:jc w:val="both"/>
      </w:pPr>
    </w:p>
    <w:p w14:paraId="7F128574" w14:textId="1DE152FA" w:rsidR="00B47061" w:rsidRPr="00F94D73" w:rsidRDefault="00B47061" w:rsidP="00B47061">
      <w:pPr>
        <w:widowControl w:val="0"/>
        <w:suppressAutoHyphens/>
        <w:ind w:firstLine="709"/>
        <w:contextualSpacing/>
        <w:jc w:val="both"/>
      </w:pPr>
      <w:bookmarkStart w:id="1" w:name="_GoBack"/>
      <w:bookmarkEnd w:id="1"/>
      <w:r w:rsidRPr="00F94D73">
        <w:lastRenderedPageBreak/>
        <w:t>4. Контроль за исполнением решения возложить на председателя Думы Александровского муниципального округа.</w:t>
      </w:r>
    </w:p>
    <w:bookmarkEnd w:id="0"/>
    <w:p w14:paraId="259A4B1C" w14:textId="77777777" w:rsidR="00B47061" w:rsidRPr="00FE6CBD" w:rsidRDefault="00B47061" w:rsidP="00B47061">
      <w:pPr>
        <w:ind w:firstLine="720"/>
        <w:jc w:val="both"/>
      </w:pPr>
    </w:p>
    <w:p w14:paraId="2B40483D" w14:textId="21028B2C" w:rsidR="00B47061" w:rsidRDefault="00B47061" w:rsidP="00EC54C7">
      <w:pPr>
        <w:tabs>
          <w:tab w:val="left" w:pos="2650"/>
        </w:tabs>
        <w:ind w:firstLine="720"/>
        <w:jc w:val="both"/>
      </w:pPr>
    </w:p>
    <w:p w14:paraId="79A1DC4A" w14:textId="77777777" w:rsidR="00F94D73" w:rsidRPr="00FE6CBD" w:rsidRDefault="00F94D73" w:rsidP="00EC54C7">
      <w:pPr>
        <w:tabs>
          <w:tab w:val="left" w:pos="2650"/>
        </w:tabs>
        <w:ind w:firstLine="720"/>
        <w:jc w:val="both"/>
      </w:pPr>
    </w:p>
    <w:p w14:paraId="5C20288C" w14:textId="77777777" w:rsidR="00B47061" w:rsidRPr="00FE6CBD" w:rsidRDefault="00B47061" w:rsidP="00B47061">
      <w:pPr>
        <w:tabs>
          <w:tab w:val="left" w:pos="851"/>
        </w:tabs>
        <w:jc w:val="both"/>
      </w:pPr>
      <w:r w:rsidRPr="00FE6CBD">
        <w:t>Председатель Думы</w:t>
      </w:r>
    </w:p>
    <w:p w14:paraId="7E06CE36" w14:textId="444E6645" w:rsidR="00B47061" w:rsidRDefault="00B47061" w:rsidP="00B47061">
      <w:pPr>
        <w:tabs>
          <w:tab w:val="left" w:pos="851"/>
        </w:tabs>
        <w:jc w:val="both"/>
        <w:rPr>
          <w:bCs/>
        </w:rPr>
      </w:pPr>
      <w:r w:rsidRPr="00FE6CBD">
        <w:t>Александровского муниципального округа</w:t>
      </w:r>
      <w:r w:rsidRPr="00FE6CBD">
        <w:tab/>
      </w:r>
      <w:r w:rsidRPr="00FE6CBD">
        <w:tab/>
        <w:t xml:space="preserve">   </w:t>
      </w:r>
      <w:r w:rsidRPr="00FE6CBD">
        <w:tab/>
      </w:r>
      <w:r w:rsidRPr="00FE6CBD">
        <w:tab/>
        <w:t>Л.Н. Белецкая</w:t>
      </w:r>
    </w:p>
    <w:sectPr w:rsidR="00B47061" w:rsidSect="00B47061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591EB" w14:textId="77777777" w:rsidR="001825B8" w:rsidRDefault="001825B8">
      <w:r>
        <w:separator/>
      </w:r>
    </w:p>
  </w:endnote>
  <w:endnote w:type="continuationSeparator" w:id="0">
    <w:p w14:paraId="7CB7DD96" w14:textId="77777777" w:rsidR="001825B8" w:rsidRDefault="0018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8A96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6A925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2F6C9" w14:textId="77777777" w:rsidR="001825B8" w:rsidRDefault="001825B8">
      <w:r>
        <w:separator/>
      </w:r>
    </w:p>
  </w:footnote>
  <w:footnote w:type="continuationSeparator" w:id="0">
    <w:p w14:paraId="4A3E5971" w14:textId="77777777" w:rsidR="001825B8" w:rsidRDefault="00182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F4337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767F1B0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3093B" w14:textId="77777777" w:rsidR="00B12253" w:rsidRPr="00F50463" w:rsidRDefault="000F7BC6">
    <w:pPr>
      <w:framePr w:wrap="around" w:vAnchor="text" w:hAnchor="margin" w:xAlign="center" w:y="1"/>
      <w:rPr>
        <w:rStyle w:val="ac"/>
        <w:sz w:val="24"/>
      </w:rPr>
    </w:pPr>
    <w:r w:rsidRPr="00F50463">
      <w:rPr>
        <w:rStyle w:val="ac"/>
        <w:sz w:val="24"/>
      </w:rPr>
      <w:fldChar w:fldCharType="begin"/>
    </w:r>
    <w:r w:rsidR="00B12253" w:rsidRPr="00F50463">
      <w:rPr>
        <w:rStyle w:val="ac"/>
        <w:sz w:val="24"/>
      </w:rPr>
      <w:instrText xml:space="preserve">PAGE  </w:instrText>
    </w:r>
    <w:r w:rsidRPr="00F50463">
      <w:rPr>
        <w:rStyle w:val="ac"/>
        <w:sz w:val="24"/>
      </w:rPr>
      <w:fldChar w:fldCharType="separate"/>
    </w:r>
    <w:r w:rsidR="00F50463">
      <w:rPr>
        <w:rStyle w:val="ac"/>
        <w:noProof/>
        <w:sz w:val="24"/>
      </w:rPr>
      <w:t>2</w:t>
    </w:r>
    <w:r w:rsidRPr="00F50463">
      <w:rPr>
        <w:rStyle w:val="ac"/>
        <w:sz w:val="24"/>
      </w:rPr>
      <w:fldChar w:fldCharType="end"/>
    </w:r>
  </w:p>
  <w:p w14:paraId="28B5D5AE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06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825B8"/>
    <w:rsid w:val="00191FB7"/>
    <w:rsid w:val="001B5100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242FC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47061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C54C7"/>
    <w:rsid w:val="00F34240"/>
    <w:rsid w:val="00F46037"/>
    <w:rsid w:val="00F50463"/>
    <w:rsid w:val="00F5332F"/>
    <w:rsid w:val="00F919B8"/>
    <w:rsid w:val="00F94D73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E3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30</TotalTime>
  <Pages>2</Pages>
  <Words>177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2021-10-27T03:55:00Z</dcterms:created>
  <dcterms:modified xsi:type="dcterms:W3CDTF">2021-10-29T04:14:00Z</dcterms:modified>
</cp:coreProperties>
</file>