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3779D" w14:textId="24D4E4CF" w:rsidR="00F5332F" w:rsidRDefault="007A406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11058D" wp14:editId="48594C67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80410" cy="148780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0410" cy="148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F6355" w14:textId="77777777" w:rsidR="007A406F" w:rsidRPr="007A406F" w:rsidRDefault="007A406F" w:rsidP="007A406F">
                            <w:pPr>
                              <w:rPr>
                                <w:szCs w:val="28"/>
                              </w:rPr>
                            </w:pPr>
                            <w:r w:rsidRPr="007A406F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Pr="007A406F">
                              <w:rPr>
                                <w:b/>
                                <w:bCs/>
                                <w:szCs w:val="28"/>
                              </w:rPr>
                              <w:t xml:space="preserve">внесении изменений в решение Думы Александровского муниципального округа от 28.05.2020 № 111 «О принятии Положения об оплате труда главы муниципального округа – главы администрации Александровского муниципального округа» </w:t>
                            </w:r>
                          </w:p>
                          <w:p w14:paraId="742A64A3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B11058D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8.3pt;height:11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" filled="f" stroked="f">
                <v:textbox inset="0,0,0,0">
                  <w:txbxContent>
                    <w:p w14:paraId="401F6355" w14:textId="77777777" w:rsidR="007A406F" w:rsidRPr="007A406F" w:rsidRDefault="007A406F" w:rsidP="007A406F">
                      <w:pPr>
                        <w:rPr>
                          <w:szCs w:val="28"/>
                        </w:rPr>
                      </w:pPr>
                      <w:r w:rsidRPr="007A406F">
                        <w:rPr>
                          <w:b/>
                          <w:szCs w:val="28"/>
                        </w:rPr>
                        <w:t xml:space="preserve">О </w:t>
                      </w:r>
                      <w:r w:rsidRPr="007A406F">
                        <w:rPr>
                          <w:b/>
                          <w:bCs/>
                          <w:szCs w:val="28"/>
                        </w:rPr>
                        <w:t xml:space="preserve">внесении изменений в решение Думы Александровского муниципального округа от 28.05.2020 № 111 «О принятии Положения об оплате труда главы муниципального округа – главы администрации Александровского муниципального округа» </w:t>
                      </w:r>
                    </w:p>
                    <w:p w14:paraId="742A64A3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D3E5AB" wp14:editId="1D96732F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E1DC8" w14:textId="19D9E2BF" w:rsidR="008E0D07" w:rsidRPr="0039118C" w:rsidRDefault="0039118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9118C">
                              <w:rPr>
                                <w:b/>
                                <w:bCs/>
                                <w:szCs w:val="28"/>
                              </w:rPr>
                              <w:t>236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D3E5A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663E1DC8" w14:textId="19D9E2BF" w:rsidR="008E0D07" w:rsidRPr="0039118C" w:rsidRDefault="0039118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9118C">
                        <w:rPr>
                          <w:b/>
                          <w:bCs/>
                          <w:szCs w:val="28"/>
                        </w:rPr>
                        <w:t>236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1E8905" wp14:editId="286A362E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C7A699" w14:textId="53BC80CF" w:rsidR="008E0D07" w:rsidRPr="007A406F" w:rsidRDefault="007A406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A406F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E8905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1FC7A699" w14:textId="53BC80CF" w:rsidR="008E0D07" w:rsidRPr="007A406F" w:rsidRDefault="007A406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A406F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E7B4BA0" wp14:editId="1DEB993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0A0F8" w14:textId="77777777" w:rsidR="00F5332F" w:rsidRDefault="00F5332F" w:rsidP="00F5332F">
      <w:pPr>
        <w:rPr>
          <w:bCs/>
        </w:rPr>
      </w:pPr>
    </w:p>
    <w:p w14:paraId="347C2941" w14:textId="77777777" w:rsidR="00F5332F" w:rsidRDefault="00F5332F" w:rsidP="00F5332F">
      <w:pPr>
        <w:rPr>
          <w:bCs/>
        </w:rPr>
      </w:pPr>
    </w:p>
    <w:p w14:paraId="1A477051" w14:textId="77777777" w:rsidR="00F5332F" w:rsidRDefault="00F5332F" w:rsidP="00F5332F">
      <w:pPr>
        <w:rPr>
          <w:bCs/>
        </w:rPr>
      </w:pPr>
    </w:p>
    <w:p w14:paraId="41AC94C3" w14:textId="602356C5" w:rsidR="00F5332F" w:rsidRDefault="00F5332F" w:rsidP="00F5332F">
      <w:pPr>
        <w:rPr>
          <w:bCs/>
        </w:rPr>
      </w:pPr>
    </w:p>
    <w:p w14:paraId="46C4AB6B" w14:textId="01F0F846" w:rsidR="007A406F" w:rsidRDefault="007A406F" w:rsidP="00F5332F">
      <w:pPr>
        <w:rPr>
          <w:bCs/>
        </w:rPr>
      </w:pPr>
    </w:p>
    <w:p w14:paraId="14714516" w14:textId="5874248D" w:rsidR="007A406F" w:rsidRDefault="007A406F" w:rsidP="00F5332F">
      <w:pPr>
        <w:rPr>
          <w:bCs/>
        </w:rPr>
      </w:pPr>
    </w:p>
    <w:p w14:paraId="7AAB119B" w14:textId="0FCF6617" w:rsidR="007A406F" w:rsidRDefault="007A406F" w:rsidP="00F5332F">
      <w:pPr>
        <w:rPr>
          <w:bCs/>
        </w:rPr>
      </w:pPr>
    </w:p>
    <w:p w14:paraId="228C40B9" w14:textId="485F3641" w:rsidR="007A406F" w:rsidRDefault="007A406F" w:rsidP="00F5332F">
      <w:pPr>
        <w:rPr>
          <w:bCs/>
        </w:rPr>
      </w:pPr>
    </w:p>
    <w:p w14:paraId="29FB67C1" w14:textId="77777777" w:rsidR="007A406F" w:rsidRPr="007A406F" w:rsidRDefault="007A406F" w:rsidP="007A406F">
      <w:pPr>
        <w:autoSpaceDE w:val="0"/>
        <w:autoSpaceDN w:val="0"/>
        <w:adjustRightInd w:val="0"/>
        <w:jc w:val="both"/>
        <w:rPr>
          <w:szCs w:val="28"/>
        </w:rPr>
      </w:pPr>
      <w:r w:rsidRPr="007A406F">
        <w:rPr>
          <w:szCs w:val="28"/>
        </w:rPr>
        <w:t>В соответствии с решением Думы Александровского муниципального округа от 30 сентября 2021 г. № 215 «О внесении изменений и дополнений в решение Думы  от 28.01.2021 №145 «О бюджете Александровского муниципального округа на 2021 год и на плановый период 2022 и 2023 годов», Дума Александровского муниципального округа</w:t>
      </w:r>
    </w:p>
    <w:p w14:paraId="2CC82D5B" w14:textId="77777777" w:rsidR="007A406F" w:rsidRPr="007A406F" w:rsidRDefault="007A406F" w:rsidP="007A406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7A406F">
        <w:rPr>
          <w:b/>
          <w:caps/>
          <w:szCs w:val="28"/>
        </w:rPr>
        <w:t>решает:</w:t>
      </w:r>
    </w:p>
    <w:p w14:paraId="1680D886" w14:textId="77777777" w:rsidR="007A406F" w:rsidRPr="007A406F" w:rsidRDefault="007A406F" w:rsidP="00DD632E">
      <w:pPr>
        <w:ind w:firstLine="709"/>
        <w:jc w:val="both"/>
        <w:rPr>
          <w:szCs w:val="28"/>
        </w:rPr>
      </w:pPr>
      <w:r w:rsidRPr="007A406F">
        <w:rPr>
          <w:szCs w:val="28"/>
        </w:rPr>
        <w:t>1. Внести в решение Думы Александровского муниципального округа от 28.05.2020 № 111 «О принятии Положения об оплате труда главы муниципального округа – главы администрации Александровского муниципального округа», следующие изменения:</w:t>
      </w:r>
    </w:p>
    <w:p w14:paraId="67FF45B3" w14:textId="77777777" w:rsidR="007A406F" w:rsidRPr="007A406F" w:rsidRDefault="007A406F" w:rsidP="00DD632E">
      <w:pPr>
        <w:pStyle w:val="af3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A406F">
        <w:rPr>
          <w:sz w:val="28"/>
          <w:szCs w:val="28"/>
        </w:rPr>
        <w:t xml:space="preserve"> Пункт 3.1 изложить в следующей редакции:</w:t>
      </w:r>
    </w:p>
    <w:p w14:paraId="4721C6A2" w14:textId="77777777" w:rsidR="007A406F" w:rsidRPr="007A406F" w:rsidRDefault="007A406F" w:rsidP="00DD632E">
      <w:pPr>
        <w:suppressAutoHyphens/>
        <w:autoSpaceDE w:val="0"/>
        <w:ind w:firstLine="709"/>
        <w:jc w:val="both"/>
        <w:rPr>
          <w:szCs w:val="28"/>
          <w:lang w:eastAsia="ar-SA"/>
        </w:rPr>
      </w:pPr>
      <w:r w:rsidRPr="007A406F">
        <w:rPr>
          <w:szCs w:val="28"/>
        </w:rPr>
        <w:t>«</w:t>
      </w:r>
      <w:r w:rsidRPr="007A406F">
        <w:rPr>
          <w:szCs w:val="28"/>
          <w:lang w:eastAsia="ar-SA"/>
        </w:rPr>
        <w:t>Должностной оклад главы округа устанавливается в размере 37224 (тридцать семь тысяч двести двадцать четыре) рубля.»</w:t>
      </w:r>
    </w:p>
    <w:p w14:paraId="75CE1030" w14:textId="77777777" w:rsidR="007A406F" w:rsidRPr="007A406F" w:rsidRDefault="007A406F" w:rsidP="00DD632E">
      <w:pPr>
        <w:pStyle w:val="a7"/>
        <w:spacing w:line="240" w:lineRule="auto"/>
        <w:ind w:firstLine="709"/>
        <w:rPr>
          <w:szCs w:val="28"/>
        </w:rPr>
      </w:pPr>
      <w:r w:rsidRPr="007A406F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7A406F">
        <w:rPr>
          <w:rFonts w:eastAsia="Arial"/>
          <w:spacing w:val="2"/>
          <w:szCs w:val="28"/>
        </w:rPr>
        <w:t>.</w:t>
      </w:r>
    </w:p>
    <w:p w14:paraId="7D4FEB62" w14:textId="77777777" w:rsidR="007A406F" w:rsidRPr="007A406F" w:rsidRDefault="007A406F" w:rsidP="00DD632E">
      <w:pPr>
        <w:ind w:firstLine="709"/>
        <w:jc w:val="both"/>
        <w:rPr>
          <w:szCs w:val="28"/>
        </w:rPr>
      </w:pPr>
      <w:r w:rsidRPr="007A406F">
        <w:rPr>
          <w:szCs w:val="28"/>
        </w:rPr>
        <w:t xml:space="preserve">3. Настоящее решение вступает в силу с момента опубликования и распространяется на правоотношения, возникшие с 1 октября 2021 г. </w:t>
      </w:r>
    </w:p>
    <w:p w14:paraId="7E0608CE" w14:textId="77777777" w:rsidR="007A406F" w:rsidRPr="007A406F" w:rsidRDefault="007A406F" w:rsidP="007A406F">
      <w:pPr>
        <w:ind w:left="-142" w:firstLine="851"/>
        <w:jc w:val="both"/>
        <w:rPr>
          <w:sz w:val="22"/>
          <w:szCs w:val="22"/>
        </w:rPr>
      </w:pPr>
    </w:p>
    <w:p w14:paraId="5D380B4F" w14:textId="77777777" w:rsidR="007A406F" w:rsidRPr="007A406F" w:rsidRDefault="007A406F" w:rsidP="007A406F">
      <w:pPr>
        <w:ind w:firstLine="720"/>
        <w:jc w:val="both"/>
        <w:rPr>
          <w:sz w:val="22"/>
          <w:szCs w:val="22"/>
        </w:rPr>
      </w:pPr>
    </w:p>
    <w:p w14:paraId="4A16AF2A" w14:textId="77777777" w:rsidR="007A406F" w:rsidRPr="007A406F" w:rsidRDefault="007A406F" w:rsidP="007A406F">
      <w:pPr>
        <w:tabs>
          <w:tab w:val="left" w:pos="851"/>
        </w:tabs>
        <w:jc w:val="both"/>
        <w:rPr>
          <w:szCs w:val="28"/>
        </w:rPr>
      </w:pPr>
      <w:r w:rsidRPr="007A406F">
        <w:rPr>
          <w:szCs w:val="28"/>
        </w:rPr>
        <w:t>Председатель Думы</w:t>
      </w:r>
    </w:p>
    <w:p w14:paraId="634AB373" w14:textId="3DCB5065" w:rsidR="007A406F" w:rsidRPr="007A406F" w:rsidRDefault="007A406F" w:rsidP="007A406F">
      <w:pPr>
        <w:tabs>
          <w:tab w:val="left" w:pos="851"/>
        </w:tabs>
        <w:jc w:val="both"/>
        <w:rPr>
          <w:szCs w:val="28"/>
        </w:rPr>
      </w:pPr>
      <w:r w:rsidRPr="007A406F">
        <w:rPr>
          <w:szCs w:val="28"/>
        </w:rPr>
        <w:t>Александровского муниципального округа</w:t>
      </w:r>
      <w:r w:rsidRPr="007A406F">
        <w:rPr>
          <w:szCs w:val="28"/>
        </w:rPr>
        <w:tab/>
      </w:r>
      <w:r w:rsidRPr="007A406F">
        <w:rPr>
          <w:szCs w:val="28"/>
        </w:rPr>
        <w:tab/>
        <w:t xml:space="preserve">   </w:t>
      </w:r>
      <w:r w:rsidRPr="007A406F">
        <w:rPr>
          <w:szCs w:val="28"/>
        </w:rPr>
        <w:tab/>
      </w:r>
      <w:r w:rsidRPr="007A406F">
        <w:rPr>
          <w:szCs w:val="28"/>
        </w:rPr>
        <w:tab/>
      </w:r>
      <w:r w:rsidR="00DD632E">
        <w:rPr>
          <w:szCs w:val="28"/>
        </w:rPr>
        <w:t xml:space="preserve">  </w:t>
      </w:r>
      <w:bookmarkStart w:id="0" w:name="_GoBack"/>
      <w:bookmarkEnd w:id="0"/>
      <w:r w:rsidRPr="007A406F">
        <w:rPr>
          <w:szCs w:val="28"/>
        </w:rPr>
        <w:t>Л.Н. Белецкая</w:t>
      </w:r>
    </w:p>
    <w:p w14:paraId="43D330C6" w14:textId="77777777" w:rsidR="007A406F" w:rsidRPr="007A406F" w:rsidRDefault="007A406F" w:rsidP="007A406F">
      <w:pPr>
        <w:tabs>
          <w:tab w:val="left" w:pos="851"/>
        </w:tabs>
        <w:jc w:val="both"/>
        <w:rPr>
          <w:sz w:val="24"/>
          <w:szCs w:val="24"/>
        </w:rPr>
      </w:pPr>
    </w:p>
    <w:p w14:paraId="4295EF84" w14:textId="77777777" w:rsidR="007A406F" w:rsidRPr="007A406F" w:rsidRDefault="007A406F" w:rsidP="007A406F">
      <w:pPr>
        <w:tabs>
          <w:tab w:val="left" w:pos="851"/>
        </w:tabs>
        <w:jc w:val="both"/>
        <w:rPr>
          <w:szCs w:val="28"/>
        </w:rPr>
      </w:pPr>
      <w:r w:rsidRPr="007A406F">
        <w:rPr>
          <w:szCs w:val="28"/>
        </w:rPr>
        <w:t>Глава муниципального округа-</w:t>
      </w:r>
    </w:p>
    <w:p w14:paraId="0D12813C" w14:textId="77777777" w:rsidR="007A406F" w:rsidRPr="007A406F" w:rsidRDefault="007A406F" w:rsidP="007A406F">
      <w:pPr>
        <w:tabs>
          <w:tab w:val="left" w:pos="851"/>
        </w:tabs>
        <w:jc w:val="both"/>
        <w:rPr>
          <w:szCs w:val="28"/>
        </w:rPr>
      </w:pPr>
      <w:r w:rsidRPr="007A406F">
        <w:rPr>
          <w:szCs w:val="28"/>
        </w:rPr>
        <w:t xml:space="preserve">глава администрации </w:t>
      </w:r>
    </w:p>
    <w:p w14:paraId="26B44AB1" w14:textId="5CF4FE44" w:rsidR="007A406F" w:rsidRPr="007A406F" w:rsidRDefault="007A406F" w:rsidP="007A406F">
      <w:pPr>
        <w:tabs>
          <w:tab w:val="left" w:pos="851"/>
        </w:tabs>
        <w:jc w:val="both"/>
        <w:rPr>
          <w:bCs/>
          <w:szCs w:val="28"/>
        </w:rPr>
      </w:pPr>
      <w:r w:rsidRPr="007A406F">
        <w:rPr>
          <w:szCs w:val="28"/>
        </w:rPr>
        <w:t xml:space="preserve">Александровского муниципального округа                                 </w:t>
      </w:r>
      <w:r w:rsidRPr="007A406F">
        <w:rPr>
          <w:szCs w:val="28"/>
        </w:rPr>
        <w:tab/>
        <w:t xml:space="preserve"> </w:t>
      </w:r>
      <w:r w:rsidR="00DD632E">
        <w:rPr>
          <w:szCs w:val="28"/>
        </w:rPr>
        <w:t xml:space="preserve">  </w:t>
      </w:r>
      <w:r w:rsidRPr="007A406F">
        <w:rPr>
          <w:szCs w:val="28"/>
        </w:rPr>
        <w:t>О.Э. Лаврова</w:t>
      </w:r>
    </w:p>
    <w:sectPr w:rsidR="007A406F" w:rsidRPr="007A406F" w:rsidSect="007A406F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EFC2A" w14:textId="77777777" w:rsidR="005C4008" w:rsidRDefault="005C4008">
      <w:r>
        <w:separator/>
      </w:r>
    </w:p>
  </w:endnote>
  <w:endnote w:type="continuationSeparator" w:id="0">
    <w:p w14:paraId="2F8B00FD" w14:textId="77777777" w:rsidR="005C4008" w:rsidRDefault="005C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FADFB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041E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D3E427" w14:textId="77777777" w:rsidR="005C4008" w:rsidRDefault="005C4008">
      <w:r>
        <w:separator/>
      </w:r>
    </w:p>
  </w:footnote>
  <w:footnote w:type="continuationSeparator" w:id="0">
    <w:p w14:paraId="39C8A805" w14:textId="77777777" w:rsidR="005C4008" w:rsidRDefault="005C4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3F31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EC230D7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81533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063160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415FAD"/>
    <w:multiLevelType w:val="multilevel"/>
    <w:tmpl w:val="6A7205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06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9118C"/>
    <w:rsid w:val="003D3930"/>
    <w:rsid w:val="003E5046"/>
    <w:rsid w:val="004108A0"/>
    <w:rsid w:val="004448E6"/>
    <w:rsid w:val="00460FB0"/>
    <w:rsid w:val="00473A0D"/>
    <w:rsid w:val="00482187"/>
    <w:rsid w:val="004F68BF"/>
    <w:rsid w:val="00534011"/>
    <w:rsid w:val="0053612B"/>
    <w:rsid w:val="005438E0"/>
    <w:rsid w:val="005505FE"/>
    <w:rsid w:val="00552ADF"/>
    <w:rsid w:val="005C4008"/>
    <w:rsid w:val="006333E0"/>
    <w:rsid w:val="006D443E"/>
    <w:rsid w:val="00736B92"/>
    <w:rsid w:val="00761D5E"/>
    <w:rsid w:val="00786706"/>
    <w:rsid w:val="007A406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D632E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DA8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A406F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A406F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157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2021-10-29T04:00:00Z</cp:lastPrinted>
  <dcterms:created xsi:type="dcterms:W3CDTF">2021-10-26T11:03:00Z</dcterms:created>
  <dcterms:modified xsi:type="dcterms:W3CDTF">2021-10-29T04:00:00Z</dcterms:modified>
</cp:coreProperties>
</file>