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6E44" w14:textId="417FE7E8" w:rsidR="00F5332F" w:rsidRDefault="005F4E3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97669" wp14:editId="202DF4DF">
                <wp:simplePos x="0" y="0"/>
                <wp:positionH relativeFrom="page">
                  <wp:posOffset>790575</wp:posOffset>
                </wp:positionH>
                <wp:positionV relativeFrom="page">
                  <wp:posOffset>2628901</wp:posOffset>
                </wp:positionV>
                <wp:extent cx="3267075" cy="135255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FB922C" w14:textId="77777777" w:rsidR="00614513" w:rsidRPr="00404A4B" w:rsidRDefault="00614513" w:rsidP="0061451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404A4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165F9B">
                              <w:rPr>
                                <w:b/>
                                <w:szCs w:val="28"/>
                              </w:rPr>
                              <w:t>принятии Положения об оплате труда лиц, замещающих муниципальные должности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Контрольно-счетной палаты Александровского муниципального округа</w:t>
                            </w:r>
                            <w:r w:rsidRPr="00165F9B">
                              <w:rPr>
                                <w:b/>
                                <w:szCs w:val="28"/>
                              </w:rPr>
                              <w:t>, осуществляющих свои полномочия на постоянной основе</w:t>
                            </w:r>
                          </w:p>
                          <w:p w14:paraId="4478C01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2DFFCDF0" w14:textId="77777777" w:rsidR="004E21C9" w:rsidRDefault="004E21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9766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57.25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" filled="f" stroked="f">
                <v:textbox inset="0,0,0,0">
                  <w:txbxContent>
                    <w:p w14:paraId="24FB922C" w14:textId="77777777" w:rsidR="00614513" w:rsidRPr="00404A4B" w:rsidRDefault="00614513" w:rsidP="0061451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404A4B">
                        <w:rPr>
                          <w:b/>
                          <w:szCs w:val="28"/>
                        </w:rPr>
                        <w:t xml:space="preserve"> </w:t>
                      </w:r>
                      <w:r w:rsidRPr="00165F9B">
                        <w:rPr>
                          <w:b/>
                          <w:szCs w:val="28"/>
                        </w:rPr>
                        <w:t>принятии Положения об оплате труда лиц, замещающих муниципальные должности</w:t>
                      </w:r>
                      <w:r>
                        <w:rPr>
                          <w:b/>
                          <w:szCs w:val="28"/>
                        </w:rPr>
                        <w:t xml:space="preserve"> Контрольно-счетной палаты Александровского муниципального округа</w:t>
                      </w:r>
                      <w:r w:rsidRPr="00165F9B">
                        <w:rPr>
                          <w:b/>
                          <w:szCs w:val="28"/>
                        </w:rPr>
                        <w:t>, осуществляющих свои полномочия на постоянной основе</w:t>
                      </w:r>
                    </w:p>
                    <w:p w14:paraId="4478C01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  <w:p w14:paraId="2DFFCDF0" w14:textId="77777777" w:rsidR="004E21C9" w:rsidRDefault="004E21C9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677A5A" wp14:editId="1C02C2E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7E32B" w14:textId="68C7C2C1" w:rsidR="008E0D07" w:rsidRPr="001002B9" w:rsidRDefault="001002B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002B9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E2FE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614513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77A5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7D7E32B" w14:textId="68C7C2C1" w:rsidR="008E0D07" w:rsidRPr="001002B9" w:rsidRDefault="001002B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002B9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E2FE9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614513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CD8B16" wp14:editId="7826B1D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A4C80" w14:textId="2B502FAF" w:rsidR="008E0D07" w:rsidRPr="004E21C9" w:rsidRDefault="00EE2FE9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16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2A0BB2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D8B16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A5A4C80" w14:textId="2B502FAF" w:rsidR="008E0D07" w:rsidRPr="004E21C9" w:rsidRDefault="00EE2FE9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16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2A0BB2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25DB445" wp14:editId="6BA0D87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6D8FB" w14:textId="77777777" w:rsidR="00F5332F" w:rsidRDefault="00F5332F" w:rsidP="00F5332F">
      <w:pPr>
        <w:rPr>
          <w:bCs/>
        </w:rPr>
      </w:pPr>
    </w:p>
    <w:p w14:paraId="55BEEA73" w14:textId="77777777" w:rsidR="00F5332F" w:rsidRDefault="00F5332F" w:rsidP="00F5332F">
      <w:pPr>
        <w:rPr>
          <w:bCs/>
        </w:rPr>
      </w:pPr>
    </w:p>
    <w:p w14:paraId="183532BE" w14:textId="77777777" w:rsidR="00F5332F" w:rsidRDefault="00F5332F" w:rsidP="00F5332F">
      <w:pPr>
        <w:rPr>
          <w:bCs/>
        </w:rPr>
      </w:pPr>
    </w:p>
    <w:p w14:paraId="4BE86B41" w14:textId="02CF71B9" w:rsidR="00F5332F" w:rsidRDefault="00F5332F" w:rsidP="00F5332F">
      <w:pPr>
        <w:rPr>
          <w:bCs/>
        </w:rPr>
      </w:pPr>
    </w:p>
    <w:p w14:paraId="6B4A8AC4" w14:textId="25BA62C4" w:rsidR="004E21C9" w:rsidRDefault="004E21C9" w:rsidP="00F5332F">
      <w:pPr>
        <w:rPr>
          <w:bCs/>
        </w:rPr>
      </w:pPr>
    </w:p>
    <w:p w14:paraId="7A6BB06C" w14:textId="105C1A6B" w:rsidR="004E21C9" w:rsidRDefault="004E21C9" w:rsidP="00F5332F">
      <w:pPr>
        <w:rPr>
          <w:bCs/>
        </w:rPr>
      </w:pPr>
    </w:p>
    <w:p w14:paraId="386E4606" w14:textId="5CCAF1E3" w:rsidR="004E21C9" w:rsidRDefault="004E21C9" w:rsidP="00F5332F">
      <w:pPr>
        <w:rPr>
          <w:bCs/>
        </w:rPr>
      </w:pPr>
    </w:p>
    <w:p w14:paraId="3C9179CA" w14:textId="2AD5CFD5" w:rsidR="004E21C9" w:rsidRPr="00EE2FE9" w:rsidRDefault="006E65B7" w:rsidP="000237EC">
      <w:pPr>
        <w:autoSpaceDE w:val="0"/>
        <w:autoSpaceDN w:val="0"/>
        <w:adjustRightInd w:val="0"/>
        <w:jc w:val="both"/>
        <w:rPr>
          <w:szCs w:val="28"/>
        </w:rPr>
      </w:pPr>
      <w:r w:rsidRPr="00316CB7">
        <w:rPr>
          <w:szCs w:val="28"/>
        </w:rPr>
        <w:t xml:space="preserve">В соответствии со статьей </w:t>
      </w:r>
      <w:r>
        <w:rPr>
          <w:szCs w:val="28"/>
        </w:rPr>
        <w:t xml:space="preserve">53 </w:t>
      </w:r>
      <w:r w:rsidRPr="00316CB7">
        <w:rPr>
          <w:szCs w:val="28"/>
        </w:rPr>
        <w:t>Федерального Закона от 06.10.2003 № 131-ФЗ «Об общих принципах организации местного самоуправления в Российской Федерации</w:t>
      </w:r>
      <w:r>
        <w:rPr>
          <w:szCs w:val="28"/>
        </w:rPr>
        <w:t>»</w:t>
      </w:r>
      <w:r w:rsidRPr="00316CB7">
        <w:rPr>
          <w:szCs w:val="28"/>
        </w:rPr>
        <w:t xml:space="preserve">, пунктом 4 статьи 86 Бюджетного Кодекса Российской </w:t>
      </w:r>
      <w:r>
        <w:rPr>
          <w:szCs w:val="28"/>
        </w:rPr>
        <w:t>Ф</w:t>
      </w:r>
      <w:r w:rsidRPr="00316CB7">
        <w:rPr>
          <w:szCs w:val="28"/>
        </w:rPr>
        <w:t>едерации,</w:t>
      </w:r>
      <w:r w:rsidRPr="004C249C">
        <w:rPr>
          <w:lang w:eastAsia="en-US"/>
        </w:rPr>
        <w:t xml:space="preserve"> </w:t>
      </w:r>
      <w:r w:rsidRPr="004C249C">
        <w:rPr>
          <w:szCs w:val="28"/>
          <w:lang w:eastAsia="en-US"/>
        </w:rPr>
        <w:t>пункт</w:t>
      </w:r>
      <w:r>
        <w:rPr>
          <w:szCs w:val="28"/>
          <w:lang w:eastAsia="en-US"/>
        </w:rPr>
        <w:t>ом</w:t>
      </w:r>
      <w:r w:rsidRPr="004C249C">
        <w:rPr>
          <w:szCs w:val="28"/>
          <w:lang w:eastAsia="en-US"/>
        </w:rPr>
        <w:t xml:space="preserve"> 3 статьи 20.1. Федерального закона от 07</w:t>
      </w:r>
      <w:r>
        <w:rPr>
          <w:szCs w:val="28"/>
          <w:lang w:eastAsia="en-US"/>
        </w:rPr>
        <w:t>.02.</w:t>
      </w:r>
      <w:r w:rsidRPr="004C249C">
        <w:rPr>
          <w:szCs w:val="28"/>
          <w:lang w:eastAsia="en-US"/>
        </w:rPr>
        <w:t xml:space="preserve">2011 </w:t>
      </w:r>
      <w:r>
        <w:rPr>
          <w:szCs w:val="28"/>
          <w:lang w:eastAsia="en-US"/>
        </w:rPr>
        <w:t>№</w:t>
      </w:r>
      <w:r w:rsidRPr="004C249C">
        <w:rPr>
          <w:szCs w:val="28"/>
          <w:lang w:eastAsia="en-US"/>
        </w:rPr>
        <w:t xml:space="preserve"> 6-ФЗ </w:t>
      </w:r>
      <w:r>
        <w:rPr>
          <w:szCs w:val="28"/>
          <w:lang w:eastAsia="en-US"/>
        </w:rPr>
        <w:t>«</w:t>
      </w:r>
      <w:r w:rsidRPr="004C249C">
        <w:rPr>
          <w:szCs w:val="28"/>
          <w:lang w:eastAsia="en-US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szCs w:val="28"/>
          <w:lang w:eastAsia="en-US"/>
        </w:rPr>
        <w:t>»</w:t>
      </w:r>
      <w:r w:rsidR="004E21C9" w:rsidRPr="00EE2FE9">
        <w:rPr>
          <w:szCs w:val="28"/>
        </w:rPr>
        <w:t>, Дума Александровского муниципального округа</w:t>
      </w:r>
    </w:p>
    <w:p w14:paraId="33FA1592" w14:textId="77777777" w:rsidR="004E21C9" w:rsidRPr="00EE2FE9" w:rsidRDefault="004E21C9" w:rsidP="004E21C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E2FE9">
        <w:rPr>
          <w:b/>
          <w:caps/>
          <w:szCs w:val="28"/>
        </w:rPr>
        <w:t>решает:</w:t>
      </w:r>
    </w:p>
    <w:p w14:paraId="4EB74072" w14:textId="77777777" w:rsidR="006E65B7" w:rsidRPr="00316CB7" w:rsidRDefault="004E21C9" w:rsidP="006E65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2FE9">
        <w:rPr>
          <w:szCs w:val="28"/>
        </w:rPr>
        <w:t xml:space="preserve">1. </w:t>
      </w:r>
      <w:r w:rsidR="006E65B7" w:rsidRPr="00316CB7">
        <w:rPr>
          <w:szCs w:val="28"/>
        </w:rPr>
        <w:t>Принять Положение об оплате труда лиц, замещающих муниципальные должности</w:t>
      </w:r>
      <w:r w:rsidR="006E65B7">
        <w:rPr>
          <w:szCs w:val="28"/>
        </w:rPr>
        <w:t xml:space="preserve"> Контрольно-счетной палаты Александровского муниципального округа</w:t>
      </w:r>
      <w:r w:rsidR="006E65B7" w:rsidRPr="00316CB7">
        <w:rPr>
          <w:szCs w:val="28"/>
        </w:rPr>
        <w:t>, осуществляющих свои полномочия на постоянной основе согласно приложению.</w:t>
      </w:r>
    </w:p>
    <w:p w14:paraId="67303146" w14:textId="77777777" w:rsidR="006E65B7" w:rsidRPr="00316CB7" w:rsidRDefault="006E65B7" w:rsidP="006E65B7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Pr="00316CB7">
        <w:rPr>
          <w:szCs w:val="28"/>
        </w:rPr>
        <w:t xml:space="preserve">. Опубликовать настоящее решение в газете «Боевой путь» и </w:t>
      </w:r>
      <w:r>
        <w:rPr>
          <w:szCs w:val="28"/>
        </w:rPr>
        <w:t>разместить на</w:t>
      </w:r>
      <w:r w:rsidRPr="00316CB7">
        <w:rPr>
          <w:szCs w:val="28"/>
        </w:rPr>
        <w:t xml:space="preserve"> </w:t>
      </w:r>
      <w:r>
        <w:rPr>
          <w:szCs w:val="28"/>
        </w:rPr>
        <w:t>о</w:t>
      </w:r>
      <w:r w:rsidRPr="00316CB7">
        <w:rPr>
          <w:szCs w:val="28"/>
        </w:rPr>
        <w:t>фициальн</w:t>
      </w:r>
      <w:r>
        <w:rPr>
          <w:szCs w:val="28"/>
        </w:rPr>
        <w:t>ом</w:t>
      </w:r>
      <w:r w:rsidRPr="00316CB7">
        <w:rPr>
          <w:szCs w:val="28"/>
        </w:rPr>
        <w:t xml:space="preserve"> сайт</w:t>
      </w:r>
      <w:r>
        <w:rPr>
          <w:szCs w:val="28"/>
        </w:rPr>
        <w:t>е</w:t>
      </w:r>
      <w:r w:rsidRPr="00316CB7">
        <w:rPr>
          <w:szCs w:val="28"/>
        </w:rPr>
        <w:t xml:space="preserve"> органа местного самоуправления «Александровский муниципальный район Пермского края» (www.aleksraion.ru).</w:t>
      </w:r>
    </w:p>
    <w:p w14:paraId="3EDF3ECB" w14:textId="77777777" w:rsidR="006E65B7" w:rsidRPr="00316CB7" w:rsidRDefault="006E65B7" w:rsidP="006E65B7">
      <w:pPr>
        <w:ind w:firstLine="720"/>
        <w:jc w:val="both"/>
        <w:rPr>
          <w:szCs w:val="28"/>
        </w:rPr>
      </w:pPr>
      <w:r>
        <w:rPr>
          <w:szCs w:val="28"/>
        </w:rPr>
        <w:t>3</w:t>
      </w:r>
      <w:r w:rsidRPr="00316CB7">
        <w:rPr>
          <w:szCs w:val="28"/>
        </w:rPr>
        <w:t>. Настоящее решение вступает в силу со дня официального опубликования</w:t>
      </w:r>
      <w:r>
        <w:rPr>
          <w:szCs w:val="28"/>
        </w:rPr>
        <w:t>, но не ранее чем 1 января 2022 года.</w:t>
      </w:r>
    </w:p>
    <w:p w14:paraId="1578CEF6" w14:textId="77777777" w:rsidR="006E65B7" w:rsidRPr="006E65B7" w:rsidRDefault="006E65B7" w:rsidP="006E65B7">
      <w:pPr>
        <w:ind w:firstLine="720"/>
        <w:jc w:val="both"/>
        <w:rPr>
          <w:sz w:val="24"/>
          <w:szCs w:val="22"/>
        </w:rPr>
      </w:pPr>
    </w:p>
    <w:p w14:paraId="56A86558" w14:textId="7B20EAC2" w:rsidR="006E65B7" w:rsidRPr="006E65B7" w:rsidRDefault="006E65B7" w:rsidP="006E65B7">
      <w:pPr>
        <w:ind w:firstLine="720"/>
        <w:jc w:val="both"/>
        <w:rPr>
          <w:sz w:val="24"/>
          <w:szCs w:val="22"/>
        </w:rPr>
      </w:pPr>
    </w:p>
    <w:p w14:paraId="38DB094A" w14:textId="77777777" w:rsidR="006E65B7" w:rsidRPr="006E65B7" w:rsidRDefault="006E65B7" w:rsidP="006E65B7">
      <w:pPr>
        <w:ind w:firstLine="720"/>
        <w:jc w:val="both"/>
        <w:rPr>
          <w:sz w:val="24"/>
          <w:szCs w:val="22"/>
        </w:rPr>
      </w:pPr>
    </w:p>
    <w:p w14:paraId="09A27EA8" w14:textId="77777777" w:rsidR="006E65B7" w:rsidRPr="00404A4B" w:rsidRDefault="006E65B7" w:rsidP="006E65B7">
      <w:pPr>
        <w:tabs>
          <w:tab w:val="left" w:pos="851"/>
        </w:tabs>
        <w:jc w:val="both"/>
      </w:pPr>
      <w:r w:rsidRPr="00404A4B">
        <w:t>Председатель Думы</w:t>
      </w:r>
    </w:p>
    <w:p w14:paraId="39E1B9C4" w14:textId="66E81855" w:rsidR="006E65B7" w:rsidRDefault="006E65B7" w:rsidP="006E65B7">
      <w:pPr>
        <w:tabs>
          <w:tab w:val="left" w:pos="851"/>
        </w:tabs>
        <w:jc w:val="both"/>
      </w:pPr>
      <w:r w:rsidRPr="00404A4B">
        <w:t>Александровского муниципального округа</w:t>
      </w:r>
      <w:r w:rsidRPr="00404A4B">
        <w:tab/>
        <w:t xml:space="preserve">   </w:t>
      </w:r>
      <w:r w:rsidRPr="00404A4B">
        <w:tab/>
      </w:r>
      <w:r w:rsidRPr="00404A4B">
        <w:tab/>
      </w:r>
      <w:r w:rsidRPr="00404A4B">
        <w:tab/>
        <w:t xml:space="preserve">    Л.Н. Белецкая</w:t>
      </w:r>
    </w:p>
    <w:p w14:paraId="23A059AA" w14:textId="77777777" w:rsidR="006E65B7" w:rsidRDefault="006E65B7" w:rsidP="006E65B7">
      <w:pPr>
        <w:tabs>
          <w:tab w:val="left" w:pos="851"/>
        </w:tabs>
        <w:jc w:val="both"/>
      </w:pPr>
    </w:p>
    <w:p w14:paraId="599C90D8" w14:textId="77777777" w:rsidR="006E65B7" w:rsidRDefault="006E65B7" w:rsidP="006E65B7">
      <w:pPr>
        <w:tabs>
          <w:tab w:val="left" w:pos="851"/>
        </w:tabs>
        <w:jc w:val="both"/>
      </w:pPr>
    </w:p>
    <w:p w14:paraId="666D9040" w14:textId="77777777" w:rsidR="006E65B7" w:rsidRDefault="006E65B7" w:rsidP="006E65B7">
      <w:pPr>
        <w:tabs>
          <w:tab w:val="left" w:pos="851"/>
        </w:tabs>
        <w:jc w:val="both"/>
      </w:pPr>
      <w:r>
        <w:t>Глава муниципального округа-</w:t>
      </w:r>
    </w:p>
    <w:p w14:paraId="1443C2AA" w14:textId="77777777" w:rsidR="006E65B7" w:rsidRDefault="006E65B7" w:rsidP="006E65B7">
      <w:pPr>
        <w:tabs>
          <w:tab w:val="left" w:pos="851"/>
        </w:tabs>
        <w:jc w:val="both"/>
      </w:pPr>
      <w:r>
        <w:t xml:space="preserve">глава администрации </w:t>
      </w:r>
    </w:p>
    <w:p w14:paraId="7B555883" w14:textId="4EDE4CAD" w:rsidR="004E21C9" w:rsidRPr="004E21C9" w:rsidRDefault="006E65B7" w:rsidP="006E65B7">
      <w:pPr>
        <w:tabs>
          <w:tab w:val="left" w:pos="851"/>
        </w:tabs>
        <w:jc w:val="both"/>
        <w:rPr>
          <w:bCs/>
          <w:szCs w:val="28"/>
        </w:rPr>
      </w:pPr>
      <w:r>
        <w:t xml:space="preserve">Александровского муниципального округа                                 </w:t>
      </w:r>
      <w:r>
        <w:tab/>
        <w:t xml:space="preserve">      О.Э. Лаврова</w:t>
      </w:r>
    </w:p>
    <w:sectPr w:rsidR="004E21C9" w:rsidRPr="004E21C9" w:rsidSect="006E65B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A08CA" w14:textId="77777777" w:rsidR="00102163" w:rsidRDefault="00102163">
      <w:r>
        <w:separator/>
      </w:r>
    </w:p>
  </w:endnote>
  <w:endnote w:type="continuationSeparator" w:id="0">
    <w:p w14:paraId="6A39BDFE" w14:textId="77777777" w:rsidR="00102163" w:rsidRDefault="0010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A5D3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D86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E2954" w14:textId="77777777" w:rsidR="00102163" w:rsidRDefault="00102163">
      <w:r>
        <w:separator/>
      </w:r>
    </w:p>
  </w:footnote>
  <w:footnote w:type="continuationSeparator" w:id="0">
    <w:p w14:paraId="3C1B3686" w14:textId="77777777" w:rsidR="00102163" w:rsidRDefault="00102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F75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F6BD4A7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B91B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35226B48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C9"/>
    <w:rsid w:val="000107D0"/>
    <w:rsid w:val="000237EC"/>
    <w:rsid w:val="00031EB5"/>
    <w:rsid w:val="000320E4"/>
    <w:rsid w:val="000334C9"/>
    <w:rsid w:val="00035E08"/>
    <w:rsid w:val="0007358C"/>
    <w:rsid w:val="000A1018"/>
    <w:rsid w:val="000A1249"/>
    <w:rsid w:val="000F7BC6"/>
    <w:rsid w:val="001002B9"/>
    <w:rsid w:val="00102163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0BB2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E21C9"/>
    <w:rsid w:val="004F68BF"/>
    <w:rsid w:val="00523E40"/>
    <w:rsid w:val="00534011"/>
    <w:rsid w:val="0053612B"/>
    <w:rsid w:val="0053707E"/>
    <w:rsid w:val="005438E0"/>
    <w:rsid w:val="005505FE"/>
    <w:rsid w:val="00552ADF"/>
    <w:rsid w:val="005F4E35"/>
    <w:rsid w:val="00614513"/>
    <w:rsid w:val="006333E0"/>
    <w:rsid w:val="00671A30"/>
    <w:rsid w:val="006D443E"/>
    <w:rsid w:val="006E65B7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C6762"/>
    <w:rsid w:val="009D34A4"/>
    <w:rsid w:val="009E48FD"/>
    <w:rsid w:val="00A20CAB"/>
    <w:rsid w:val="00A7019E"/>
    <w:rsid w:val="00AB61AD"/>
    <w:rsid w:val="00B12253"/>
    <w:rsid w:val="00B17F20"/>
    <w:rsid w:val="00B6078A"/>
    <w:rsid w:val="00B66C87"/>
    <w:rsid w:val="00BA1BA0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2636"/>
    <w:rsid w:val="00EB400D"/>
    <w:rsid w:val="00EE2FE9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903B5"/>
  <w15:docId w15:val="{0B60C6CF-DBC1-499C-BAF7-8D804F9E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4E21C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2019-12-13T10:58:00Z</cp:lastPrinted>
  <dcterms:created xsi:type="dcterms:W3CDTF">2021-12-17T05:11:00Z</dcterms:created>
  <dcterms:modified xsi:type="dcterms:W3CDTF">2021-12-17T05:13:00Z</dcterms:modified>
</cp:coreProperties>
</file>