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32F" w:rsidRDefault="00252E75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2978785" cy="1339850"/>
                <wp:effectExtent l="0" t="0" r="12065" b="1270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8785" cy="1339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F919B8" w:rsidRDefault="00252E75" w:rsidP="008E0D07">
                            <w:pPr>
                              <w:rPr>
                                <w:szCs w:val="28"/>
                              </w:rPr>
                            </w:pPr>
                            <w:r w:rsidRPr="00252E75">
                              <w:rPr>
                                <w:b/>
                                <w:szCs w:val="28"/>
                              </w:rPr>
                              <w:t>О внесении изменений и дополнений в решение Думы от 17.12.2019 № 39 «О бюджете Александровского муниципального округа на 2020 год и на плановый период 2021 и 2022 годов»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34.55pt;height:105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" filled="f" stroked="f">
                <v:textbox inset="0,0,0,0">
                  <w:txbxContent>
                    <w:p w:rsidR="008E0D07" w:rsidRPr="00F919B8" w:rsidRDefault="00252E75" w:rsidP="008E0D07">
                      <w:pPr>
                        <w:rPr>
                          <w:szCs w:val="28"/>
                        </w:rPr>
                      </w:pPr>
                      <w:r w:rsidRPr="00252E75">
                        <w:rPr>
                          <w:b/>
                          <w:szCs w:val="28"/>
                        </w:rPr>
                        <w:t>О внесении изменений и дополнений в решение Думы от 17.12.2019 № 39 «О бюджете Александровского муниципального округа на 2020 год и на плановый период 2021 и 2022 годов»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252E75" w:rsidRDefault="00252E75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252E75">
                              <w:rPr>
                                <w:b/>
                                <w:szCs w:val="28"/>
                              </w:rPr>
                              <w:t>87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252E75" w:rsidRDefault="00252E75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252E75">
                        <w:rPr>
                          <w:b/>
                          <w:szCs w:val="28"/>
                        </w:rPr>
                        <w:t>87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252E75" w:rsidRDefault="00252E75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252E75">
                              <w:rPr>
                                <w:b/>
                                <w:szCs w:val="28"/>
                              </w:rPr>
                              <w:t>26.03.2020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252E75" w:rsidRDefault="00252E75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252E75">
                        <w:rPr>
                          <w:b/>
                          <w:szCs w:val="28"/>
                        </w:rPr>
                        <w:t>26.03.2020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252E75" w:rsidRDefault="00252E75" w:rsidP="00F5332F">
      <w:pPr>
        <w:rPr>
          <w:bCs/>
        </w:rPr>
      </w:pPr>
    </w:p>
    <w:p w:rsidR="00252E75" w:rsidRDefault="00252E75" w:rsidP="00F5332F">
      <w:pPr>
        <w:rPr>
          <w:bCs/>
        </w:rPr>
      </w:pPr>
    </w:p>
    <w:p w:rsidR="00252E75" w:rsidRDefault="00252E75" w:rsidP="00F5332F">
      <w:pPr>
        <w:rPr>
          <w:bCs/>
        </w:rPr>
      </w:pPr>
    </w:p>
    <w:p w:rsidR="00252E75" w:rsidRDefault="00252E75" w:rsidP="00F5332F">
      <w:pPr>
        <w:rPr>
          <w:bCs/>
        </w:rPr>
      </w:pPr>
    </w:p>
    <w:p w:rsidR="00252E75" w:rsidRPr="00252E75" w:rsidRDefault="00252E75" w:rsidP="00252E75">
      <w:pPr>
        <w:spacing w:before="100" w:beforeAutospacing="1" w:after="100" w:afterAutospacing="1"/>
        <w:ind w:firstLine="720"/>
        <w:jc w:val="both"/>
        <w:rPr>
          <w:sz w:val="26"/>
          <w:szCs w:val="26"/>
        </w:rPr>
      </w:pPr>
      <w:r w:rsidRPr="00252E75">
        <w:rPr>
          <w:sz w:val="26"/>
          <w:szCs w:val="26"/>
        </w:rPr>
        <w:t>В соответствии со статьей 153 Бюджетного кодекса Российской Федерации Дума Александровского муниципального округа</w:t>
      </w:r>
    </w:p>
    <w:p w:rsidR="00252E75" w:rsidRPr="00252E75" w:rsidRDefault="00252E75" w:rsidP="00252E75">
      <w:pPr>
        <w:spacing w:before="100" w:beforeAutospacing="1" w:after="100" w:afterAutospacing="1"/>
        <w:ind w:firstLine="720"/>
        <w:jc w:val="both"/>
        <w:rPr>
          <w:b/>
          <w:caps/>
          <w:sz w:val="26"/>
          <w:szCs w:val="26"/>
        </w:rPr>
      </w:pPr>
      <w:r w:rsidRPr="00252E75">
        <w:rPr>
          <w:b/>
          <w:caps/>
          <w:sz w:val="26"/>
          <w:szCs w:val="26"/>
        </w:rPr>
        <w:t>решает:</w:t>
      </w:r>
    </w:p>
    <w:p w:rsidR="00252E75" w:rsidRPr="0093079F" w:rsidRDefault="00252E75" w:rsidP="00D62D33">
      <w:pPr>
        <w:pStyle w:val="af3"/>
        <w:numPr>
          <w:ilvl w:val="0"/>
          <w:numId w:val="2"/>
        </w:numPr>
        <w:tabs>
          <w:tab w:val="left" w:pos="540"/>
          <w:tab w:val="left" w:pos="851"/>
          <w:tab w:val="left" w:pos="993"/>
        </w:tabs>
        <w:ind w:left="0" w:firstLine="709"/>
        <w:jc w:val="both"/>
        <w:rPr>
          <w:sz w:val="26"/>
          <w:szCs w:val="26"/>
        </w:rPr>
      </w:pPr>
      <w:r w:rsidRPr="0093079F">
        <w:rPr>
          <w:sz w:val="26"/>
          <w:szCs w:val="26"/>
        </w:rPr>
        <w:t xml:space="preserve">Внести в решение Думы Александровского муниципального округа от 17.12.2019 № 39 «О бюджете Александровского муниципального округа на 2020 год и на плановый период 2021 и 2022 годов» следующие изменения и дополнения: </w:t>
      </w:r>
    </w:p>
    <w:p w:rsidR="00252E75" w:rsidRPr="00252E75" w:rsidRDefault="00252E75" w:rsidP="00D62D33">
      <w:pPr>
        <w:widowControl w:val="0"/>
        <w:numPr>
          <w:ilvl w:val="1"/>
          <w:numId w:val="2"/>
        </w:numPr>
        <w:tabs>
          <w:tab w:val="left" w:pos="993"/>
          <w:tab w:val="left" w:pos="1134"/>
        </w:tabs>
        <w:ind w:left="0" w:firstLine="709"/>
        <w:jc w:val="both"/>
        <w:rPr>
          <w:sz w:val="26"/>
          <w:szCs w:val="26"/>
        </w:rPr>
      </w:pPr>
      <w:r w:rsidRPr="00252E75">
        <w:rPr>
          <w:sz w:val="26"/>
          <w:szCs w:val="26"/>
        </w:rPr>
        <w:t xml:space="preserve">Статью 1 изложить в следующей редакции: </w:t>
      </w:r>
    </w:p>
    <w:p w:rsidR="00252E75" w:rsidRPr="00252E75" w:rsidRDefault="00252E75" w:rsidP="00D62D33">
      <w:pPr>
        <w:widowControl w:val="0"/>
        <w:tabs>
          <w:tab w:val="left" w:pos="1134"/>
        </w:tabs>
        <w:ind w:firstLine="709"/>
        <w:jc w:val="both"/>
        <w:rPr>
          <w:sz w:val="26"/>
          <w:szCs w:val="26"/>
        </w:rPr>
      </w:pPr>
      <w:r w:rsidRPr="00252E75">
        <w:rPr>
          <w:sz w:val="26"/>
          <w:szCs w:val="26"/>
        </w:rPr>
        <w:t>«1. Утвердить основные характеристики бюджета округа на 2020 год:</w:t>
      </w:r>
    </w:p>
    <w:p w:rsidR="00252E75" w:rsidRPr="00252E75" w:rsidRDefault="00252E75" w:rsidP="00252E75">
      <w:pPr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252E75">
        <w:rPr>
          <w:sz w:val="26"/>
          <w:szCs w:val="26"/>
        </w:rPr>
        <w:t>прогнозируемый общий объем доходов бюджета округа в сумме 856530,3 тыс. рублей;</w:t>
      </w:r>
    </w:p>
    <w:p w:rsidR="00252E75" w:rsidRPr="00252E75" w:rsidRDefault="00252E75" w:rsidP="00252E75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252E75">
        <w:rPr>
          <w:sz w:val="26"/>
          <w:szCs w:val="26"/>
        </w:rPr>
        <w:t>2) общий объем расходов бюджета округа 899 472,1 тыс. рублей;</w:t>
      </w:r>
    </w:p>
    <w:p w:rsidR="00252E75" w:rsidRPr="00252E75" w:rsidRDefault="00252E75" w:rsidP="00252E75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252E75">
        <w:rPr>
          <w:sz w:val="26"/>
          <w:szCs w:val="26"/>
        </w:rPr>
        <w:t>3) дефицит бюджета округа в сумме 42 941,8 тыс. рублей.</w:t>
      </w:r>
    </w:p>
    <w:p w:rsidR="00252E75" w:rsidRPr="00252E75" w:rsidRDefault="00252E75" w:rsidP="00252E75">
      <w:pPr>
        <w:widowControl w:val="0"/>
        <w:ind w:firstLine="709"/>
        <w:jc w:val="both"/>
        <w:rPr>
          <w:sz w:val="26"/>
          <w:szCs w:val="26"/>
        </w:rPr>
      </w:pPr>
      <w:r w:rsidRPr="00252E75">
        <w:rPr>
          <w:sz w:val="26"/>
          <w:szCs w:val="26"/>
        </w:rPr>
        <w:t>2. Утвердить основные характеристики бюджета округа на 2021 год и на 2022 год:</w:t>
      </w:r>
    </w:p>
    <w:p w:rsidR="00252E75" w:rsidRPr="00252E75" w:rsidRDefault="00252E75" w:rsidP="00252E75">
      <w:pPr>
        <w:widowControl w:val="0"/>
        <w:ind w:firstLine="709"/>
        <w:jc w:val="both"/>
        <w:rPr>
          <w:sz w:val="26"/>
          <w:szCs w:val="26"/>
        </w:rPr>
      </w:pPr>
      <w:r w:rsidRPr="00252E75">
        <w:rPr>
          <w:sz w:val="26"/>
          <w:szCs w:val="26"/>
        </w:rPr>
        <w:t>1)  прогнозируемый общий объем доходов бюджета округа на 2021 год в сумме 744 594,3 тыс. рублей, на 2022 год в сумме 829 796,4 тыс. рублей;</w:t>
      </w:r>
    </w:p>
    <w:p w:rsidR="00252E75" w:rsidRPr="00252E75" w:rsidRDefault="00252E75" w:rsidP="00252E75">
      <w:pPr>
        <w:widowControl w:val="0"/>
        <w:ind w:firstLine="709"/>
        <w:jc w:val="both"/>
        <w:rPr>
          <w:sz w:val="26"/>
          <w:szCs w:val="26"/>
        </w:rPr>
      </w:pPr>
      <w:r w:rsidRPr="00252E75">
        <w:rPr>
          <w:sz w:val="26"/>
          <w:szCs w:val="26"/>
        </w:rPr>
        <w:t>2) общий объем расходов бюджета округа на 2021 год в сумме 745 406,4 тыс. рублей, в том числе условно утвержденные расходы в сумме 8 700,0 тыс. рублей, и на 2022 год в сумме 839 437,4 тыс. рублей, в том числе условно утвержденные расходы в сумме 17 700,0 тыс. рублей;</w:t>
      </w:r>
    </w:p>
    <w:p w:rsidR="00252E75" w:rsidRPr="00252E75" w:rsidRDefault="00252E75" w:rsidP="00252E75">
      <w:pPr>
        <w:widowControl w:val="0"/>
        <w:ind w:firstLine="709"/>
        <w:jc w:val="both"/>
        <w:rPr>
          <w:sz w:val="26"/>
          <w:szCs w:val="26"/>
        </w:rPr>
      </w:pPr>
      <w:r w:rsidRPr="00252E75">
        <w:rPr>
          <w:sz w:val="26"/>
          <w:szCs w:val="26"/>
        </w:rPr>
        <w:t>3) дефицит бюджета округа на 2021 год в сумме 812,1 тыс. рублей, дефицит бюджета округа на 2022 год в сумме 9 641,0 тыс. рублей.»</w:t>
      </w:r>
    </w:p>
    <w:p w:rsidR="00252E75" w:rsidRPr="00252E75" w:rsidRDefault="00252E75" w:rsidP="00252E75">
      <w:pPr>
        <w:widowControl w:val="0"/>
        <w:ind w:firstLine="709"/>
        <w:jc w:val="both"/>
        <w:rPr>
          <w:sz w:val="26"/>
          <w:szCs w:val="26"/>
        </w:rPr>
      </w:pPr>
      <w:r w:rsidRPr="00252E75">
        <w:rPr>
          <w:sz w:val="26"/>
          <w:szCs w:val="26"/>
        </w:rPr>
        <w:t>1.2. Утвердить изменения в доходы бюджета по группам, подгруппам, статьям классификации доходов бюджетов на 2020 год согласно приложению 1 к настоящему решению, на 2021-2022 годы согласно приложению 2 к настоящему решению.</w:t>
      </w:r>
    </w:p>
    <w:p w:rsidR="00252E75" w:rsidRPr="00252E75" w:rsidRDefault="00252E75" w:rsidP="00252E75">
      <w:pPr>
        <w:widowControl w:val="0"/>
        <w:ind w:firstLine="709"/>
        <w:jc w:val="both"/>
        <w:rPr>
          <w:sz w:val="26"/>
          <w:szCs w:val="26"/>
        </w:rPr>
      </w:pPr>
      <w:r w:rsidRPr="00252E75">
        <w:rPr>
          <w:sz w:val="26"/>
          <w:szCs w:val="26"/>
        </w:rPr>
        <w:t xml:space="preserve">1.3. Утвердить изменения в распределение бюджетных ассигнований по целевым статьям (муниципальным программам и непрограммным направлениям деятельности), </w:t>
      </w:r>
      <w:r w:rsidRPr="00252E75">
        <w:rPr>
          <w:sz w:val="26"/>
          <w:szCs w:val="26"/>
        </w:rPr>
        <w:lastRenderedPageBreak/>
        <w:t xml:space="preserve">группам видов расходов классификации расходов бюджета на 2020 год согласно приложению 3 к настоящему решению, на 2021-2022 годы согласно приложению 4 к настоящему решению. </w:t>
      </w:r>
    </w:p>
    <w:p w:rsidR="00252E75" w:rsidRPr="00252E75" w:rsidRDefault="00252E75" w:rsidP="00252E75">
      <w:pPr>
        <w:widowControl w:val="0"/>
        <w:ind w:firstLine="709"/>
        <w:jc w:val="both"/>
        <w:rPr>
          <w:sz w:val="26"/>
          <w:szCs w:val="26"/>
        </w:rPr>
      </w:pPr>
      <w:r w:rsidRPr="00252E75">
        <w:rPr>
          <w:sz w:val="26"/>
          <w:szCs w:val="26"/>
        </w:rPr>
        <w:t>1.4. Утвердить изменения в ведомственную структуру расходов бюджета на 2020 год согласно приложению 5 к настоящему решению, на 2021-2022 годы согласно приложению 6 к настоящему решению.</w:t>
      </w:r>
    </w:p>
    <w:p w:rsidR="00252E75" w:rsidRPr="00252E75" w:rsidRDefault="00252E75" w:rsidP="00252E75">
      <w:pPr>
        <w:ind w:firstLine="708"/>
        <w:jc w:val="both"/>
        <w:rPr>
          <w:sz w:val="26"/>
          <w:szCs w:val="26"/>
        </w:rPr>
      </w:pPr>
      <w:r w:rsidRPr="00252E75">
        <w:rPr>
          <w:sz w:val="26"/>
          <w:szCs w:val="26"/>
        </w:rPr>
        <w:t>1.5.  В статье 9 цифры «701 786,5» заменить цифрами «721 543,7», цифры «598 177,4» заменить цифрами «587 936,8», цифры «659 958,4» заменить цифрами «672 310,4».</w:t>
      </w:r>
    </w:p>
    <w:p w:rsidR="00252E75" w:rsidRPr="00252E75" w:rsidRDefault="00252E75" w:rsidP="00252E75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252E75">
        <w:rPr>
          <w:sz w:val="26"/>
          <w:szCs w:val="26"/>
        </w:rPr>
        <w:t>1.6. Приложение 9 «Межбюджетные трансферты, получаемые бюджетом Александровского муниципального округа из других бюджетов бюджетной системы Российской Федерации в 2020 году» изложить в редакции согласно приложению 7 к настоящему решению.</w:t>
      </w:r>
    </w:p>
    <w:p w:rsidR="00252E75" w:rsidRPr="00252E75" w:rsidRDefault="00252E75" w:rsidP="00252E75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252E75">
        <w:rPr>
          <w:sz w:val="26"/>
          <w:szCs w:val="26"/>
        </w:rPr>
        <w:t>1.7. Приложение 10 «Межбюджетные трансферты, получаемые бюджетом Александровского муниципального округа из других бюджетов бюджетной системы Российской Федерации в 2021-2020 годах» изложить в редакции согласно приложению 8 к настоящему решению.</w:t>
      </w:r>
    </w:p>
    <w:p w:rsidR="00252E75" w:rsidRPr="00252E75" w:rsidRDefault="00252E75" w:rsidP="00252E75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252E75">
        <w:rPr>
          <w:sz w:val="26"/>
          <w:szCs w:val="26"/>
        </w:rPr>
        <w:t>1.8. Приложение 13 «Источники финансирования дефицита бюджета на 2020 год» изложить в редакции согласно приложению 9 к настоящему решению.</w:t>
      </w:r>
    </w:p>
    <w:p w:rsidR="00252E75" w:rsidRPr="00252E75" w:rsidRDefault="00252E75" w:rsidP="00252E75">
      <w:pPr>
        <w:ind w:firstLine="708"/>
        <w:jc w:val="both"/>
        <w:rPr>
          <w:sz w:val="26"/>
          <w:szCs w:val="26"/>
        </w:rPr>
      </w:pPr>
      <w:r w:rsidRPr="00252E75">
        <w:rPr>
          <w:sz w:val="26"/>
          <w:szCs w:val="26"/>
        </w:rPr>
        <w:t>1.9. Приложение 14 «Источники финансирования дефицита бюджета на 2021-2022 годы» изложить в редакции согласно приложению 10 к настоящему решению.</w:t>
      </w:r>
    </w:p>
    <w:p w:rsidR="00252E75" w:rsidRPr="00252E75" w:rsidRDefault="00252E75" w:rsidP="00252E75">
      <w:pPr>
        <w:ind w:firstLine="708"/>
        <w:jc w:val="both"/>
        <w:rPr>
          <w:sz w:val="26"/>
          <w:szCs w:val="26"/>
        </w:rPr>
      </w:pPr>
      <w:r w:rsidRPr="00252E75">
        <w:rPr>
          <w:sz w:val="26"/>
          <w:szCs w:val="26"/>
        </w:rPr>
        <w:t>1.10. Приложение 17 «Перечень приоритетных муниципальных проектов, реализуемых на территории Александровского муниципального округа на 2020 год»</w:t>
      </w:r>
      <w:r w:rsidRPr="00252E75">
        <w:rPr>
          <w:b/>
          <w:sz w:val="26"/>
          <w:szCs w:val="26"/>
        </w:rPr>
        <w:t xml:space="preserve"> </w:t>
      </w:r>
      <w:r w:rsidRPr="00252E75">
        <w:rPr>
          <w:sz w:val="26"/>
          <w:szCs w:val="26"/>
        </w:rPr>
        <w:t>изложить в редакции согласно приложению 11 к настоящему решению</w:t>
      </w:r>
    </w:p>
    <w:p w:rsidR="00252E75" w:rsidRPr="00252E75" w:rsidRDefault="00252E75" w:rsidP="00252E75">
      <w:pPr>
        <w:widowControl w:val="0"/>
        <w:ind w:firstLine="709"/>
        <w:jc w:val="both"/>
        <w:rPr>
          <w:sz w:val="26"/>
          <w:szCs w:val="26"/>
        </w:rPr>
      </w:pPr>
      <w:r w:rsidRPr="00252E75">
        <w:rPr>
          <w:sz w:val="26"/>
          <w:szCs w:val="26"/>
        </w:rPr>
        <w:t xml:space="preserve">1.11. Абзац 1 статьи 15 изложить в следующей редакции: </w:t>
      </w:r>
    </w:p>
    <w:p w:rsidR="00252E75" w:rsidRPr="00252E75" w:rsidRDefault="00252E75" w:rsidP="00252E75">
      <w:pPr>
        <w:jc w:val="both"/>
        <w:rPr>
          <w:sz w:val="26"/>
          <w:szCs w:val="26"/>
        </w:rPr>
      </w:pPr>
      <w:r w:rsidRPr="00252E75">
        <w:rPr>
          <w:sz w:val="26"/>
          <w:szCs w:val="26"/>
        </w:rPr>
        <w:t>«Увеличить размеры тарифных ставок, окладов (должностных окладов) работников муниципальных учреждений, финансируемых за счет средств бюджета округа, с 01.01.2020 на 4%.»</w:t>
      </w:r>
    </w:p>
    <w:p w:rsidR="00252E75" w:rsidRPr="00252E75" w:rsidRDefault="00252E75" w:rsidP="00252E75">
      <w:pPr>
        <w:ind w:firstLine="709"/>
        <w:jc w:val="both"/>
        <w:rPr>
          <w:sz w:val="26"/>
          <w:szCs w:val="26"/>
        </w:rPr>
      </w:pPr>
      <w:r w:rsidRPr="00252E75">
        <w:rPr>
          <w:sz w:val="26"/>
          <w:szCs w:val="26"/>
        </w:rPr>
        <w:t>1.12. В приложениях 5,6,7,8 решения Думы от 17.12.2019 № 39</w:t>
      </w:r>
      <w:r w:rsidRPr="00252E75">
        <w:rPr>
          <w:b/>
          <w:sz w:val="26"/>
          <w:szCs w:val="26"/>
        </w:rPr>
        <w:t xml:space="preserve"> </w:t>
      </w:r>
      <w:r w:rsidRPr="00252E75">
        <w:rPr>
          <w:sz w:val="26"/>
          <w:szCs w:val="26"/>
        </w:rPr>
        <w:t xml:space="preserve">наименование целевой статьи </w:t>
      </w:r>
      <w:r w:rsidRPr="00252E75">
        <w:rPr>
          <w:snapToGrid w:val="0"/>
          <w:sz w:val="26"/>
          <w:szCs w:val="26"/>
        </w:rPr>
        <w:t>1410100000 изложить в редакции «Основное мероприятие «Приобретение в муниципальную собственность Александровского муниципального округа благоустроенных жилых помещений»; наименование целевой статьи 1410100010 изложить в редакции «Приобретение в муниципальную собственность Александровского муниципального округа благоустроенных жилых помещений».</w:t>
      </w:r>
    </w:p>
    <w:p w:rsidR="00252E75" w:rsidRPr="00252E75" w:rsidRDefault="00252E75" w:rsidP="00252E75">
      <w:pPr>
        <w:ind w:firstLine="708"/>
        <w:jc w:val="both"/>
        <w:rPr>
          <w:rFonts w:eastAsia="Arial"/>
          <w:spacing w:val="2"/>
          <w:sz w:val="26"/>
          <w:szCs w:val="26"/>
        </w:rPr>
      </w:pPr>
      <w:r w:rsidRPr="00252E75">
        <w:rPr>
          <w:bCs/>
          <w:color w:val="000000"/>
          <w:sz w:val="26"/>
          <w:szCs w:val="26"/>
        </w:rPr>
        <w:t xml:space="preserve">2. Опубликовать настоящее решение в газете «Боевой путь» и разместить на сайте </w:t>
      </w:r>
      <w:r w:rsidRPr="00252E75">
        <w:rPr>
          <w:rFonts w:eastAsia="Arial"/>
          <w:spacing w:val="2"/>
          <w:sz w:val="26"/>
          <w:szCs w:val="26"/>
        </w:rPr>
        <w:t xml:space="preserve">aleksraion.ru. </w:t>
      </w:r>
    </w:p>
    <w:p w:rsidR="00252E75" w:rsidRPr="00252E75" w:rsidRDefault="00252E75" w:rsidP="00252E75">
      <w:pPr>
        <w:ind w:firstLine="708"/>
        <w:jc w:val="both"/>
        <w:rPr>
          <w:bCs/>
          <w:color w:val="000000"/>
          <w:sz w:val="26"/>
          <w:szCs w:val="26"/>
        </w:rPr>
      </w:pPr>
      <w:r w:rsidRPr="00252E75">
        <w:rPr>
          <w:sz w:val="26"/>
          <w:szCs w:val="26"/>
        </w:rPr>
        <w:t>3. Настоящее решение вступает в силу со дня его официального опубликования</w:t>
      </w:r>
      <w:r w:rsidRPr="00252E75">
        <w:rPr>
          <w:rFonts w:eastAsia="Arial"/>
          <w:spacing w:val="2"/>
          <w:sz w:val="26"/>
          <w:szCs w:val="26"/>
        </w:rPr>
        <w:t>.</w:t>
      </w:r>
    </w:p>
    <w:p w:rsidR="00D62D33" w:rsidRPr="00252E75" w:rsidRDefault="00D62D33" w:rsidP="00252E75">
      <w:pPr>
        <w:jc w:val="both"/>
        <w:rPr>
          <w:sz w:val="26"/>
          <w:szCs w:val="26"/>
        </w:rPr>
      </w:pPr>
    </w:p>
    <w:p w:rsidR="00252E75" w:rsidRPr="00252E75" w:rsidRDefault="00252E75" w:rsidP="00252E75">
      <w:pPr>
        <w:jc w:val="both"/>
        <w:rPr>
          <w:sz w:val="26"/>
          <w:szCs w:val="26"/>
        </w:rPr>
      </w:pPr>
    </w:p>
    <w:p w:rsidR="00252E75" w:rsidRPr="00252E75" w:rsidRDefault="00252E75" w:rsidP="00252E75">
      <w:pPr>
        <w:jc w:val="both"/>
        <w:rPr>
          <w:sz w:val="26"/>
          <w:szCs w:val="26"/>
        </w:rPr>
      </w:pPr>
      <w:r w:rsidRPr="00252E75">
        <w:rPr>
          <w:sz w:val="26"/>
          <w:szCs w:val="26"/>
        </w:rPr>
        <w:t>Председатель Думы</w:t>
      </w:r>
    </w:p>
    <w:p w:rsidR="00252E75" w:rsidRPr="00252E75" w:rsidRDefault="00252E75" w:rsidP="00252E75">
      <w:pPr>
        <w:jc w:val="both"/>
        <w:rPr>
          <w:sz w:val="26"/>
          <w:szCs w:val="26"/>
        </w:rPr>
      </w:pPr>
      <w:r w:rsidRPr="00252E75">
        <w:rPr>
          <w:sz w:val="26"/>
          <w:szCs w:val="26"/>
        </w:rPr>
        <w:t xml:space="preserve">Александровского муниципального района                                                 М.А. Зимина </w:t>
      </w:r>
    </w:p>
    <w:p w:rsidR="00252E75" w:rsidRPr="00252E75" w:rsidRDefault="00252E75" w:rsidP="00252E75">
      <w:pPr>
        <w:jc w:val="both"/>
        <w:rPr>
          <w:sz w:val="26"/>
          <w:szCs w:val="26"/>
        </w:rPr>
      </w:pPr>
    </w:p>
    <w:p w:rsidR="00252E75" w:rsidRPr="00252E75" w:rsidRDefault="00252E75" w:rsidP="00252E75">
      <w:pPr>
        <w:jc w:val="both"/>
        <w:rPr>
          <w:sz w:val="26"/>
          <w:szCs w:val="26"/>
        </w:rPr>
      </w:pPr>
    </w:p>
    <w:p w:rsidR="00252E75" w:rsidRPr="00252E75" w:rsidRDefault="00252E75" w:rsidP="00252E75">
      <w:pPr>
        <w:jc w:val="both"/>
        <w:rPr>
          <w:sz w:val="26"/>
          <w:szCs w:val="26"/>
        </w:rPr>
      </w:pPr>
      <w:r w:rsidRPr="00252E75">
        <w:rPr>
          <w:sz w:val="26"/>
          <w:szCs w:val="26"/>
        </w:rPr>
        <w:t xml:space="preserve">Исполняющий полномочия главы муниципального </w:t>
      </w:r>
    </w:p>
    <w:p w:rsidR="00252E75" w:rsidRPr="00252E75" w:rsidRDefault="00252E75" w:rsidP="00252E75">
      <w:pPr>
        <w:jc w:val="both"/>
        <w:rPr>
          <w:sz w:val="26"/>
          <w:szCs w:val="26"/>
        </w:rPr>
      </w:pPr>
      <w:r w:rsidRPr="00252E75">
        <w:rPr>
          <w:sz w:val="26"/>
          <w:szCs w:val="26"/>
        </w:rPr>
        <w:t xml:space="preserve">округа – главы администрации Александровского  </w:t>
      </w:r>
    </w:p>
    <w:p w:rsidR="00252E75" w:rsidRDefault="00252E75" w:rsidP="00252E75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252E75">
        <w:rPr>
          <w:sz w:val="26"/>
          <w:szCs w:val="26"/>
        </w:rPr>
        <w:t>муниципального округа</w:t>
      </w:r>
      <w:r w:rsidRPr="00252E75">
        <w:rPr>
          <w:sz w:val="26"/>
          <w:szCs w:val="26"/>
        </w:rPr>
        <w:tab/>
      </w:r>
      <w:r w:rsidRPr="00252E75">
        <w:rPr>
          <w:sz w:val="26"/>
          <w:szCs w:val="26"/>
        </w:rPr>
        <w:tab/>
        <w:t xml:space="preserve">               </w:t>
      </w:r>
      <w:r w:rsidRPr="00252E75">
        <w:rPr>
          <w:sz w:val="26"/>
          <w:szCs w:val="26"/>
        </w:rPr>
        <w:tab/>
        <w:t xml:space="preserve">                                          С.В. Богатырева</w:t>
      </w:r>
    </w:p>
    <w:p w:rsidR="007E624D" w:rsidRDefault="007E624D" w:rsidP="00252E75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7E624D" w:rsidRPr="00512FA6" w:rsidRDefault="007E624D" w:rsidP="007E624D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lastRenderedPageBreak/>
        <w:t>Приложение</w:t>
      </w:r>
      <w:r>
        <w:rPr>
          <w:sz w:val="24"/>
        </w:rPr>
        <w:t xml:space="preserve"> 1</w:t>
      </w:r>
      <w:r w:rsidRPr="00512FA6">
        <w:rPr>
          <w:sz w:val="24"/>
        </w:rPr>
        <w:t xml:space="preserve"> </w:t>
      </w:r>
    </w:p>
    <w:p w:rsidR="007E624D" w:rsidRDefault="007E624D" w:rsidP="007E624D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 xml:space="preserve">к решению </w:t>
      </w:r>
      <w:r>
        <w:rPr>
          <w:sz w:val="24"/>
        </w:rPr>
        <w:t xml:space="preserve">Думы </w:t>
      </w:r>
    </w:p>
    <w:p w:rsidR="007E624D" w:rsidRPr="00512FA6" w:rsidRDefault="007E624D" w:rsidP="007E624D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7E624D" w:rsidRDefault="007E624D" w:rsidP="007E624D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от 26.03.2020</w:t>
      </w:r>
      <w:r w:rsidRPr="00512FA6">
        <w:rPr>
          <w:sz w:val="24"/>
        </w:rPr>
        <w:t xml:space="preserve"> № </w:t>
      </w:r>
      <w:r>
        <w:rPr>
          <w:sz w:val="24"/>
        </w:rPr>
        <w:t>87</w:t>
      </w:r>
    </w:p>
    <w:p w:rsidR="007E624D" w:rsidRDefault="007E624D" w:rsidP="007E624D">
      <w:pPr>
        <w:ind w:firstLine="5670"/>
        <w:rPr>
          <w:sz w:val="16"/>
          <w:szCs w:val="16"/>
        </w:rPr>
      </w:pPr>
    </w:p>
    <w:p w:rsidR="007E624D" w:rsidRDefault="007E624D" w:rsidP="007E624D">
      <w:pPr>
        <w:ind w:firstLine="5670"/>
        <w:rPr>
          <w:sz w:val="16"/>
          <w:szCs w:val="16"/>
        </w:rPr>
      </w:pPr>
    </w:p>
    <w:p w:rsidR="007E624D" w:rsidRDefault="007E624D" w:rsidP="007E624D">
      <w:pPr>
        <w:ind w:firstLine="5670"/>
        <w:rPr>
          <w:sz w:val="16"/>
          <w:szCs w:val="16"/>
        </w:rPr>
      </w:pPr>
    </w:p>
    <w:tbl>
      <w:tblPr>
        <w:tblW w:w="9940" w:type="dxa"/>
        <w:tblInd w:w="93" w:type="dxa"/>
        <w:tblLook w:val="04A0" w:firstRow="1" w:lastRow="0" w:firstColumn="1" w:lastColumn="0" w:noHBand="0" w:noVBand="1"/>
      </w:tblPr>
      <w:tblGrid>
        <w:gridCol w:w="2709"/>
        <w:gridCol w:w="5811"/>
        <w:gridCol w:w="1420"/>
      </w:tblGrid>
      <w:tr w:rsidR="007E624D" w:rsidRPr="00673963" w:rsidTr="00EC1FF7">
        <w:trPr>
          <w:trHeight w:val="540"/>
        </w:trPr>
        <w:tc>
          <w:tcPr>
            <w:tcW w:w="99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E624D" w:rsidRPr="00673963" w:rsidRDefault="007E624D" w:rsidP="00EC1FF7">
            <w:pPr>
              <w:jc w:val="center"/>
              <w:rPr>
                <w:b/>
                <w:bCs/>
              </w:rPr>
            </w:pPr>
            <w:r w:rsidRPr="00673963">
              <w:rPr>
                <w:b/>
                <w:bCs/>
              </w:rPr>
              <w:t xml:space="preserve">Изменения в доходы бюджета по группам, подгруппам, статьям классификации доходов бюджетов на 2020 год </w:t>
            </w:r>
          </w:p>
        </w:tc>
      </w:tr>
      <w:tr w:rsidR="007E624D" w:rsidRPr="00673963" w:rsidTr="00EC1FF7">
        <w:trPr>
          <w:trHeight w:val="360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624D" w:rsidRPr="00673963" w:rsidRDefault="007E624D" w:rsidP="00EC1FF7">
            <w:pPr>
              <w:jc w:val="right"/>
              <w:rPr>
                <w:rFonts w:ascii="Times New Roman CYR" w:hAnsi="Times New Roman CYR" w:cs="Calibri"/>
                <w:color w:val="000000"/>
                <w:sz w:val="24"/>
              </w:rPr>
            </w:pPr>
            <w:r w:rsidRPr="00673963">
              <w:rPr>
                <w:rFonts w:ascii="Times New Roman CYR" w:hAnsi="Times New Roman CYR" w:cs="Calibri"/>
                <w:color w:val="000000"/>
                <w:sz w:val="24"/>
              </w:rPr>
              <w:t> </w:t>
            </w:r>
          </w:p>
        </w:tc>
        <w:tc>
          <w:tcPr>
            <w:tcW w:w="5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624D" w:rsidRPr="00673963" w:rsidRDefault="007E624D" w:rsidP="00EC1FF7">
            <w:pPr>
              <w:jc w:val="right"/>
              <w:rPr>
                <w:rFonts w:ascii="Times New Roman CYR" w:hAnsi="Times New Roman CYR" w:cs="Calibri"/>
                <w:color w:val="000000"/>
                <w:sz w:val="24"/>
              </w:rPr>
            </w:pPr>
            <w:r w:rsidRPr="00673963">
              <w:rPr>
                <w:rFonts w:ascii="Times New Roman CYR" w:hAnsi="Times New Roman CYR" w:cs="Calibri"/>
                <w:color w:val="000000"/>
                <w:sz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624D" w:rsidRPr="00673963" w:rsidRDefault="007E624D" w:rsidP="00EC1FF7">
            <w:pPr>
              <w:jc w:val="right"/>
              <w:rPr>
                <w:rFonts w:ascii="Times New Roman CYR" w:hAnsi="Times New Roman CYR" w:cs="Calibri"/>
                <w:color w:val="000000"/>
                <w:sz w:val="24"/>
              </w:rPr>
            </w:pPr>
            <w:r w:rsidRPr="00673963">
              <w:rPr>
                <w:rFonts w:ascii="Times New Roman CYR" w:hAnsi="Times New Roman CYR" w:cs="Calibri"/>
                <w:color w:val="000000"/>
                <w:sz w:val="24"/>
              </w:rPr>
              <w:t> </w:t>
            </w:r>
          </w:p>
        </w:tc>
      </w:tr>
      <w:tr w:rsidR="007E624D" w:rsidRPr="00673963" w:rsidTr="00EC1FF7">
        <w:trPr>
          <w:trHeight w:val="300"/>
        </w:trPr>
        <w:tc>
          <w:tcPr>
            <w:tcW w:w="2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673963" w:rsidRDefault="007E624D" w:rsidP="00EC1FF7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673963">
              <w:rPr>
                <w:b/>
                <w:bCs/>
                <w:color w:val="000000"/>
                <w:sz w:val="24"/>
              </w:rPr>
              <w:t xml:space="preserve">Код </w:t>
            </w:r>
          </w:p>
        </w:tc>
        <w:tc>
          <w:tcPr>
            <w:tcW w:w="58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673963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673963">
              <w:rPr>
                <w:b/>
                <w:bCs/>
                <w:sz w:val="24"/>
              </w:rPr>
              <w:t>Наименование кода поступлений в бюджет, группы, подгруппы, статьи, кода экономической классификации доходов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673963" w:rsidRDefault="007E624D" w:rsidP="00EC1FF7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673963">
              <w:rPr>
                <w:b/>
                <w:bCs/>
                <w:color w:val="000000"/>
                <w:sz w:val="24"/>
              </w:rPr>
              <w:t>Сумма, тыс. рублей</w:t>
            </w:r>
          </w:p>
        </w:tc>
      </w:tr>
      <w:tr w:rsidR="007E624D" w:rsidRPr="00673963" w:rsidTr="00EC1FF7">
        <w:trPr>
          <w:trHeight w:val="300"/>
        </w:trPr>
        <w:tc>
          <w:tcPr>
            <w:tcW w:w="2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24D" w:rsidRPr="00673963" w:rsidRDefault="007E624D" w:rsidP="00EC1FF7">
            <w:pPr>
              <w:rPr>
                <w:bCs/>
                <w:color w:val="000000"/>
                <w:sz w:val="24"/>
              </w:rPr>
            </w:pPr>
          </w:p>
        </w:tc>
        <w:tc>
          <w:tcPr>
            <w:tcW w:w="5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24D" w:rsidRPr="00673963" w:rsidRDefault="007E624D" w:rsidP="00EC1FF7">
            <w:pPr>
              <w:rPr>
                <w:bCs/>
                <w:sz w:val="24"/>
              </w:rPr>
            </w:pP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24D" w:rsidRPr="00673963" w:rsidRDefault="007E624D" w:rsidP="00EC1FF7">
            <w:pPr>
              <w:rPr>
                <w:bCs/>
                <w:color w:val="000000"/>
                <w:sz w:val="24"/>
              </w:rPr>
            </w:pPr>
          </w:p>
        </w:tc>
      </w:tr>
      <w:tr w:rsidR="007E624D" w:rsidRPr="00673963" w:rsidTr="00EC1FF7">
        <w:trPr>
          <w:trHeight w:val="300"/>
        </w:trPr>
        <w:tc>
          <w:tcPr>
            <w:tcW w:w="2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24D" w:rsidRPr="00673963" w:rsidRDefault="007E624D" w:rsidP="00EC1FF7">
            <w:pPr>
              <w:rPr>
                <w:bCs/>
                <w:color w:val="000000"/>
                <w:sz w:val="24"/>
              </w:rPr>
            </w:pPr>
          </w:p>
        </w:tc>
        <w:tc>
          <w:tcPr>
            <w:tcW w:w="5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24D" w:rsidRPr="00673963" w:rsidRDefault="007E624D" w:rsidP="00EC1FF7">
            <w:pPr>
              <w:rPr>
                <w:bCs/>
                <w:sz w:val="24"/>
              </w:rPr>
            </w:pP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24D" w:rsidRPr="00673963" w:rsidRDefault="007E624D" w:rsidP="00EC1FF7">
            <w:pPr>
              <w:rPr>
                <w:bCs/>
                <w:color w:val="000000"/>
                <w:sz w:val="24"/>
              </w:rPr>
            </w:pPr>
          </w:p>
        </w:tc>
      </w:tr>
      <w:tr w:rsidR="007E624D" w:rsidRPr="00673963" w:rsidTr="00EC1FF7">
        <w:trPr>
          <w:trHeight w:val="398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673963" w:rsidRDefault="007E624D" w:rsidP="00EC1FF7">
            <w:pPr>
              <w:jc w:val="center"/>
              <w:rPr>
                <w:bCs/>
                <w:color w:val="000000"/>
                <w:sz w:val="24"/>
              </w:rPr>
            </w:pPr>
            <w:r w:rsidRPr="00673963">
              <w:rPr>
                <w:bCs/>
                <w:color w:val="000000"/>
                <w:sz w:val="24"/>
              </w:rPr>
              <w:t xml:space="preserve">2 00 00 000 00 0000 000 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673963" w:rsidRDefault="007E624D" w:rsidP="00EC1FF7">
            <w:pPr>
              <w:rPr>
                <w:bCs/>
                <w:color w:val="000000"/>
                <w:sz w:val="24"/>
              </w:rPr>
            </w:pPr>
            <w:r w:rsidRPr="00673963">
              <w:rPr>
                <w:bCs/>
                <w:color w:val="000000"/>
                <w:sz w:val="24"/>
              </w:rPr>
              <w:t>БЕЗВОЗМЕЗДНЫЕ ПОСТУПЛЕНИЯ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624D" w:rsidRPr="00673963" w:rsidRDefault="007E624D" w:rsidP="00EC1FF7">
            <w:pPr>
              <w:jc w:val="center"/>
              <w:rPr>
                <w:bCs/>
                <w:color w:val="000000"/>
                <w:sz w:val="24"/>
              </w:rPr>
            </w:pPr>
            <w:r w:rsidRPr="00673963">
              <w:rPr>
                <w:bCs/>
                <w:color w:val="000000"/>
                <w:sz w:val="24"/>
              </w:rPr>
              <w:t>-8 456,8</w:t>
            </w:r>
          </w:p>
        </w:tc>
      </w:tr>
      <w:tr w:rsidR="007E624D" w:rsidRPr="00673963" w:rsidTr="00EC1FF7">
        <w:trPr>
          <w:trHeight w:val="683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673963" w:rsidRDefault="007E624D" w:rsidP="00EC1FF7">
            <w:pPr>
              <w:jc w:val="center"/>
              <w:rPr>
                <w:bCs/>
                <w:color w:val="000000"/>
                <w:sz w:val="24"/>
              </w:rPr>
            </w:pPr>
            <w:r w:rsidRPr="00673963">
              <w:rPr>
                <w:bCs/>
                <w:color w:val="000000"/>
                <w:sz w:val="24"/>
              </w:rPr>
              <w:t xml:space="preserve">2 02 00 000 00 0000 000 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673963" w:rsidRDefault="007E624D" w:rsidP="00EC1FF7">
            <w:pPr>
              <w:rPr>
                <w:bCs/>
                <w:color w:val="000000"/>
                <w:sz w:val="24"/>
              </w:rPr>
            </w:pPr>
            <w:r w:rsidRPr="00673963">
              <w:rPr>
                <w:bCs/>
                <w:color w:val="000000"/>
                <w:sz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624D" w:rsidRPr="00673963" w:rsidRDefault="007E624D" w:rsidP="00EC1FF7">
            <w:pPr>
              <w:jc w:val="center"/>
              <w:rPr>
                <w:bCs/>
                <w:color w:val="000000"/>
                <w:sz w:val="24"/>
              </w:rPr>
            </w:pPr>
            <w:r w:rsidRPr="00673963">
              <w:rPr>
                <w:bCs/>
                <w:color w:val="000000"/>
                <w:sz w:val="24"/>
              </w:rPr>
              <w:t>-8 456,8</w:t>
            </w:r>
          </w:p>
        </w:tc>
      </w:tr>
      <w:tr w:rsidR="007E624D" w:rsidRPr="00673963" w:rsidTr="00EC1FF7">
        <w:trPr>
          <w:trHeight w:val="539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673963" w:rsidRDefault="007E624D" w:rsidP="00EC1FF7">
            <w:pPr>
              <w:jc w:val="center"/>
              <w:rPr>
                <w:bCs/>
                <w:sz w:val="24"/>
              </w:rPr>
            </w:pPr>
            <w:r w:rsidRPr="00673963">
              <w:rPr>
                <w:bCs/>
                <w:sz w:val="24"/>
              </w:rPr>
              <w:t xml:space="preserve">2 02 20 000 00 0000 150 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673963" w:rsidRDefault="007E624D" w:rsidP="00EC1FF7">
            <w:pPr>
              <w:rPr>
                <w:bCs/>
                <w:sz w:val="24"/>
              </w:rPr>
            </w:pPr>
            <w:r w:rsidRPr="00673963">
              <w:rPr>
                <w:bCs/>
                <w:sz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624D" w:rsidRPr="00673963" w:rsidRDefault="007E624D" w:rsidP="00EC1FF7">
            <w:pPr>
              <w:jc w:val="center"/>
              <w:rPr>
                <w:bCs/>
                <w:color w:val="000000"/>
                <w:sz w:val="24"/>
              </w:rPr>
            </w:pPr>
            <w:r w:rsidRPr="00673963">
              <w:rPr>
                <w:bCs/>
                <w:color w:val="000000"/>
                <w:sz w:val="24"/>
              </w:rPr>
              <w:t>1 556,4</w:t>
            </w:r>
          </w:p>
        </w:tc>
      </w:tr>
      <w:tr w:rsidR="007E624D" w:rsidRPr="00673963" w:rsidTr="00EC1FF7">
        <w:trPr>
          <w:trHeight w:val="421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673963" w:rsidRDefault="007E624D" w:rsidP="00EC1FF7">
            <w:pPr>
              <w:jc w:val="center"/>
              <w:rPr>
                <w:bCs/>
                <w:sz w:val="24"/>
              </w:rPr>
            </w:pPr>
            <w:r w:rsidRPr="00673963">
              <w:rPr>
                <w:bCs/>
                <w:sz w:val="24"/>
              </w:rPr>
              <w:t xml:space="preserve">2 02 29 999 00 0000 150 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673963" w:rsidRDefault="007E624D" w:rsidP="00EC1FF7">
            <w:pPr>
              <w:rPr>
                <w:bCs/>
                <w:sz w:val="24"/>
              </w:rPr>
            </w:pPr>
            <w:r w:rsidRPr="00673963">
              <w:rPr>
                <w:bCs/>
                <w:sz w:val="24"/>
              </w:rPr>
              <w:t>Прочие субсидии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624D" w:rsidRPr="00673963" w:rsidRDefault="007E624D" w:rsidP="00EC1FF7">
            <w:pPr>
              <w:jc w:val="center"/>
              <w:rPr>
                <w:bCs/>
                <w:color w:val="000000"/>
                <w:sz w:val="24"/>
              </w:rPr>
            </w:pPr>
            <w:r w:rsidRPr="00673963">
              <w:rPr>
                <w:bCs/>
                <w:color w:val="000000"/>
                <w:sz w:val="24"/>
              </w:rPr>
              <w:t>1 556,4</w:t>
            </w:r>
          </w:p>
        </w:tc>
      </w:tr>
      <w:tr w:rsidR="007E624D" w:rsidRPr="00673963" w:rsidTr="00EC1FF7">
        <w:trPr>
          <w:trHeight w:val="431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673963" w:rsidRDefault="007E624D" w:rsidP="00EC1FF7">
            <w:pPr>
              <w:jc w:val="center"/>
              <w:rPr>
                <w:color w:val="000000"/>
                <w:sz w:val="24"/>
              </w:rPr>
            </w:pPr>
            <w:r w:rsidRPr="00673963">
              <w:rPr>
                <w:color w:val="000000"/>
                <w:sz w:val="24"/>
              </w:rPr>
              <w:t xml:space="preserve">2 02 29 999 04 0000 150 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673963" w:rsidRDefault="007E624D" w:rsidP="00EC1FF7">
            <w:pPr>
              <w:rPr>
                <w:color w:val="000000"/>
                <w:sz w:val="24"/>
              </w:rPr>
            </w:pPr>
            <w:r w:rsidRPr="00673963">
              <w:rPr>
                <w:color w:val="000000"/>
                <w:sz w:val="24"/>
              </w:rPr>
              <w:t>Прочие субсидии бюджетам городских округов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624D" w:rsidRPr="00673963" w:rsidRDefault="007E624D" w:rsidP="00EC1FF7">
            <w:pPr>
              <w:jc w:val="center"/>
              <w:rPr>
                <w:sz w:val="24"/>
              </w:rPr>
            </w:pPr>
            <w:r w:rsidRPr="00673963">
              <w:rPr>
                <w:sz w:val="24"/>
              </w:rPr>
              <w:t>1 556,4</w:t>
            </w:r>
          </w:p>
        </w:tc>
      </w:tr>
      <w:tr w:rsidR="007E624D" w:rsidRPr="00673963" w:rsidTr="00EC1FF7">
        <w:trPr>
          <w:trHeight w:val="441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673963" w:rsidRDefault="007E624D" w:rsidP="00EC1FF7">
            <w:pPr>
              <w:jc w:val="center"/>
              <w:rPr>
                <w:bCs/>
                <w:sz w:val="24"/>
              </w:rPr>
            </w:pPr>
            <w:r w:rsidRPr="00673963">
              <w:rPr>
                <w:bCs/>
                <w:sz w:val="24"/>
              </w:rPr>
              <w:t xml:space="preserve">2 02 40 000 00 0000 150 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673963" w:rsidRDefault="007E624D" w:rsidP="00EC1FF7">
            <w:pPr>
              <w:rPr>
                <w:bCs/>
                <w:sz w:val="24"/>
              </w:rPr>
            </w:pPr>
            <w:r w:rsidRPr="00673963">
              <w:rPr>
                <w:bCs/>
                <w:sz w:val="24"/>
              </w:rPr>
              <w:t>Иные межбюджетные трансферты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624D" w:rsidRPr="00673963" w:rsidRDefault="007E624D" w:rsidP="00EC1FF7">
            <w:pPr>
              <w:jc w:val="center"/>
              <w:rPr>
                <w:bCs/>
                <w:sz w:val="24"/>
              </w:rPr>
            </w:pPr>
            <w:r w:rsidRPr="00673963">
              <w:rPr>
                <w:bCs/>
                <w:sz w:val="24"/>
              </w:rPr>
              <w:t>-10 013,2</w:t>
            </w:r>
          </w:p>
        </w:tc>
      </w:tr>
      <w:tr w:rsidR="007E624D" w:rsidRPr="00673963" w:rsidTr="00EC1FF7">
        <w:trPr>
          <w:trHeight w:val="49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673963" w:rsidRDefault="007E624D" w:rsidP="00EC1FF7">
            <w:pPr>
              <w:jc w:val="center"/>
              <w:rPr>
                <w:bCs/>
                <w:sz w:val="24"/>
              </w:rPr>
            </w:pPr>
            <w:r w:rsidRPr="00673963">
              <w:rPr>
                <w:bCs/>
                <w:sz w:val="24"/>
              </w:rPr>
              <w:t xml:space="preserve">2 02 49 999 00 0000 150 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673963" w:rsidRDefault="007E624D" w:rsidP="00EC1FF7">
            <w:pPr>
              <w:rPr>
                <w:bCs/>
                <w:sz w:val="24"/>
              </w:rPr>
            </w:pPr>
            <w:r w:rsidRPr="00673963">
              <w:rPr>
                <w:bCs/>
                <w:sz w:val="24"/>
              </w:rPr>
              <w:t>Прочие межбюджетные трансферты, передаваемые бюджетам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624D" w:rsidRPr="00673963" w:rsidRDefault="007E624D" w:rsidP="00EC1FF7">
            <w:pPr>
              <w:jc w:val="center"/>
              <w:rPr>
                <w:bCs/>
                <w:sz w:val="24"/>
              </w:rPr>
            </w:pPr>
            <w:r w:rsidRPr="00673963">
              <w:rPr>
                <w:bCs/>
                <w:sz w:val="24"/>
              </w:rPr>
              <w:t>-10 013,2</w:t>
            </w:r>
          </w:p>
        </w:tc>
      </w:tr>
      <w:tr w:rsidR="007E624D" w:rsidRPr="00673963" w:rsidTr="00EC1FF7">
        <w:trPr>
          <w:trHeight w:val="433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673963" w:rsidRDefault="007E624D" w:rsidP="00EC1FF7">
            <w:pPr>
              <w:jc w:val="center"/>
              <w:rPr>
                <w:color w:val="000000"/>
                <w:sz w:val="24"/>
              </w:rPr>
            </w:pPr>
            <w:r w:rsidRPr="00673963">
              <w:rPr>
                <w:color w:val="000000"/>
                <w:sz w:val="24"/>
              </w:rPr>
              <w:t xml:space="preserve">2 02 49 999 04 0000 150 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673963" w:rsidRDefault="007E624D" w:rsidP="00EC1FF7">
            <w:pPr>
              <w:rPr>
                <w:color w:val="000000"/>
                <w:sz w:val="24"/>
              </w:rPr>
            </w:pPr>
            <w:r w:rsidRPr="00673963">
              <w:rPr>
                <w:color w:val="000000"/>
                <w:sz w:val="24"/>
              </w:rPr>
              <w:t>Прочие межбюджетные трансферты, передаваемые бюджетам городских округов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624D" w:rsidRPr="00673963" w:rsidRDefault="007E624D" w:rsidP="00EC1FF7">
            <w:pPr>
              <w:jc w:val="center"/>
              <w:rPr>
                <w:color w:val="000000"/>
                <w:sz w:val="24"/>
              </w:rPr>
            </w:pPr>
            <w:r w:rsidRPr="00673963">
              <w:rPr>
                <w:color w:val="000000"/>
                <w:sz w:val="24"/>
              </w:rPr>
              <w:t>-10 013,2</w:t>
            </w:r>
          </w:p>
        </w:tc>
      </w:tr>
      <w:tr w:rsidR="007E624D" w:rsidRPr="00673963" w:rsidTr="00EC1FF7">
        <w:trPr>
          <w:trHeight w:val="3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673963" w:rsidRDefault="007E624D" w:rsidP="00EC1FF7">
            <w:pPr>
              <w:jc w:val="center"/>
              <w:rPr>
                <w:color w:val="000000"/>
                <w:sz w:val="24"/>
              </w:rPr>
            </w:pPr>
            <w:r w:rsidRPr="00673963">
              <w:rPr>
                <w:color w:val="000000"/>
                <w:sz w:val="24"/>
              </w:rPr>
              <w:t> 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673963" w:rsidRDefault="007E624D" w:rsidP="00EC1FF7">
            <w:pPr>
              <w:rPr>
                <w:bCs/>
                <w:sz w:val="24"/>
              </w:rPr>
            </w:pPr>
            <w:r w:rsidRPr="00673963">
              <w:rPr>
                <w:bCs/>
                <w:sz w:val="24"/>
              </w:rPr>
              <w:t>ВСЕГО ДОХОДОВ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624D" w:rsidRPr="00673963" w:rsidRDefault="007E624D" w:rsidP="00EC1FF7">
            <w:pPr>
              <w:jc w:val="center"/>
              <w:rPr>
                <w:bCs/>
                <w:sz w:val="24"/>
              </w:rPr>
            </w:pPr>
            <w:r w:rsidRPr="00673963">
              <w:rPr>
                <w:bCs/>
                <w:sz w:val="24"/>
              </w:rPr>
              <w:t>-8 456,8</w:t>
            </w:r>
          </w:p>
        </w:tc>
      </w:tr>
    </w:tbl>
    <w:p w:rsidR="007E624D" w:rsidRDefault="007E624D" w:rsidP="007E624D">
      <w:pPr>
        <w:rPr>
          <w:sz w:val="16"/>
          <w:szCs w:val="16"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Pr="00512FA6" w:rsidRDefault="007E624D" w:rsidP="007E624D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lastRenderedPageBreak/>
        <w:t>Приложение</w:t>
      </w:r>
      <w:r>
        <w:rPr>
          <w:sz w:val="24"/>
        </w:rPr>
        <w:t xml:space="preserve"> 2</w:t>
      </w:r>
      <w:r w:rsidRPr="00512FA6">
        <w:rPr>
          <w:sz w:val="24"/>
        </w:rPr>
        <w:t xml:space="preserve"> </w:t>
      </w:r>
    </w:p>
    <w:p w:rsidR="007E624D" w:rsidRDefault="007E624D" w:rsidP="007E624D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 xml:space="preserve">к решению </w:t>
      </w:r>
      <w:r>
        <w:rPr>
          <w:sz w:val="24"/>
        </w:rPr>
        <w:t xml:space="preserve">Думы </w:t>
      </w:r>
    </w:p>
    <w:p w:rsidR="007E624D" w:rsidRPr="00512FA6" w:rsidRDefault="007E624D" w:rsidP="007E624D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7E624D" w:rsidRDefault="007E624D" w:rsidP="007E624D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от 26.03.2020</w:t>
      </w:r>
      <w:r w:rsidRPr="00512FA6">
        <w:rPr>
          <w:sz w:val="24"/>
        </w:rPr>
        <w:t xml:space="preserve"> № </w:t>
      </w:r>
      <w:r>
        <w:rPr>
          <w:sz w:val="24"/>
        </w:rPr>
        <w:t>87</w:t>
      </w:r>
    </w:p>
    <w:p w:rsidR="007E624D" w:rsidRDefault="007E624D" w:rsidP="007E624D">
      <w:pPr>
        <w:ind w:firstLine="5670"/>
        <w:rPr>
          <w:sz w:val="16"/>
          <w:szCs w:val="16"/>
        </w:rPr>
      </w:pPr>
    </w:p>
    <w:p w:rsidR="007E624D" w:rsidRDefault="007E624D" w:rsidP="007E624D">
      <w:pPr>
        <w:ind w:firstLine="5670"/>
        <w:rPr>
          <w:sz w:val="16"/>
          <w:szCs w:val="16"/>
        </w:rPr>
      </w:pPr>
    </w:p>
    <w:p w:rsidR="007E624D" w:rsidRDefault="007E624D" w:rsidP="007E624D">
      <w:pPr>
        <w:ind w:firstLine="5670"/>
        <w:rPr>
          <w:sz w:val="16"/>
          <w:szCs w:val="16"/>
        </w:rPr>
      </w:pPr>
    </w:p>
    <w:tbl>
      <w:tblPr>
        <w:tblW w:w="9937" w:type="dxa"/>
        <w:tblInd w:w="93" w:type="dxa"/>
        <w:tblLook w:val="04A0" w:firstRow="1" w:lastRow="0" w:firstColumn="1" w:lastColumn="0" w:noHBand="0" w:noVBand="1"/>
      </w:tblPr>
      <w:tblGrid>
        <w:gridCol w:w="2709"/>
        <w:gridCol w:w="4677"/>
        <w:gridCol w:w="1275"/>
        <w:gridCol w:w="1276"/>
      </w:tblGrid>
      <w:tr w:rsidR="007E624D" w:rsidRPr="00DC30AA" w:rsidTr="00EC1FF7">
        <w:trPr>
          <w:trHeight w:val="540"/>
        </w:trPr>
        <w:tc>
          <w:tcPr>
            <w:tcW w:w="99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E624D" w:rsidRPr="00DC30AA" w:rsidRDefault="007E624D" w:rsidP="00EC1FF7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 w:rsidRPr="00DC30AA">
              <w:rPr>
                <w:b/>
                <w:bCs/>
              </w:rPr>
              <w:t>Изменения в доходы бюджета по группам, подгруппам, статьям классификации доходов бюджетов на 2021-2022 годы</w:t>
            </w:r>
          </w:p>
        </w:tc>
      </w:tr>
      <w:tr w:rsidR="007E624D" w:rsidRPr="00DC30AA" w:rsidTr="00EC1FF7">
        <w:trPr>
          <w:trHeight w:val="360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624D" w:rsidRPr="00DC30AA" w:rsidRDefault="007E624D" w:rsidP="00EC1FF7">
            <w:pPr>
              <w:jc w:val="right"/>
              <w:rPr>
                <w:rFonts w:ascii="Times New Roman CYR" w:hAnsi="Times New Roman CYR" w:cs="Calibri"/>
                <w:color w:val="000000"/>
                <w:sz w:val="24"/>
              </w:rPr>
            </w:pPr>
            <w:r w:rsidRPr="00DC30AA">
              <w:rPr>
                <w:rFonts w:ascii="Times New Roman CYR" w:hAnsi="Times New Roman CYR" w:cs="Calibri"/>
                <w:color w:val="000000"/>
                <w:sz w:val="24"/>
              </w:rPr>
              <w:t> 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624D" w:rsidRPr="00DC30AA" w:rsidRDefault="007E624D" w:rsidP="00EC1FF7">
            <w:pPr>
              <w:jc w:val="right"/>
              <w:rPr>
                <w:rFonts w:ascii="Times New Roman CYR" w:hAnsi="Times New Roman CYR" w:cs="Calibri"/>
                <w:color w:val="000000"/>
                <w:sz w:val="24"/>
              </w:rPr>
            </w:pPr>
            <w:r w:rsidRPr="00DC30AA">
              <w:rPr>
                <w:rFonts w:ascii="Times New Roman CYR" w:hAnsi="Times New Roman CYR" w:cs="Calibri"/>
                <w:color w:val="000000"/>
                <w:sz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624D" w:rsidRPr="00DC30AA" w:rsidRDefault="007E624D" w:rsidP="00EC1FF7">
            <w:pPr>
              <w:jc w:val="right"/>
              <w:rPr>
                <w:rFonts w:ascii="Times New Roman CYR" w:hAnsi="Times New Roman CYR" w:cs="Calibri"/>
                <w:color w:val="000000"/>
                <w:sz w:val="24"/>
              </w:rPr>
            </w:pPr>
            <w:r w:rsidRPr="00DC30AA">
              <w:rPr>
                <w:rFonts w:ascii="Times New Roman CYR" w:hAnsi="Times New Roman CYR" w:cs="Calibri"/>
                <w:color w:val="000000"/>
                <w:sz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24D" w:rsidRPr="00DC30AA" w:rsidRDefault="007E624D" w:rsidP="00EC1FF7">
            <w:pPr>
              <w:rPr>
                <w:rFonts w:ascii="Calibri" w:hAnsi="Calibri" w:cs="Calibri"/>
                <w:color w:val="000000"/>
                <w:sz w:val="24"/>
              </w:rPr>
            </w:pPr>
          </w:p>
        </w:tc>
      </w:tr>
      <w:tr w:rsidR="007E624D" w:rsidRPr="00DC30AA" w:rsidTr="00EC1FF7">
        <w:trPr>
          <w:trHeight w:val="300"/>
        </w:trPr>
        <w:tc>
          <w:tcPr>
            <w:tcW w:w="2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C30AA" w:rsidRDefault="007E624D" w:rsidP="00EC1FF7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DC30AA">
              <w:rPr>
                <w:b/>
                <w:bCs/>
                <w:color w:val="000000"/>
                <w:sz w:val="24"/>
              </w:rPr>
              <w:t xml:space="preserve">Код </w:t>
            </w:r>
          </w:p>
        </w:tc>
        <w:tc>
          <w:tcPr>
            <w:tcW w:w="4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C30A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DC30AA">
              <w:rPr>
                <w:b/>
                <w:bCs/>
                <w:sz w:val="24"/>
              </w:rPr>
              <w:t>Наименование кода поступлений в бюджет, группы, подгруппы, статьи, кода экономической классификации доходов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C30AA" w:rsidRDefault="007E624D" w:rsidP="00EC1FF7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DC30AA">
              <w:rPr>
                <w:b/>
                <w:bCs/>
                <w:color w:val="000000"/>
                <w:sz w:val="24"/>
              </w:rPr>
              <w:t>Сумма, тыс. рублей 2021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C30AA" w:rsidRDefault="007E624D" w:rsidP="00EC1FF7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DC30AA">
              <w:rPr>
                <w:b/>
                <w:bCs/>
                <w:color w:val="000000"/>
                <w:sz w:val="24"/>
              </w:rPr>
              <w:t>Сумма, тыс. рублей 2022 год</w:t>
            </w:r>
          </w:p>
        </w:tc>
      </w:tr>
      <w:tr w:rsidR="007E624D" w:rsidRPr="00DC30AA" w:rsidTr="00EC1FF7">
        <w:trPr>
          <w:trHeight w:val="300"/>
        </w:trPr>
        <w:tc>
          <w:tcPr>
            <w:tcW w:w="2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24D" w:rsidRPr="00DC30AA" w:rsidRDefault="007E624D" w:rsidP="00EC1FF7">
            <w:pPr>
              <w:rPr>
                <w:bCs/>
                <w:color w:val="000000"/>
                <w:sz w:val="24"/>
              </w:rPr>
            </w:pPr>
          </w:p>
        </w:tc>
        <w:tc>
          <w:tcPr>
            <w:tcW w:w="4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24D" w:rsidRPr="00DC30AA" w:rsidRDefault="007E624D" w:rsidP="00EC1FF7">
            <w:pPr>
              <w:rPr>
                <w:bCs/>
                <w:sz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24D" w:rsidRPr="00DC30AA" w:rsidRDefault="007E624D" w:rsidP="00EC1FF7">
            <w:pPr>
              <w:rPr>
                <w:bCs/>
                <w:color w:val="000000"/>
                <w:sz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24D" w:rsidRPr="00DC30AA" w:rsidRDefault="007E624D" w:rsidP="00EC1FF7">
            <w:pPr>
              <w:rPr>
                <w:bCs/>
                <w:color w:val="000000"/>
                <w:sz w:val="24"/>
              </w:rPr>
            </w:pPr>
          </w:p>
        </w:tc>
      </w:tr>
      <w:tr w:rsidR="007E624D" w:rsidRPr="00DC30AA" w:rsidTr="00EC1FF7">
        <w:trPr>
          <w:trHeight w:val="300"/>
        </w:trPr>
        <w:tc>
          <w:tcPr>
            <w:tcW w:w="2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24D" w:rsidRPr="00DC30AA" w:rsidRDefault="007E624D" w:rsidP="00EC1FF7">
            <w:pPr>
              <w:rPr>
                <w:bCs/>
                <w:color w:val="000000"/>
                <w:sz w:val="24"/>
              </w:rPr>
            </w:pPr>
          </w:p>
        </w:tc>
        <w:tc>
          <w:tcPr>
            <w:tcW w:w="4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24D" w:rsidRPr="00DC30AA" w:rsidRDefault="007E624D" w:rsidP="00EC1FF7">
            <w:pPr>
              <w:rPr>
                <w:bCs/>
                <w:sz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24D" w:rsidRPr="00DC30AA" w:rsidRDefault="007E624D" w:rsidP="00EC1FF7">
            <w:pPr>
              <w:rPr>
                <w:bCs/>
                <w:color w:val="000000"/>
                <w:sz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24D" w:rsidRPr="00DC30AA" w:rsidRDefault="007E624D" w:rsidP="00EC1FF7">
            <w:pPr>
              <w:rPr>
                <w:bCs/>
                <w:color w:val="000000"/>
                <w:sz w:val="24"/>
              </w:rPr>
            </w:pPr>
          </w:p>
        </w:tc>
      </w:tr>
      <w:tr w:rsidR="007E624D" w:rsidRPr="00DC30AA" w:rsidTr="00EC1FF7">
        <w:trPr>
          <w:trHeight w:val="398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C30AA" w:rsidRDefault="007E624D" w:rsidP="00EC1FF7">
            <w:pPr>
              <w:jc w:val="center"/>
              <w:rPr>
                <w:bCs/>
                <w:color w:val="000000"/>
                <w:sz w:val="24"/>
              </w:rPr>
            </w:pPr>
            <w:r w:rsidRPr="00DC30AA">
              <w:rPr>
                <w:bCs/>
                <w:color w:val="000000"/>
                <w:sz w:val="24"/>
              </w:rPr>
              <w:t xml:space="preserve">2 00 00 000 00 0000 000 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C30AA" w:rsidRDefault="007E624D" w:rsidP="00EC1FF7">
            <w:pPr>
              <w:rPr>
                <w:bCs/>
                <w:color w:val="000000"/>
                <w:sz w:val="24"/>
              </w:rPr>
            </w:pPr>
            <w:r w:rsidRPr="00DC30AA">
              <w:rPr>
                <w:bCs/>
                <w:color w:val="000000"/>
                <w:sz w:val="24"/>
              </w:rPr>
              <w:t>БЕЗВОЗМЕЗДНЫЕ ПОСТУПЛЕНИЯ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624D" w:rsidRPr="00DC30AA" w:rsidRDefault="007E624D" w:rsidP="00EC1FF7">
            <w:pPr>
              <w:jc w:val="center"/>
              <w:rPr>
                <w:bCs/>
                <w:color w:val="000000"/>
                <w:sz w:val="24"/>
              </w:rPr>
            </w:pPr>
            <w:r w:rsidRPr="00DC30AA">
              <w:rPr>
                <w:bCs/>
                <w:color w:val="000000"/>
                <w:sz w:val="24"/>
              </w:rPr>
              <w:t>-10 240,6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624D" w:rsidRPr="00DC30AA" w:rsidRDefault="007E624D" w:rsidP="00EC1FF7">
            <w:pPr>
              <w:jc w:val="center"/>
              <w:rPr>
                <w:bCs/>
                <w:color w:val="000000"/>
                <w:sz w:val="24"/>
              </w:rPr>
            </w:pPr>
            <w:r w:rsidRPr="00DC30AA">
              <w:rPr>
                <w:bCs/>
                <w:color w:val="000000"/>
                <w:sz w:val="24"/>
              </w:rPr>
              <w:t>12 352,0</w:t>
            </w:r>
          </w:p>
        </w:tc>
      </w:tr>
      <w:tr w:rsidR="007E624D" w:rsidRPr="00DC30AA" w:rsidTr="00EC1FF7">
        <w:trPr>
          <w:trHeight w:val="683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C30AA" w:rsidRDefault="007E624D" w:rsidP="00EC1FF7">
            <w:pPr>
              <w:jc w:val="center"/>
              <w:rPr>
                <w:bCs/>
                <w:color w:val="000000"/>
                <w:sz w:val="24"/>
              </w:rPr>
            </w:pPr>
            <w:r w:rsidRPr="00DC30AA">
              <w:rPr>
                <w:bCs/>
                <w:color w:val="000000"/>
                <w:sz w:val="24"/>
              </w:rPr>
              <w:t xml:space="preserve">2 02 00 000 00 0000 000 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C30AA" w:rsidRDefault="007E624D" w:rsidP="00EC1FF7">
            <w:pPr>
              <w:rPr>
                <w:bCs/>
                <w:color w:val="000000"/>
                <w:sz w:val="24"/>
              </w:rPr>
            </w:pPr>
            <w:r w:rsidRPr="00DC30AA">
              <w:rPr>
                <w:bCs/>
                <w:color w:val="000000"/>
                <w:sz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624D" w:rsidRPr="00DC30AA" w:rsidRDefault="007E624D" w:rsidP="00EC1FF7">
            <w:pPr>
              <w:jc w:val="center"/>
              <w:rPr>
                <w:bCs/>
                <w:color w:val="000000"/>
                <w:sz w:val="24"/>
              </w:rPr>
            </w:pPr>
            <w:r w:rsidRPr="00DC30AA">
              <w:rPr>
                <w:bCs/>
                <w:color w:val="000000"/>
                <w:sz w:val="24"/>
              </w:rPr>
              <w:t>-10 240,6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624D" w:rsidRPr="00DC30AA" w:rsidRDefault="007E624D" w:rsidP="00EC1FF7">
            <w:pPr>
              <w:jc w:val="center"/>
              <w:rPr>
                <w:bCs/>
                <w:color w:val="000000"/>
                <w:sz w:val="24"/>
              </w:rPr>
            </w:pPr>
            <w:r w:rsidRPr="00DC30AA">
              <w:rPr>
                <w:bCs/>
                <w:color w:val="000000"/>
                <w:sz w:val="24"/>
              </w:rPr>
              <w:t>12 352,0</w:t>
            </w:r>
          </w:p>
        </w:tc>
      </w:tr>
      <w:tr w:rsidR="007E624D" w:rsidRPr="00DC30AA" w:rsidTr="00EC1FF7">
        <w:trPr>
          <w:trHeight w:val="343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C30AA" w:rsidRDefault="007E624D" w:rsidP="00EC1FF7">
            <w:pPr>
              <w:jc w:val="center"/>
              <w:rPr>
                <w:bCs/>
                <w:sz w:val="24"/>
              </w:rPr>
            </w:pPr>
            <w:r w:rsidRPr="00DC30AA">
              <w:rPr>
                <w:bCs/>
                <w:sz w:val="24"/>
              </w:rPr>
              <w:t xml:space="preserve">2 02 40 000 00 0000 150 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C30AA" w:rsidRDefault="007E624D" w:rsidP="00EC1FF7">
            <w:pPr>
              <w:rPr>
                <w:bCs/>
                <w:sz w:val="24"/>
              </w:rPr>
            </w:pPr>
            <w:r w:rsidRPr="00DC30AA">
              <w:rPr>
                <w:bCs/>
                <w:sz w:val="24"/>
              </w:rPr>
              <w:t>Иные межбюджетные трансферты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624D" w:rsidRPr="00DC30AA" w:rsidRDefault="007E624D" w:rsidP="00EC1FF7">
            <w:pPr>
              <w:jc w:val="center"/>
              <w:rPr>
                <w:bCs/>
                <w:sz w:val="24"/>
              </w:rPr>
            </w:pPr>
            <w:r w:rsidRPr="00DC30AA">
              <w:rPr>
                <w:bCs/>
                <w:sz w:val="24"/>
              </w:rPr>
              <w:t>-10 240,6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624D" w:rsidRPr="00DC30AA" w:rsidRDefault="007E624D" w:rsidP="00EC1FF7">
            <w:pPr>
              <w:jc w:val="center"/>
              <w:rPr>
                <w:bCs/>
                <w:sz w:val="24"/>
              </w:rPr>
            </w:pPr>
            <w:r w:rsidRPr="00DC30AA">
              <w:rPr>
                <w:bCs/>
                <w:sz w:val="24"/>
              </w:rPr>
              <w:t>12 352,0</w:t>
            </w:r>
          </w:p>
        </w:tc>
      </w:tr>
      <w:tr w:rsidR="007E624D" w:rsidRPr="00DC30AA" w:rsidTr="00EC1FF7">
        <w:trPr>
          <w:trHeight w:val="547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C30AA" w:rsidRDefault="007E624D" w:rsidP="00EC1FF7">
            <w:pPr>
              <w:jc w:val="center"/>
              <w:rPr>
                <w:bCs/>
                <w:sz w:val="24"/>
              </w:rPr>
            </w:pPr>
            <w:r w:rsidRPr="00DC30AA">
              <w:rPr>
                <w:bCs/>
                <w:sz w:val="24"/>
              </w:rPr>
              <w:t xml:space="preserve">2 02 49 999 00 0000 150 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C30AA" w:rsidRDefault="007E624D" w:rsidP="00EC1FF7">
            <w:pPr>
              <w:rPr>
                <w:bCs/>
                <w:sz w:val="24"/>
              </w:rPr>
            </w:pPr>
            <w:r w:rsidRPr="00DC30AA">
              <w:rPr>
                <w:bCs/>
                <w:sz w:val="24"/>
              </w:rPr>
              <w:t>Прочие межбюджетные трансферты, передаваемые бюджетам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624D" w:rsidRPr="00DC30AA" w:rsidRDefault="007E624D" w:rsidP="00EC1FF7">
            <w:pPr>
              <w:jc w:val="center"/>
              <w:rPr>
                <w:bCs/>
                <w:sz w:val="24"/>
              </w:rPr>
            </w:pPr>
            <w:r w:rsidRPr="00DC30AA">
              <w:rPr>
                <w:bCs/>
                <w:sz w:val="24"/>
              </w:rPr>
              <w:t>-10 240,6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624D" w:rsidRPr="00DC30AA" w:rsidRDefault="007E624D" w:rsidP="00EC1FF7">
            <w:pPr>
              <w:jc w:val="center"/>
              <w:rPr>
                <w:bCs/>
                <w:sz w:val="24"/>
              </w:rPr>
            </w:pPr>
            <w:r w:rsidRPr="00DC30AA">
              <w:rPr>
                <w:bCs/>
                <w:sz w:val="24"/>
              </w:rPr>
              <w:t>12 352,0</w:t>
            </w:r>
          </w:p>
        </w:tc>
      </w:tr>
      <w:tr w:rsidR="007E624D" w:rsidRPr="00DC30AA" w:rsidTr="00EC1FF7">
        <w:trPr>
          <w:trHeight w:val="6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C30AA" w:rsidRDefault="007E624D" w:rsidP="00EC1FF7">
            <w:pPr>
              <w:jc w:val="center"/>
              <w:rPr>
                <w:color w:val="000000"/>
                <w:sz w:val="24"/>
              </w:rPr>
            </w:pPr>
            <w:r w:rsidRPr="00DC30AA">
              <w:rPr>
                <w:color w:val="000000"/>
                <w:sz w:val="24"/>
              </w:rPr>
              <w:t xml:space="preserve">2 02 49 999 04 0000 150 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C30AA" w:rsidRDefault="007E624D" w:rsidP="00EC1FF7">
            <w:pPr>
              <w:rPr>
                <w:color w:val="000000"/>
                <w:sz w:val="24"/>
              </w:rPr>
            </w:pPr>
            <w:r w:rsidRPr="00DC30AA">
              <w:rPr>
                <w:color w:val="000000"/>
                <w:sz w:val="24"/>
              </w:rPr>
              <w:t>Прочие межбюджетные трансферты, передаваемые бюджетам городских округов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624D" w:rsidRPr="00DC30AA" w:rsidRDefault="007E624D" w:rsidP="00EC1FF7">
            <w:pPr>
              <w:jc w:val="center"/>
              <w:rPr>
                <w:color w:val="000000"/>
                <w:sz w:val="24"/>
              </w:rPr>
            </w:pPr>
            <w:r w:rsidRPr="00DC30AA">
              <w:rPr>
                <w:color w:val="000000"/>
                <w:sz w:val="24"/>
              </w:rPr>
              <w:t>-10 240,6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624D" w:rsidRPr="00DC30AA" w:rsidRDefault="007E624D" w:rsidP="00EC1FF7">
            <w:pPr>
              <w:jc w:val="center"/>
              <w:rPr>
                <w:color w:val="000000"/>
                <w:sz w:val="24"/>
              </w:rPr>
            </w:pPr>
            <w:r w:rsidRPr="00DC30AA">
              <w:rPr>
                <w:color w:val="000000"/>
                <w:sz w:val="24"/>
              </w:rPr>
              <w:t>12 352,0</w:t>
            </w:r>
          </w:p>
        </w:tc>
      </w:tr>
      <w:tr w:rsidR="007E624D" w:rsidRPr="00DC30AA" w:rsidTr="00EC1FF7">
        <w:trPr>
          <w:trHeight w:val="361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C30AA" w:rsidRDefault="007E624D" w:rsidP="00EC1FF7">
            <w:pPr>
              <w:jc w:val="center"/>
              <w:rPr>
                <w:color w:val="000000"/>
                <w:sz w:val="24"/>
              </w:rPr>
            </w:pPr>
            <w:r w:rsidRPr="00DC30AA">
              <w:rPr>
                <w:color w:val="000000"/>
                <w:sz w:val="24"/>
              </w:rPr>
              <w:t> 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C30AA" w:rsidRDefault="007E624D" w:rsidP="00EC1FF7">
            <w:pPr>
              <w:rPr>
                <w:bCs/>
                <w:sz w:val="24"/>
              </w:rPr>
            </w:pPr>
            <w:r w:rsidRPr="00DC30AA">
              <w:rPr>
                <w:bCs/>
                <w:sz w:val="24"/>
              </w:rPr>
              <w:t>ВСЕГО ДОХОДОВ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624D" w:rsidRPr="00DC30AA" w:rsidRDefault="007E624D" w:rsidP="00EC1FF7">
            <w:pPr>
              <w:jc w:val="center"/>
              <w:rPr>
                <w:bCs/>
                <w:sz w:val="24"/>
              </w:rPr>
            </w:pPr>
            <w:r w:rsidRPr="00DC30AA">
              <w:rPr>
                <w:bCs/>
                <w:sz w:val="24"/>
              </w:rPr>
              <w:t>-10 240,6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624D" w:rsidRPr="00DC30AA" w:rsidRDefault="007E624D" w:rsidP="00EC1FF7">
            <w:pPr>
              <w:jc w:val="center"/>
              <w:rPr>
                <w:bCs/>
                <w:sz w:val="24"/>
              </w:rPr>
            </w:pPr>
            <w:r w:rsidRPr="00DC30AA">
              <w:rPr>
                <w:bCs/>
                <w:sz w:val="24"/>
              </w:rPr>
              <w:t>12 352,0</w:t>
            </w:r>
          </w:p>
        </w:tc>
      </w:tr>
    </w:tbl>
    <w:p w:rsidR="007E624D" w:rsidRDefault="007E624D" w:rsidP="007E624D">
      <w:pPr>
        <w:rPr>
          <w:sz w:val="16"/>
          <w:szCs w:val="16"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Pr="00512FA6" w:rsidRDefault="007E624D" w:rsidP="007E624D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lastRenderedPageBreak/>
        <w:t>Приложение</w:t>
      </w:r>
      <w:r>
        <w:rPr>
          <w:sz w:val="24"/>
        </w:rPr>
        <w:t xml:space="preserve"> 3</w:t>
      </w:r>
    </w:p>
    <w:p w:rsidR="007E624D" w:rsidRDefault="007E624D" w:rsidP="007E624D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 xml:space="preserve">к решению </w:t>
      </w:r>
      <w:r>
        <w:rPr>
          <w:sz w:val="24"/>
        </w:rPr>
        <w:t xml:space="preserve">Думы </w:t>
      </w:r>
    </w:p>
    <w:p w:rsidR="007E624D" w:rsidRPr="00512FA6" w:rsidRDefault="007E624D" w:rsidP="007E624D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7E624D" w:rsidRDefault="007E624D" w:rsidP="007E624D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от 26.03.2020</w:t>
      </w:r>
      <w:r w:rsidRPr="00512FA6">
        <w:rPr>
          <w:sz w:val="24"/>
        </w:rPr>
        <w:t xml:space="preserve"> № </w:t>
      </w:r>
      <w:r>
        <w:rPr>
          <w:sz w:val="24"/>
        </w:rPr>
        <w:t>87</w:t>
      </w:r>
    </w:p>
    <w:p w:rsidR="007E624D" w:rsidRDefault="007E624D" w:rsidP="007E624D">
      <w:pPr>
        <w:ind w:firstLine="5670"/>
        <w:rPr>
          <w:sz w:val="16"/>
          <w:szCs w:val="16"/>
        </w:rPr>
      </w:pPr>
    </w:p>
    <w:p w:rsidR="007E624D" w:rsidRDefault="007E624D" w:rsidP="007E624D">
      <w:pPr>
        <w:ind w:firstLine="5670"/>
        <w:rPr>
          <w:sz w:val="16"/>
          <w:szCs w:val="16"/>
        </w:rPr>
      </w:pPr>
    </w:p>
    <w:tbl>
      <w:tblPr>
        <w:tblW w:w="993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640"/>
        <w:gridCol w:w="523"/>
        <w:gridCol w:w="6357"/>
        <w:gridCol w:w="1419"/>
      </w:tblGrid>
      <w:tr w:rsidR="007E624D" w:rsidRPr="00DE61C5" w:rsidTr="00EC1FF7">
        <w:trPr>
          <w:trHeight w:val="1005"/>
        </w:trPr>
        <w:tc>
          <w:tcPr>
            <w:tcW w:w="99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E624D" w:rsidRPr="00DE61C5" w:rsidRDefault="007E624D" w:rsidP="00EC1FF7">
            <w:pPr>
              <w:jc w:val="center"/>
              <w:rPr>
                <w:b/>
                <w:bCs/>
              </w:rPr>
            </w:pPr>
            <w:r w:rsidRPr="00DE61C5">
              <w:rPr>
                <w:b/>
                <w:bCs/>
              </w:rPr>
              <w:t xml:space="preserve">Изменения в распределение бюджетных ассигнований по целевым статьям (муниципальным программам и непрограммным направлениям деятельности), группам </w:t>
            </w:r>
            <w:proofErr w:type="gramStart"/>
            <w:r w:rsidRPr="00DE61C5">
              <w:rPr>
                <w:b/>
                <w:bCs/>
              </w:rPr>
              <w:t>видов расходов классификации расходов бюджета</w:t>
            </w:r>
            <w:proofErr w:type="gramEnd"/>
            <w:r w:rsidRPr="00DE61C5">
              <w:rPr>
                <w:b/>
                <w:bCs/>
              </w:rPr>
              <w:t xml:space="preserve"> на 2020 год, тыс. рублей</w:t>
            </w:r>
          </w:p>
        </w:tc>
      </w:tr>
      <w:tr w:rsidR="007E624D" w:rsidRPr="00DE61C5" w:rsidTr="00EC1FF7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E624D" w:rsidRPr="00DE61C5" w:rsidRDefault="007E624D" w:rsidP="00EC1FF7">
            <w:pPr>
              <w:rPr>
                <w:sz w:val="17"/>
                <w:szCs w:val="17"/>
              </w:rPr>
            </w:pPr>
            <w:r w:rsidRPr="00DE61C5">
              <w:rPr>
                <w:sz w:val="17"/>
                <w:szCs w:val="17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E624D" w:rsidRPr="00DE61C5" w:rsidRDefault="007E624D" w:rsidP="00EC1FF7">
            <w:pPr>
              <w:rPr>
                <w:sz w:val="17"/>
                <w:szCs w:val="17"/>
              </w:rPr>
            </w:pPr>
            <w:r w:rsidRPr="00DE61C5">
              <w:rPr>
                <w:sz w:val="17"/>
                <w:szCs w:val="17"/>
              </w:rPr>
              <w:t> </w:t>
            </w:r>
          </w:p>
        </w:tc>
        <w:tc>
          <w:tcPr>
            <w:tcW w:w="6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E624D" w:rsidRPr="00DE61C5" w:rsidRDefault="007E624D" w:rsidP="00EC1FF7">
            <w:pPr>
              <w:rPr>
                <w:sz w:val="20"/>
              </w:rPr>
            </w:pPr>
            <w:r w:rsidRPr="00DE61C5">
              <w:rPr>
                <w:sz w:val="20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E624D" w:rsidRPr="00DE61C5" w:rsidRDefault="007E624D" w:rsidP="00EC1FF7">
            <w:pPr>
              <w:rPr>
                <w:sz w:val="20"/>
              </w:rPr>
            </w:pPr>
            <w:r w:rsidRPr="00DE61C5">
              <w:rPr>
                <w:sz w:val="20"/>
              </w:rPr>
              <w:t> </w:t>
            </w:r>
          </w:p>
        </w:tc>
      </w:tr>
      <w:tr w:rsidR="007E624D" w:rsidRPr="00DE61C5" w:rsidTr="00EC1FF7">
        <w:trPr>
          <w:trHeight w:val="51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DE61C5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DE61C5">
              <w:rPr>
                <w:b/>
                <w:bCs/>
                <w:sz w:val="24"/>
              </w:rPr>
              <w:t>ЦСР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DE61C5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DE61C5">
              <w:rPr>
                <w:b/>
                <w:bCs/>
                <w:sz w:val="24"/>
              </w:rPr>
              <w:t>ВР</w:t>
            </w:r>
          </w:p>
        </w:tc>
        <w:tc>
          <w:tcPr>
            <w:tcW w:w="6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DE61C5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DE61C5">
              <w:rPr>
                <w:b/>
                <w:bCs/>
                <w:sz w:val="24"/>
              </w:rPr>
              <w:t>Наименование расходов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DE61C5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DE61C5">
              <w:rPr>
                <w:b/>
                <w:bCs/>
                <w:sz w:val="24"/>
              </w:rPr>
              <w:t>Сумма</w:t>
            </w:r>
          </w:p>
        </w:tc>
      </w:tr>
      <w:tr w:rsidR="007E624D" w:rsidRPr="00DE61C5" w:rsidTr="00EC1FF7">
        <w:trPr>
          <w:trHeight w:val="31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DE61C5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DE61C5">
              <w:rPr>
                <w:b/>
                <w:bCs/>
                <w:sz w:val="24"/>
              </w:rPr>
              <w:t>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DE61C5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DE61C5">
              <w:rPr>
                <w:b/>
                <w:bCs/>
                <w:sz w:val="24"/>
              </w:rPr>
              <w:t>2</w:t>
            </w:r>
          </w:p>
        </w:tc>
        <w:tc>
          <w:tcPr>
            <w:tcW w:w="6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DE61C5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DE61C5">
              <w:rPr>
                <w:b/>
                <w:bCs/>
                <w:sz w:val="24"/>
              </w:rPr>
              <w:t>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DE61C5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DE61C5">
              <w:rPr>
                <w:b/>
                <w:bCs/>
                <w:sz w:val="24"/>
              </w:rPr>
              <w:t>4</w:t>
            </w:r>
          </w:p>
        </w:tc>
      </w:tr>
      <w:tr w:rsidR="007E624D" w:rsidRPr="00DE61C5" w:rsidTr="00EC1FF7">
        <w:trPr>
          <w:trHeight w:val="96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93" w:right="-184"/>
              <w:jc w:val="center"/>
              <w:rPr>
                <w:b/>
                <w:bCs/>
                <w:sz w:val="24"/>
              </w:rPr>
            </w:pPr>
            <w:r w:rsidRPr="00DE61C5">
              <w:rPr>
                <w:b/>
                <w:bCs/>
                <w:sz w:val="24"/>
              </w:rPr>
              <w:t>01 0 00 00000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173" w:right="-155"/>
              <w:jc w:val="center"/>
              <w:rPr>
                <w:b/>
                <w:bCs/>
                <w:sz w:val="24"/>
              </w:rPr>
            </w:pPr>
            <w:r w:rsidRPr="00DE61C5">
              <w:rPr>
                <w:b/>
                <w:bCs/>
                <w:sz w:val="24"/>
              </w:rPr>
              <w:t> 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624D" w:rsidRPr="00DE61C5" w:rsidRDefault="007E624D" w:rsidP="00EC1FF7">
            <w:pPr>
              <w:rPr>
                <w:b/>
                <w:bCs/>
                <w:sz w:val="24"/>
              </w:rPr>
            </w:pPr>
            <w:r w:rsidRPr="00DE61C5">
              <w:rPr>
                <w:b/>
                <w:bCs/>
                <w:sz w:val="24"/>
              </w:rPr>
              <w:t>Муниципальная программа "Развитие системы образования Александровского муниципального округа"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DE61C5">
              <w:rPr>
                <w:b/>
                <w:bCs/>
                <w:sz w:val="24"/>
              </w:rPr>
              <w:t>19 173,5</w:t>
            </w:r>
          </w:p>
        </w:tc>
      </w:tr>
      <w:tr w:rsidR="007E624D" w:rsidRPr="00DE61C5" w:rsidTr="00EC1FF7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93" w:right="-184"/>
              <w:jc w:val="center"/>
              <w:outlineLvl w:val="0"/>
              <w:rPr>
                <w:sz w:val="24"/>
              </w:rPr>
            </w:pPr>
            <w:r w:rsidRPr="00DE61C5">
              <w:rPr>
                <w:sz w:val="24"/>
              </w:rPr>
              <w:t>01 1 00 00000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173" w:right="-155"/>
              <w:jc w:val="center"/>
              <w:outlineLvl w:val="0"/>
              <w:rPr>
                <w:sz w:val="24"/>
              </w:rPr>
            </w:pPr>
            <w:r w:rsidRPr="00DE61C5">
              <w:rPr>
                <w:sz w:val="24"/>
              </w:rPr>
              <w:t> 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624D" w:rsidRPr="00DE61C5" w:rsidRDefault="007E624D" w:rsidP="00EC1FF7">
            <w:pPr>
              <w:outlineLvl w:val="0"/>
              <w:rPr>
                <w:sz w:val="24"/>
              </w:rPr>
            </w:pPr>
            <w:r w:rsidRPr="00DE61C5">
              <w:rPr>
                <w:sz w:val="24"/>
              </w:rPr>
              <w:t>Подпрограмма "Развитие системы дошкольного образования Александровского муниципального округа"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jc w:val="center"/>
              <w:outlineLvl w:val="0"/>
              <w:rPr>
                <w:sz w:val="24"/>
              </w:rPr>
            </w:pPr>
            <w:r w:rsidRPr="00DE61C5">
              <w:rPr>
                <w:sz w:val="24"/>
              </w:rPr>
              <w:t>8 231,6</w:t>
            </w:r>
          </w:p>
        </w:tc>
      </w:tr>
      <w:tr w:rsidR="007E624D" w:rsidRPr="00DE61C5" w:rsidTr="00EC1FF7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93" w:right="-184"/>
              <w:jc w:val="center"/>
              <w:outlineLvl w:val="1"/>
              <w:rPr>
                <w:sz w:val="24"/>
              </w:rPr>
            </w:pPr>
            <w:r w:rsidRPr="00DE61C5">
              <w:rPr>
                <w:sz w:val="24"/>
              </w:rPr>
              <w:t>01 1 01 00000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173" w:right="-155"/>
              <w:jc w:val="center"/>
              <w:outlineLvl w:val="1"/>
              <w:rPr>
                <w:sz w:val="24"/>
              </w:rPr>
            </w:pPr>
            <w:r w:rsidRPr="00DE61C5">
              <w:rPr>
                <w:sz w:val="24"/>
              </w:rPr>
              <w:t> 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624D" w:rsidRPr="00DE61C5" w:rsidRDefault="007E624D" w:rsidP="00EC1FF7">
            <w:pPr>
              <w:outlineLvl w:val="1"/>
              <w:rPr>
                <w:sz w:val="24"/>
              </w:rPr>
            </w:pPr>
            <w:r w:rsidRPr="00DE61C5">
              <w:rPr>
                <w:sz w:val="24"/>
              </w:rPr>
              <w:t>Основное мероприятие "Обеспечение деятельности казенных и бюджетных учреждений"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jc w:val="center"/>
              <w:outlineLvl w:val="1"/>
              <w:rPr>
                <w:sz w:val="24"/>
              </w:rPr>
            </w:pPr>
            <w:r w:rsidRPr="00DE61C5">
              <w:rPr>
                <w:sz w:val="24"/>
              </w:rPr>
              <w:t>8 231,6</w:t>
            </w:r>
          </w:p>
        </w:tc>
      </w:tr>
      <w:tr w:rsidR="007E624D" w:rsidRPr="00DE61C5" w:rsidTr="00EC1FF7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93" w:right="-184"/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01 1 01 2Н020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 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624D" w:rsidRPr="00DE61C5" w:rsidRDefault="007E624D" w:rsidP="00EC1FF7">
            <w:pPr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Единая субвенция на выполнение отдельных государственных полномочий в сфере образования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8 231,6</w:t>
            </w:r>
          </w:p>
        </w:tc>
      </w:tr>
      <w:tr w:rsidR="007E624D" w:rsidRPr="00DE61C5" w:rsidTr="00EC1FF7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93" w:right="-184"/>
              <w:jc w:val="center"/>
              <w:outlineLvl w:val="3"/>
              <w:rPr>
                <w:sz w:val="24"/>
              </w:rPr>
            </w:pPr>
            <w:r w:rsidRPr="00DE61C5">
              <w:rPr>
                <w:sz w:val="24"/>
              </w:rPr>
              <w:t>01 1 01 2Н020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173" w:right="-155"/>
              <w:jc w:val="center"/>
              <w:outlineLvl w:val="3"/>
              <w:rPr>
                <w:sz w:val="24"/>
              </w:rPr>
            </w:pPr>
            <w:r w:rsidRPr="00DE61C5">
              <w:rPr>
                <w:sz w:val="24"/>
              </w:rPr>
              <w:t>600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outlineLvl w:val="3"/>
              <w:rPr>
                <w:sz w:val="24"/>
              </w:rPr>
            </w:pPr>
            <w:r w:rsidRPr="00DE61C5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jc w:val="center"/>
              <w:outlineLvl w:val="3"/>
              <w:rPr>
                <w:sz w:val="24"/>
              </w:rPr>
            </w:pPr>
            <w:r w:rsidRPr="00DE61C5">
              <w:rPr>
                <w:sz w:val="24"/>
              </w:rPr>
              <w:t>8 231,6</w:t>
            </w:r>
          </w:p>
        </w:tc>
      </w:tr>
      <w:tr w:rsidR="007E624D" w:rsidRPr="00DE61C5" w:rsidTr="00EC1FF7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93" w:right="-184"/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01 2 00 00000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 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624D" w:rsidRPr="00DE61C5" w:rsidRDefault="007E624D" w:rsidP="00EC1FF7">
            <w:pPr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Подпрограмма "Развитие системы начального общего, основного общего, среднего общего образования Александровского муниципального округа"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10 941,9</w:t>
            </w:r>
          </w:p>
        </w:tc>
      </w:tr>
      <w:tr w:rsidR="007E624D" w:rsidRPr="00DE61C5" w:rsidTr="00EC1FF7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93" w:right="-184"/>
              <w:jc w:val="center"/>
              <w:outlineLvl w:val="3"/>
              <w:rPr>
                <w:sz w:val="24"/>
              </w:rPr>
            </w:pPr>
            <w:r w:rsidRPr="00DE61C5">
              <w:rPr>
                <w:sz w:val="24"/>
              </w:rPr>
              <w:t>01 2 01 00000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173" w:right="-155"/>
              <w:jc w:val="center"/>
              <w:outlineLvl w:val="3"/>
              <w:rPr>
                <w:sz w:val="24"/>
              </w:rPr>
            </w:pPr>
            <w:r w:rsidRPr="00DE61C5">
              <w:rPr>
                <w:sz w:val="24"/>
              </w:rPr>
              <w:t> 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624D" w:rsidRPr="00DE61C5" w:rsidRDefault="007E624D" w:rsidP="00EC1FF7">
            <w:pPr>
              <w:outlineLvl w:val="3"/>
              <w:rPr>
                <w:sz w:val="24"/>
              </w:rPr>
            </w:pPr>
            <w:r w:rsidRPr="00DE61C5">
              <w:rPr>
                <w:sz w:val="24"/>
              </w:rPr>
              <w:t>Основное мероприятие "Обеспечение деятельности казенных и бюджетных учреждений"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jc w:val="center"/>
              <w:outlineLvl w:val="3"/>
              <w:rPr>
                <w:sz w:val="24"/>
              </w:rPr>
            </w:pPr>
            <w:r w:rsidRPr="00DE61C5">
              <w:rPr>
                <w:sz w:val="24"/>
              </w:rPr>
              <w:t>10 936,9</w:t>
            </w:r>
          </w:p>
        </w:tc>
      </w:tr>
      <w:tr w:rsidR="007E624D" w:rsidRPr="00DE61C5" w:rsidTr="00EC1FF7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93" w:right="-184"/>
              <w:jc w:val="center"/>
              <w:outlineLvl w:val="3"/>
              <w:rPr>
                <w:sz w:val="24"/>
              </w:rPr>
            </w:pPr>
            <w:r w:rsidRPr="00DE61C5">
              <w:rPr>
                <w:sz w:val="24"/>
              </w:rPr>
              <w:t>01 2 01 00190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173" w:right="-155"/>
              <w:jc w:val="center"/>
              <w:outlineLvl w:val="3"/>
              <w:rPr>
                <w:sz w:val="24"/>
              </w:rPr>
            </w:pPr>
            <w:r w:rsidRPr="00DE61C5">
              <w:rPr>
                <w:sz w:val="24"/>
              </w:rPr>
              <w:t> 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624D" w:rsidRPr="00DE61C5" w:rsidRDefault="007E624D" w:rsidP="00EC1FF7">
            <w:pPr>
              <w:outlineLvl w:val="3"/>
              <w:rPr>
                <w:sz w:val="24"/>
              </w:rPr>
            </w:pPr>
            <w:r w:rsidRPr="00DE61C5">
              <w:rPr>
                <w:sz w:val="24"/>
              </w:rPr>
              <w:t>Предоставление общего (начального, основного, среднего) образования в общеобразовательных организациях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jc w:val="center"/>
              <w:outlineLvl w:val="3"/>
              <w:rPr>
                <w:sz w:val="24"/>
              </w:rPr>
            </w:pPr>
            <w:r w:rsidRPr="00DE61C5">
              <w:rPr>
                <w:sz w:val="24"/>
              </w:rPr>
              <w:t>180,0</w:t>
            </w:r>
          </w:p>
        </w:tc>
      </w:tr>
      <w:tr w:rsidR="007E624D" w:rsidRPr="00DE61C5" w:rsidTr="00EC1FF7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93" w:right="-184"/>
              <w:jc w:val="center"/>
              <w:outlineLvl w:val="3"/>
              <w:rPr>
                <w:sz w:val="24"/>
              </w:rPr>
            </w:pPr>
            <w:r w:rsidRPr="00DE61C5">
              <w:rPr>
                <w:sz w:val="24"/>
              </w:rPr>
              <w:t>01 2 01 00190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173" w:right="-155"/>
              <w:jc w:val="center"/>
              <w:outlineLvl w:val="3"/>
              <w:rPr>
                <w:sz w:val="24"/>
              </w:rPr>
            </w:pPr>
            <w:r w:rsidRPr="00DE61C5">
              <w:rPr>
                <w:sz w:val="24"/>
              </w:rPr>
              <w:t>600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outlineLvl w:val="3"/>
              <w:rPr>
                <w:sz w:val="24"/>
              </w:rPr>
            </w:pPr>
            <w:r w:rsidRPr="00DE61C5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jc w:val="center"/>
              <w:outlineLvl w:val="3"/>
              <w:rPr>
                <w:sz w:val="24"/>
              </w:rPr>
            </w:pPr>
            <w:r w:rsidRPr="00DE61C5">
              <w:rPr>
                <w:sz w:val="24"/>
              </w:rPr>
              <w:t>180,0</w:t>
            </w:r>
          </w:p>
        </w:tc>
      </w:tr>
      <w:tr w:rsidR="007E624D" w:rsidRPr="00DE61C5" w:rsidTr="00EC1FF7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93" w:right="-184"/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01 2 01 2Н020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 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624D" w:rsidRPr="00DE61C5" w:rsidRDefault="007E624D" w:rsidP="00EC1FF7">
            <w:pPr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Единая субвенция на выполнение отдельных государственных полномочий в сфере образования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10 756,9</w:t>
            </w:r>
          </w:p>
        </w:tc>
      </w:tr>
      <w:tr w:rsidR="007E624D" w:rsidRPr="00DE61C5" w:rsidTr="00EC1FF7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93" w:right="-184"/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01 2 01 2Н020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600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10 756,9</w:t>
            </w:r>
          </w:p>
        </w:tc>
      </w:tr>
      <w:tr w:rsidR="007E624D" w:rsidRPr="00DE61C5" w:rsidTr="00EC1FF7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93" w:right="-184"/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01 2 02 00000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 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Основное мероприятие "Меры государственной поддержки в сфере общего образования"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5,0</w:t>
            </w:r>
          </w:p>
        </w:tc>
      </w:tr>
      <w:tr w:rsidR="007E624D" w:rsidRPr="00DE61C5" w:rsidTr="00EC1FF7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93" w:right="-184"/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01 2 02 70450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 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Единовременная премия обучающимся, награжденным знаком отличия Пермского края "Гордость Пермского края"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5,0</w:t>
            </w:r>
          </w:p>
        </w:tc>
      </w:tr>
      <w:tr w:rsidR="007E624D" w:rsidRPr="00DE61C5" w:rsidTr="00EC1FF7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93" w:right="-184"/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 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300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5,0</w:t>
            </w:r>
          </w:p>
        </w:tc>
      </w:tr>
      <w:tr w:rsidR="007E624D" w:rsidRPr="00DE61C5" w:rsidTr="00EC1FF7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ind w:left="-93" w:right="-184"/>
              <w:jc w:val="center"/>
              <w:outlineLvl w:val="2"/>
              <w:rPr>
                <w:b/>
                <w:bCs/>
                <w:sz w:val="24"/>
              </w:rPr>
            </w:pPr>
            <w:r w:rsidRPr="00DE61C5">
              <w:rPr>
                <w:b/>
                <w:bCs/>
                <w:sz w:val="24"/>
              </w:rPr>
              <w:t>02 0 00 00000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ind w:left="-173" w:right="-155"/>
              <w:jc w:val="center"/>
              <w:outlineLvl w:val="2"/>
              <w:rPr>
                <w:b/>
                <w:bCs/>
                <w:sz w:val="24"/>
              </w:rPr>
            </w:pPr>
            <w:r w:rsidRPr="00DE61C5">
              <w:rPr>
                <w:b/>
                <w:bCs/>
                <w:sz w:val="24"/>
              </w:rPr>
              <w:t> 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D" w:rsidRPr="00DE61C5" w:rsidRDefault="007E624D" w:rsidP="00EC1FF7">
            <w:pPr>
              <w:outlineLvl w:val="2"/>
              <w:rPr>
                <w:b/>
                <w:bCs/>
                <w:sz w:val="24"/>
              </w:rPr>
            </w:pPr>
            <w:r w:rsidRPr="00DE61C5">
              <w:rPr>
                <w:b/>
                <w:bCs/>
                <w:sz w:val="24"/>
              </w:rPr>
              <w:t>Муниципальная программа "Благоустройство территории Александровского муниципального округа"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jc w:val="center"/>
              <w:outlineLvl w:val="2"/>
              <w:rPr>
                <w:b/>
                <w:bCs/>
                <w:sz w:val="24"/>
              </w:rPr>
            </w:pPr>
            <w:r w:rsidRPr="00DE61C5">
              <w:rPr>
                <w:b/>
                <w:bCs/>
                <w:sz w:val="24"/>
              </w:rPr>
              <w:t>0,0</w:t>
            </w:r>
          </w:p>
        </w:tc>
      </w:tr>
      <w:tr w:rsidR="007E624D" w:rsidRPr="00DE61C5" w:rsidTr="00EC1FF7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ind w:left="-93" w:right="-184"/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02 0 02 00000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 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D" w:rsidRPr="00DE61C5" w:rsidRDefault="007E624D" w:rsidP="00EC1FF7">
            <w:pPr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Основное мероприятие "Формирование современной среды (в рамках национального проекта "Жилье и городская среда")"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7,2</w:t>
            </w:r>
          </w:p>
        </w:tc>
      </w:tr>
      <w:tr w:rsidR="007E624D" w:rsidRPr="00DE61C5" w:rsidTr="00EC1FF7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ind w:left="-93" w:right="-184"/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02 0 02 SЖ090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 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D" w:rsidRPr="00DE61C5" w:rsidRDefault="007E624D" w:rsidP="00EC1FF7">
            <w:pPr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 xml:space="preserve">Поддержка муниципальных программ формирования современной городской среды (расходы, не </w:t>
            </w:r>
            <w:proofErr w:type="spellStart"/>
            <w:r w:rsidRPr="00DE61C5">
              <w:rPr>
                <w:sz w:val="24"/>
              </w:rPr>
              <w:lastRenderedPageBreak/>
              <w:t>софинансируемые</w:t>
            </w:r>
            <w:proofErr w:type="spellEnd"/>
            <w:r w:rsidRPr="00DE61C5">
              <w:rPr>
                <w:sz w:val="24"/>
              </w:rPr>
              <w:t xml:space="preserve"> из федерального бюджета)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lastRenderedPageBreak/>
              <w:t>7,2</w:t>
            </w:r>
          </w:p>
        </w:tc>
      </w:tr>
      <w:tr w:rsidR="007E624D" w:rsidRPr="00DE61C5" w:rsidTr="00EC1FF7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ind w:left="-93" w:right="-184"/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lastRenderedPageBreak/>
              <w:t>02 0 02 SЖ090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200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D" w:rsidRPr="00DE61C5" w:rsidRDefault="007E624D" w:rsidP="00EC1FF7">
            <w:pPr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7,2</w:t>
            </w:r>
          </w:p>
        </w:tc>
      </w:tr>
      <w:tr w:rsidR="007E624D" w:rsidRPr="00DE61C5" w:rsidTr="00EC1FF7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ind w:left="-93" w:right="-184"/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02 0 F2 00000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 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624D" w:rsidRPr="00DE61C5" w:rsidRDefault="007E624D" w:rsidP="00EC1FF7">
            <w:pPr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Основное мероприятие "Федеральный проект "Формирование комфортной городской среды"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-7,2</w:t>
            </w:r>
          </w:p>
        </w:tc>
      </w:tr>
      <w:tr w:rsidR="007E624D" w:rsidRPr="00DE61C5" w:rsidTr="00EC1FF7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ind w:left="-93" w:right="-184"/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02 0 F2 55550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 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624D" w:rsidRPr="00DE61C5" w:rsidRDefault="007E624D" w:rsidP="00EC1FF7">
            <w:pPr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-7,2</w:t>
            </w:r>
          </w:p>
        </w:tc>
      </w:tr>
      <w:tr w:rsidR="007E624D" w:rsidRPr="00DE61C5" w:rsidTr="00EC1FF7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ind w:left="-93" w:right="-184"/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02 0 F2 55550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200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-7,2</w:t>
            </w:r>
          </w:p>
        </w:tc>
      </w:tr>
      <w:tr w:rsidR="007E624D" w:rsidRPr="00DE61C5" w:rsidTr="00EC1FF7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93" w:right="-184"/>
              <w:jc w:val="center"/>
              <w:outlineLvl w:val="2"/>
              <w:rPr>
                <w:b/>
                <w:bCs/>
                <w:sz w:val="24"/>
              </w:rPr>
            </w:pPr>
            <w:r w:rsidRPr="00DE61C5">
              <w:rPr>
                <w:b/>
                <w:bCs/>
                <w:sz w:val="24"/>
              </w:rPr>
              <w:t>04 0 00 00000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173" w:right="-155"/>
              <w:jc w:val="center"/>
              <w:outlineLvl w:val="2"/>
              <w:rPr>
                <w:b/>
                <w:bCs/>
                <w:sz w:val="24"/>
              </w:rPr>
            </w:pPr>
            <w:r w:rsidRPr="00DE61C5">
              <w:rPr>
                <w:b/>
                <w:bCs/>
                <w:sz w:val="24"/>
              </w:rPr>
              <w:t> 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624D" w:rsidRPr="00DE61C5" w:rsidRDefault="007E624D" w:rsidP="00EC1FF7">
            <w:pPr>
              <w:outlineLvl w:val="2"/>
              <w:rPr>
                <w:b/>
                <w:bCs/>
                <w:sz w:val="24"/>
              </w:rPr>
            </w:pPr>
            <w:r w:rsidRPr="00DE61C5">
              <w:rPr>
                <w:b/>
                <w:bCs/>
                <w:sz w:val="24"/>
              </w:rPr>
              <w:t>Муниципальная программа "Обеспечение безопасности граждан Александровского муниципального округа"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jc w:val="center"/>
              <w:outlineLvl w:val="2"/>
              <w:rPr>
                <w:b/>
                <w:bCs/>
                <w:sz w:val="24"/>
              </w:rPr>
            </w:pPr>
            <w:r w:rsidRPr="00DE61C5">
              <w:rPr>
                <w:b/>
                <w:bCs/>
                <w:sz w:val="24"/>
              </w:rPr>
              <w:t>0,0</w:t>
            </w:r>
          </w:p>
        </w:tc>
      </w:tr>
      <w:tr w:rsidR="007E624D" w:rsidRPr="00DE61C5" w:rsidTr="00EC1FF7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93" w:right="-184"/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04 1 00 00000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 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624D" w:rsidRPr="00DE61C5" w:rsidRDefault="007E624D" w:rsidP="00EC1FF7">
            <w:pPr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Подпрограмма "Общественная безопасность и профилактика правонарушений в Александровском муниципальном округе"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211,9</w:t>
            </w:r>
          </w:p>
        </w:tc>
      </w:tr>
      <w:tr w:rsidR="007E624D" w:rsidRPr="00DE61C5" w:rsidTr="00EC1FF7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93" w:right="-184"/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04 1 01 00000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 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624D" w:rsidRPr="00DE61C5" w:rsidRDefault="007E624D" w:rsidP="00EC1FF7">
            <w:pPr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Основное мероприятие "Снижение уровня преступности, в том числе доли преступлений в общественных местах, количества преступлений, совершенных несовершеннолетними"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199,6</w:t>
            </w:r>
          </w:p>
        </w:tc>
      </w:tr>
      <w:tr w:rsidR="007E624D" w:rsidRPr="00DE61C5" w:rsidTr="00EC1FF7">
        <w:trPr>
          <w:trHeight w:val="495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93" w:right="-184"/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04 1 01 00060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 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624D" w:rsidRPr="00DE61C5" w:rsidRDefault="007E624D" w:rsidP="00EC1FF7">
            <w:pPr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Проведение мероприятий в целях снижения уровня преступности, в том числе доли преступлений в общественных местах, количества преступлений, совершенных несовершеннолетними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199,6</w:t>
            </w:r>
          </w:p>
        </w:tc>
      </w:tr>
      <w:tr w:rsidR="007E624D" w:rsidRPr="00DE61C5" w:rsidTr="00EC1FF7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93" w:right="-184"/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04 1 01 00060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200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100,0</w:t>
            </w:r>
          </w:p>
        </w:tc>
      </w:tr>
      <w:tr w:rsidR="007E624D" w:rsidRPr="00DE61C5" w:rsidTr="00EC1FF7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93" w:right="-184"/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04 1 01 00060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600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99,6</w:t>
            </w:r>
          </w:p>
        </w:tc>
      </w:tr>
      <w:tr w:rsidR="007E624D" w:rsidRPr="00DE61C5" w:rsidTr="00EC1FF7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93" w:right="-184"/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04 1 02 00000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 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624D" w:rsidRPr="00DE61C5" w:rsidRDefault="007E624D" w:rsidP="00EC1FF7">
            <w:pPr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Основное мероприятие " Мероприятия по обеспечению готовности к реагированию на угрозу или возникновение чрезвычайных ситуаций"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12,3</w:t>
            </w:r>
          </w:p>
        </w:tc>
      </w:tr>
      <w:tr w:rsidR="007E624D" w:rsidRPr="00DE61C5" w:rsidTr="00EC1FF7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93" w:right="-184"/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04 1 02 00080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 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624D" w:rsidRPr="00DE61C5" w:rsidRDefault="007E624D" w:rsidP="00EC1FF7">
            <w:pPr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Приобретение наглядной агитации по предупреждению чрезвычайных ситуаций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12,3</w:t>
            </w:r>
          </w:p>
        </w:tc>
      </w:tr>
      <w:tr w:rsidR="007E624D" w:rsidRPr="00DE61C5" w:rsidTr="00EC1FF7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93" w:right="-184"/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04 1 02 00080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200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12,3</w:t>
            </w:r>
          </w:p>
        </w:tc>
      </w:tr>
      <w:tr w:rsidR="007E624D" w:rsidRPr="00DE61C5" w:rsidTr="00EC1FF7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93" w:right="-184"/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04 2 00 00000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 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624D" w:rsidRPr="00DE61C5" w:rsidRDefault="007E624D" w:rsidP="00EC1FF7">
            <w:pPr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 xml:space="preserve">Подпрограмма "Противодействие наркомании и не законному обороту наркотических средств, алкоголизму, профилактика потребления </w:t>
            </w:r>
            <w:proofErr w:type="spellStart"/>
            <w:r w:rsidRPr="00DE61C5">
              <w:rPr>
                <w:sz w:val="24"/>
              </w:rPr>
              <w:t>психоактивных</w:t>
            </w:r>
            <w:proofErr w:type="spellEnd"/>
            <w:r w:rsidRPr="00DE61C5">
              <w:rPr>
                <w:sz w:val="24"/>
              </w:rPr>
              <w:t xml:space="preserve"> веществ на территории Александровского муниципального округа"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-211,9</w:t>
            </w:r>
          </w:p>
        </w:tc>
      </w:tr>
      <w:tr w:rsidR="007E624D" w:rsidRPr="00DE61C5" w:rsidTr="00EC1FF7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93" w:right="-184"/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04 2 01 00000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 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624D" w:rsidRPr="00DE61C5" w:rsidRDefault="007E624D" w:rsidP="00EC1FF7">
            <w:pPr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Основное мероприятие "Снижение количества лиц, состоящих на учете с диагнозом наркомания и алкоголизм"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-211,9</w:t>
            </w:r>
          </w:p>
        </w:tc>
      </w:tr>
      <w:tr w:rsidR="007E624D" w:rsidRPr="00DE61C5" w:rsidTr="00EC1FF7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93" w:right="-184"/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04 2 01 00100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 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624D" w:rsidRPr="00DE61C5" w:rsidRDefault="007E624D" w:rsidP="00EC1FF7">
            <w:pPr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 xml:space="preserve">Организация досуговых мероприятий, мероприятий по информированию населения в целях профилактики спроса потребления </w:t>
            </w:r>
            <w:proofErr w:type="spellStart"/>
            <w:r w:rsidRPr="00DE61C5">
              <w:rPr>
                <w:sz w:val="24"/>
              </w:rPr>
              <w:t>психоактивных</w:t>
            </w:r>
            <w:proofErr w:type="spellEnd"/>
            <w:r w:rsidRPr="00DE61C5">
              <w:rPr>
                <w:sz w:val="24"/>
              </w:rPr>
              <w:t xml:space="preserve"> веществ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-211,9</w:t>
            </w:r>
          </w:p>
        </w:tc>
      </w:tr>
      <w:tr w:rsidR="007E624D" w:rsidRPr="00DE61C5" w:rsidTr="00EC1FF7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93" w:right="-184"/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04 2 01 00100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200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-112,3</w:t>
            </w:r>
          </w:p>
        </w:tc>
      </w:tr>
      <w:tr w:rsidR="007E624D" w:rsidRPr="00DE61C5" w:rsidTr="00EC1FF7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93" w:right="-184"/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04 2 01 00100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600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-99,6</w:t>
            </w:r>
          </w:p>
        </w:tc>
      </w:tr>
      <w:tr w:rsidR="007E624D" w:rsidRPr="00DE61C5" w:rsidTr="00EC1FF7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93" w:right="-184"/>
              <w:jc w:val="center"/>
              <w:outlineLvl w:val="2"/>
              <w:rPr>
                <w:b/>
                <w:bCs/>
                <w:sz w:val="24"/>
              </w:rPr>
            </w:pPr>
            <w:r w:rsidRPr="00DE61C5">
              <w:rPr>
                <w:b/>
                <w:bCs/>
                <w:sz w:val="24"/>
              </w:rPr>
              <w:t>05 0 00 00000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173" w:right="-155"/>
              <w:jc w:val="center"/>
              <w:outlineLvl w:val="2"/>
              <w:rPr>
                <w:b/>
                <w:bCs/>
                <w:sz w:val="24"/>
              </w:rPr>
            </w:pPr>
            <w:r w:rsidRPr="00DE61C5">
              <w:rPr>
                <w:b/>
                <w:bCs/>
                <w:sz w:val="24"/>
              </w:rPr>
              <w:t> 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624D" w:rsidRPr="00DE61C5" w:rsidRDefault="007E624D" w:rsidP="00EC1FF7">
            <w:pPr>
              <w:outlineLvl w:val="2"/>
              <w:rPr>
                <w:b/>
                <w:bCs/>
                <w:sz w:val="24"/>
              </w:rPr>
            </w:pPr>
            <w:r w:rsidRPr="00DE61C5">
              <w:rPr>
                <w:b/>
                <w:bCs/>
                <w:sz w:val="24"/>
              </w:rPr>
              <w:t>Муниципальная программа "Развитие культуры, спорта и туризма в Александровском муниципальном округе"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jc w:val="center"/>
              <w:outlineLvl w:val="2"/>
              <w:rPr>
                <w:b/>
                <w:bCs/>
                <w:sz w:val="24"/>
              </w:rPr>
            </w:pPr>
            <w:r w:rsidRPr="00DE61C5">
              <w:rPr>
                <w:b/>
                <w:bCs/>
                <w:sz w:val="24"/>
              </w:rPr>
              <w:t>0,0</w:t>
            </w:r>
          </w:p>
        </w:tc>
      </w:tr>
      <w:tr w:rsidR="007E624D" w:rsidRPr="00DE61C5" w:rsidTr="00EC1FF7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93" w:right="-184"/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05 1 00 00000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 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624D" w:rsidRPr="00DE61C5" w:rsidRDefault="007E624D" w:rsidP="00EC1FF7">
            <w:pPr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Подпрограмма "Развитие культуры в Александровском муниципальном округе"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0,0</w:t>
            </w:r>
          </w:p>
        </w:tc>
      </w:tr>
      <w:tr w:rsidR="007E624D" w:rsidRPr="00DE61C5" w:rsidTr="00EC1FF7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93" w:right="-184"/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lastRenderedPageBreak/>
              <w:t>05 1 03 00000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 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624D" w:rsidRPr="00DE61C5" w:rsidRDefault="007E624D" w:rsidP="00EC1FF7">
            <w:pPr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Основное мероприятие "Ремонт учреждений культуры в рамках Программы развития Александровского муниципального округа Пермского края на 2020-2022 годы"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0,0</w:t>
            </w:r>
          </w:p>
        </w:tc>
      </w:tr>
      <w:tr w:rsidR="007E624D" w:rsidRPr="00DE61C5" w:rsidTr="00EC1FF7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93" w:right="-184"/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05 1 03 SP180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 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624D" w:rsidRPr="00DE61C5" w:rsidRDefault="007E624D" w:rsidP="00EC1FF7">
            <w:pPr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Реализация программ развития преобразованных муниципальных образований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0,0</w:t>
            </w:r>
          </w:p>
        </w:tc>
      </w:tr>
      <w:tr w:rsidR="007E624D" w:rsidRPr="00DE61C5" w:rsidTr="00EC1FF7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93" w:right="-184"/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05 1 03 SP180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200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-14 648,8</w:t>
            </w:r>
          </w:p>
        </w:tc>
      </w:tr>
      <w:tr w:rsidR="007E624D" w:rsidRPr="00DE61C5" w:rsidTr="00EC1FF7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93" w:right="-184"/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05 1 03 SP180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600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14 648,8</w:t>
            </w:r>
          </w:p>
        </w:tc>
      </w:tr>
      <w:tr w:rsidR="007E624D" w:rsidRPr="00DE61C5" w:rsidTr="00EC1FF7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ind w:left="-93" w:right="-184"/>
              <w:jc w:val="center"/>
              <w:outlineLvl w:val="2"/>
              <w:rPr>
                <w:b/>
                <w:bCs/>
                <w:sz w:val="24"/>
              </w:rPr>
            </w:pPr>
            <w:r w:rsidRPr="00DE61C5">
              <w:rPr>
                <w:b/>
                <w:bCs/>
                <w:sz w:val="24"/>
              </w:rPr>
              <w:t>07 0 00 00000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ind w:left="-173" w:right="-155"/>
              <w:jc w:val="center"/>
              <w:outlineLvl w:val="2"/>
              <w:rPr>
                <w:b/>
                <w:bCs/>
                <w:sz w:val="24"/>
              </w:rPr>
            </w:pPr>
            <w:r w:rsidRPr="00DE61C5">
              <w:rPr>
                <w:b/>
                <w:bCs/>
                <w:sz w:val="24"/>
              </w:rPr>
              <w:t> 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D" w:rsidRPr="00DE61C5" w:rsidRDefault="007E624D" w:rsidP="00EC1FF7">
            <w:pPr>
              <w:outlineLvl w:val="2"/>
              <w:rPr>
                <w:b/>
                <w:bCs/>
                <w:sz w:val="24"/>
              </w:rPr>
            </w:pPr>
            <w:r w:rsidRPr="00DE61C5">
              <w:rPr>
                <w:b/>
                <w:bCs/>
                <w:sz w:val="24"/>
              </w:rPr>
              <w:t>Муниципальная программа "Организация транспортного обслуживания населения Александровского муниципального округа"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jc w:val="center"/>
              <w:outlineLvl w:val="2"/>
              <w:rPr>
                <w:b/>
                <w:bCs/>
                <w:sz w:val="24"/>
              </w:rPr>
            </w:pPr>
            <w:r w:rsidRPr="00DE61C5">
              <w:rPr>
                <w:b/>
                <w:bCs/>
                <w:sz w:val="24"/>
              </w:rPr>
              <w:t>74,9</w:t>
            </w:r>
          </w:p>
        </w:tc>
      </w:tr>
      <w:tr w:rsidR="007E624D" w:rsidRPr="00DE61C5" w:rsidTr="00EC1FF7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ind w:left="-93" w:right="-184"/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07 0 01 00000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 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D" w:rsidRPr="00DE61C5" w:rsidRDefault="007E624D" w:rsidP="00EC1FF7">
            <w:pPr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Основное мероприятие "Обеспечение населения услугами пассажирских перевозок"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74,9</w:t>
            </w:r>
          </w:p>
        </w:tc>
      </w:tr>
      <w:tr w:rsidR="007E624D" w:rsidRPr="00DE61C5" w:rsidTr="00EC1FF7">
        <w:trPr>
          <w:trHeight w:val="749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ind w:left="-93" w:right="-184"/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07 0 01 2С420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 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Возмещение затрат, связанных с организацией перевозки отдельных категорий граждан с использованием региональных электронных социальных проездных документов, а также недополученных доходов юридическим лицам, индивидуальным предпринимателям от перевозки отдельных категорий граждан с использованием электронных социальных проездных документов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74,9</w:t>
            </w:r>
          </w:p>
        </w:tc>
      </w:tr>
      <w:tr w:rsidR="007E624D" w:rsidRPr="00DE61C5" w:rsidTr="00EC1FF7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ind w:left="-93" w:right="-184"/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07 0 01 2С420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800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Иные бюджетные ассигнования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74,9</w:t>
            </w:r>
          </w:p>
        </w:tc>
      </w:tr>
      <w:tr w:rsidR="007E624D" w:rsidRPr="00DE61C5" w:rsidTr="00EC1FF7">
        <w:trPr>
          <w:trHeight w:val="9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93" w:right="-184"/>
              <w:jc w:val="center"/>
              <w:outlineLvl w:val="2"/>
              <w:rPr>
                <w:b/>
                <w:bCs/>
                <w:sz w:val="24"/>
              </w:rPr>
            </w:pPr>
            <w:r w:rsidRPr="00DE61C5">
              <w:rPr>
                <w:b/>
                <w:bCs/>
                <w:sz w:val="24"/>
              </w:rPr>
              <w:t>14 0 00 00000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173" w:right="-155"/>
              <w:jc w:val="center"/>
              <w:outlineLvl w:val="2"/>
              <w:rPr>
                <w:b/>
                <w:bCs/>
                <w:sz w:val="24"/>
              </w:rPr>
            </w:pPr>
            <w:r w:rsidRPr="00DE61C5">
              <w:rPr>
                <w:b/>
                <w:bCs/>
                <w:sz w:val="24"/>
              </w:rPr>
              <w:t> 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outlineLvl w:val="2"/>
              <w:rPr>
                <w:b/>
                <w:bCs/>
                <w:sz w:val="24"/>
              </w:rPr>
            </w:pPr>
            <w:r w:rsidRPr="00DE61C5">
              <w:rPr>
                <w:b/>
                <w:bCs/>
                <w:sz w:val="24"/>
              </w:rPr>
              <w:t>Муниципальная программа "Ликвидация ветхого и аварийного жилого фонда в Александровском муниципальном округе "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jc w:val="center"/>
              <w:outlineLvl w:val="2"/>
              <w:rPr>
                <w:b/>
                <w:bCs/>
                <w:sz w:val="24"/>
              </w:rPr>
            </w:pPr>
            <w:r w:rsidRPr="00DE61C5">
              <w:rPr>
                <w:b/>
                <w:bCs/>
                <w:sz w:val="24"/>
              </w:rPr>
              <w:t>-3 261,2</w:t>
            </w:r>
          </w:p>
        </w:tc>
      </w:tr>
      <w:tr w:rsidR="007E624D" w:rsidRPr="00DE61C5" w:rsidTr="00EC1FF7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93" w:right="-184"/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14 1 00 00000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 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Подпрограмма "Ликвидация ветхого и аварийного жилого фонда в Александровском муниципальном округе"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-3 261,2</w:t>
            </w:r>
          </w:p>
        </w:tc>
      </w:tr>
      <w:tr w:rsidR="007E624D" w:rsidRPr="00DE61C5" w:rsidTr="00EC1FF7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93" w:right="-184"/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14 1 01 00000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 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Основное мероприятие "Приобретение в муниципальную собственность благоустроенных жилых помещений, расположенных на территории Александровского муниципального округа"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1 556,4</w:t>
            </w:r>
          </w:p>
        </w:tc>
      </w:tr>
      <w:tr w:rsidR="007E624D" w:rsidRPr="00DE61C5" w:rsidTr="00EC1FF7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93" w:right="-184"/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14 1 01 SЖ160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 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Мероприятия по расселению жилищного фонда, признанного аварийным после 01 января 2012 г.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1 556,4</w:t>
            </w:r>
          </w:p>
        </w:tc>
      </w:tr>
      <w:tr w:rsidR="007E624D" w:rsidRPr="00DE61C5" w:rsidTr="00EC1FF7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93" w:right="-184"/>
              <w:jc w:val="center"/>
              <w:outlineLvl w:val="3"/>
              <w:rPr>
                <w:sz w:val="24"/>
              </w:rPr>
            </w:pPr>
            <w:r w:rsidRPr="00DE61C5">
              <w:rPr>
                <w:sz w:val="24"/>
              </w:rPr>
              <w:t>14 1 01 SЖ160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173" w:right="-155"/>
              <w:jc w:val="center"/>
              <w:outlineLvl w:val="3"/>
              <w:rPr>
                <w:sz w:val="24"/>
              </w:rPr>
            </w:pPr>
            <w:r w:rsidRPr="00DE61C5">
              <w:rPr>
                <w:sz w:val="24"/>
              </w:rPr>
              <w:t>400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outlineLvl w:val="3"/>
              <w:rPr>
                <w:sz w:val="24"/>
              </w:rPr>
            </w:pPr>
            <w:r w:rsidRPr="00DE61C5">
              <w:rPr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jc w:val="center"/>
              <w:outlineLvl w:val="3"/>
              <w:rPr>
                <w:sz w:val="24"/>
              </w:rPr>
            </w:pPr>
            <w:r w:rsidRPr="00DE61C5">
              <w:rPr>
                <w:sz w:val="24"/>
              </w:rPr>
              <w:t>1 556,4</w:t>
            </w:r>
          </w:p>
        </w:tc>
      </w:tr>
      <w:tr w:rsidR="007E624D" w:rsidRPr="00DE61C5" w:rsidTr="00EC1FF7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93" w:right="-184"/>
              <w:jc w:val="center"/>
              <w:outlineLvl w:val="3"/>
              <w:rPr>
                <w:sz w:val="24"/>
              </w:rPr>
            </w:pPr>
            <w:r w:rsidRPr="00DE61C5">
              <w:rPr>
                <w:sz w:val="24"/>
              </w:rPr>
              <w:t>14 1 F3 00000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173" w:right="-155"/>
              <w:jc w:val="center"/>
              <w:outlineLvl w:val="3"/>
              <w:rPr>
                <w:sz w:val="24"/>
              </w:rPr>
            </w:pPr>
            <w:r w:rsidRPr="00DE61C5">
              <w:rPr>
                <w:sz w:val="24"/>
              </w:rPr>
              <w:t> 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outlineLvl w:val="3"/>
              <w:rPr>
                <w:sz w:val="24"/>
              </w:rPr>
            </w:pPr>
            <w:r w:rsidRPr="00DE61C5">
              <w:rPr>
                <w:sz w:val="24"/>
              </w:rPr>
              <w:t>Основное мероприятие "Обеспечение мероприятий по переселению граждан из аварийного жилищного фонда, предоставляемых в целях реализации мероприятий федерального проекта "Обеспечение устойчивого сокращения непригодного для проживания жилищного фонда"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jc w:val="center"/>
              <w:outlineLvl w:val="3"/>
              <w:rPr>
                <w:sz w:val="24"/>
              </w:rPr>
            </w:pPr>
            <w:r w:rsidRPr="00DE61C5">
              <w:rPr>
                <w:sz w:val="24"/>
              </w:rPr>
              <w:t>-4 817,6</w:t>
            </w:r>
          </w:p>
        </w:tc>
      </w:tr>
      <w:tr w:rsidR="007E624D" w:rsidRPr="00DE61C5" w:rsidTr="00EC1FF7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93" w:right="-184"/>
              <w:jc w:val="center"/>
              <w:outlineLvl w:val="1"/>
              <w:rPr>
                <w:sz w:val="24"/>
              </w:rPr>
            </w:pPr>
            <w:r w:rsidRPr="00DE61C5">
              <w:rPr>
                <w:sz w:val="24"/>
              </w:rPr>
              <w:t>14 1 F3 67483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173" w:right="-155"/>
              <w:jc w:val="center"/>
              <w:outlineLvl w:val="1"/>
              <w:rPr>
                <w:sz w:val="24"/>
              </w:rPr>
            </w:pPr>
            <w:r w:rsidRPr="00DE61C5">
              <w:rPr>
                <w:sz w:val="24"/>
              </w:rPr>
              <w:t> 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outlineLvl w:val="1"/>
              <w:rPr>
                <w:sz w:val="24"/>
              </w:rPr>
            </w:pPr>
            <w:r w:rsidRPr="00DE61C5">
              <w:rPr>
                <w:sz w:val="24"/>
              </w:rPr>
              <w:t>Обеспечение устойчивого сокращения непригодного для проживания жилого фонда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jc w:val="center"/>
              <w:outlineLvl w:val="1"/>
              <w:rPr>
                <w:sz w:val="24"/>
              </w:rPr>
            </w:pPr>
            <w:r w:rsidRPr="00DE61C5">
              <w:rPr>
                <w:sz w:val="24"/>
              </w:rPr>
              <w:t>-4 316,9</w:t>
            </w:r>
          </w:p>
        </w:tc>
      </w:tr>
      <w:tr w:rsidR="007E624D" w:rsidRPr="00DE61C5" w:rsidTr="00EC1FF7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93" w:right="-184"/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14 1 F3 67483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400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-4 316,9</w:t>
            </w:r>
          </w:p>
        </w:tc>
      </w:tr>
      <w:tr w:rsidR="007E624D" w:rsidRPr="00DE61C5" w:rsidTr="00EC1FF7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ind w:left="-93" w:right="-184"/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14 1 F3 67484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 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D" w:rsidRPr="00DE61C5" w:rsidRDefault="007E624D" w:rsidP="00EC1FF7">
            <w:pPr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Реализация мероприятий по обеспечению устойчивого сокращения непригодного для проживания жилого фонда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-500,7</w:t>
            </w:r>
          </w:p>
        </w:tc>
      </w:tr>
      <w:tr w:rsidR="007E624D" w:rsidRPr="00DE61C5" w:rsidTr="00EC1FF7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ind w:left="-93" w:right="-184"/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14 1 F3 67484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400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D" w:rsidRPr="00DE61C5" w:rsidRDefault="007E624D" w:rsidP="00EC1FF7">
            <w:pPr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-500,7</w:t>
            </w:r>
          </w:p>
        </w:tc>
      </w:tr>
      <w:tr w:rsidR="007E624D" w:rsidRPr="00DE61C5" w:rsidTr="00EC1FF7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93" w:right="-184"/>
              <w:jc w:val="center"/>
              <w:outlineLvl w:val="2"/>
              <w:rPr>
                <w:b/>
                <w:bCs/>
                <w:sz w:val="24"/>
              </w:rPr>
            </w:pPr>
            <w:r w:rsidRPr="00DE61C5">
              <w:rPr>
                <w:b/>
                <w:bCs/>
                <w:sz w:val="24"/>
              </w:rPr>
              <w:t>15 0 00 00000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173" w:right="-155"/>
              <w:jc w:val="center"/>
              <w:outlineLvl w:val="2"/>
              <w:rPr>
                <w:b/>
                <w:bCs/>
                <w:sz w:val="24"/>
              </w:rPr>
            </w:pPr>
            <w:r w:rsidRPr="00DE61C5">
              <w:rPr>
                <w:b/>
                <w:bCs/>
                <w:sz w:val="24"/>
              </w:rPr>
              <w:t> 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624D" w:rsidRPr="00DE61C5" w:rsidRDefault="007E624D" w:rsidP="00EC1FF7">
            <w:pPr>
              <w:outlineLvl w:val="2"/>
              <w:rPr>
                <w:b/>
                <w:bCs/>
                <w:sz w:val="24"/>
              </w:rPr>
            </w:pPr>
            <w:r w:rsidRPr="00DE61C5">
              <w:rPr>
                <w:b/>
                <w:bCs/>
                <w:sz w:val="24"/>
              </w:rPr>
              <w:t xml:space="preserve">Реализация муниципальных программ, приоритетных </w:t>
            </w:r>
            <w:r w:rsidRPr="00DE61C5">
              <w:rPr>
                <w:b/>
                <w:bCs/>
                <w:sz w:val="24"/>
              </w:rPr>
              <w:lastRenderedPageBreak/>
              <w:t>муниципальных проектов в рамках приоритетных региональных проектов, инвестиционных проектов Александровского муниципального округа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jc w:val="center"/>
              <w:outlineLvl w:val="2"/>
              <w:rPr>
                <w:b/>
                <w:bCs/>
                <w:sz w:val="24"/>
              </w:rPr>
            </w:pPr>
            <w:r w:rsidRPr="00DE61C5">
              <w:rPr>
                <w:b/>
                <w:bCs/>
                <w:sz w:val="24"/>
              </w:rPr>
              <w:lastRenderedPageBreak/>
              <w:t>1 569,3</w:t>
            </w:r>
          </w:p>
        </w:tc>
      </w:tr>
      <w:tr w:rsidR="007E624D" w:rsidRPr="00DE61C5" w:rsidTr="00EC1FF7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93" w:right="-184"/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lastRenderedPageBreak/>
              <w:t>15 0 00 SP040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 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624D" w:rsidRPr="00DE61C5" w:rsidRDefault="007E624D" w:rsidP="00EC1FF7">
            <w:pPr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1 569,3</w:t>
            </w:r>
          </w:p>
        </w:tc>
      </w:tr>
      <w:tr w:rsidR="007E624D" w:rsidRPr="00DE61C5" w:rsidTr="00EC1FF7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93" w:right="-184"/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15 0 00 SP040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173" w:right="-155"/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200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jc w:val="center"/>
              <w:outlineLvl w:val="2"/>
              <w:rPr>
                <w:sz w:val="24"/>
              </w:rPr>
            </w:pPr>
            <w:r w:rsidRPr="00DE61C5">
              <w:rPr>
                <w:sz w:val="24"/>
              </w:rPr>
              <w:t>456,8</w:t>
            </w:r>
          </w:p>
        </w:tc>
      </w:tr>
      <w:tr w:rsidR="007E624D" w:rsidRPr="00DE61C5" w:rsidTr="00EC1FF7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93" w:right="-184"/>
              <w:jc w:val="center"/>
              <w:outlineLvl w:val="3"/>
              <w:rPr>
                <w:sz w:val="24"/>
              </w:rPr>
            </w:pPr>
            <w:r w:rsidRPr="00DE61C5">
              <w:rPr>
                <w:sz w:val="24"/>
              </w:rPr>
              <w:t>15 0 00 SP040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173" w:right="-155"/>
              <w:jc w:val="center"/>
              <w:outlineLvl w:val="3"/>
              <w:rPr>
                <w:sz w:val="24"/>
              </w:rPr>
            </w:pPr>
            <w:r w:rsidRPr="00DE61C5">
              <w:rPr>
                <w:sz w:val="24"/>
              </w:rPr>
              <w:t>600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outlineLvl w:val="3"/>
              <w:rPr>
                <w:sz w:val="24"/>
              </w:rPr>
            </w:pPr>
            <w:r w:rsidRPr="00DE61C5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jc w:val="center"/>
              <w:outlineLvl w:val="3"/>
              <w:rPr>
                <w:sz w:val="24"/>
              </w:rPr>
            </w:pPr>
            <w:r w:rsidRPr="00DE61C5">
              <w:rPr>
                <w:sz w:val="24"/>
              </w:rPr>
              <w:t>1 112,5</w:t>
            </w:r>
          </w:p>
        </w:tc>
      </w:tr>
      <w:tr w:rsidR="007E624D" w:rsidRPr="00DE61C5" w:rsidTr="00EC1FF7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ind w:left="-93" w:right="-184"/>
              <w:jc w:val="center"/>
              <w:outlineLvl w:val="3"/>
              <w:rPr>
                <w:b/>
                <w:bCs/>
                <w:sz w:val="24"/>
              </w:rPr>
            </w:pPr>
            <w:r w:rsidRPr="00DE61C5">
              <w:rPr>
                <w:b/>
                <w:bCs/>
                <w:sz w:val="24"/>
              </w:rPr>
              <w:t>18 0 00 00000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ind w:left="-173" w:right="-155"/>
              <w:jc w:val="center"/>
              <w:outlineLvl w:val="3"/>
              <w:rPr>
                <w:b/>
                <w:bCs/>
                <w:sz w:val="24"/>
              </w:rPr>
            </w:pPr>
            <w:r w:rsidRPr="00DE61C5">
              <w:rPr>
                <w:b/>
                <w:bCs/>
                <w:sz w:val="24"/>
              </w:rPr>
              <w:t> 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D" w:rsidRPr="00DE61C5" w:rsidRDefault="007E624D" w:rsidP="00EC1FF7">
            <w:pPr>
              <w:outlineLvl w:val="3"/>
              <w:rPr>
                <w:b/>
                <w:bCs/>
                <w:sz w:val="24"/>
              </w:rPr>
            </w:pPr>
            <w:r w:rsidRPr="00DE61C5">
              <w:rPr>
                <w:b/>
                <w:bCs/>
                <w:sz w:val="24"/>
              </w:rPr>
              <w:t>Реализация проектов инициативного бюджетирования Александровского муниципального округа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jc w:val="center"/>
              <w:outlineLvl w:val="3"/>
              <w:rPr>
                <w:b/>
                <w:bCs/>
                <w:sz w:val="24"/>
              </w:rPr>
            </w:pPr>
            <w:r w:rsidRPr="00DE61C5">
              <w:rPr>
                <w:b/>
                <w:bCs/>
                <w:sz w:val="24"/>
              </w:rPr>
              <w:t>3 950,0</w:t>
            </w:r>
          </w:p>
        </w:tc>
      </w:tr>
      <w:tr w:rsidR="007E624D" w:rsidRPr="00DE61C5" w:rsidTr="00EC1FF7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ind w:left="-93" w:right="-184"/>
              <w:jc w:val="center"/>
              <w:outlineLvl w:val="3"/>
              <w:rPr>
                <w:sz w:val="24"/>
              </w:rPr>
            </w:pPr>
            <w:r w:rsidRPr="00DE61C5">
              <w:rPr>
                <w:sz w:val="24"/>
              </w:rPr>
              <w:t>18 0 06 00000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ind w:left="-173" w:right="-155"/>
              <w:jc w:val="center"/>
              <w:outlineLvl w:val="3"/>
              <w:rPr>
                <w:sz w:val="24"/>
              </w:rPr>
            </w:pPr>
            <w:r w:rsidRPr="00DE61C5">
              <w:rPr>
                <w:sz w:val="24"/>
              </w:rPr>
              <w:t> 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D" w:rsidRPr="00DE61C5" w:rsidRDefault="007E624D" w:rsidP="00EC1FF7">
            <w:pPr>
              <w:outlineLvl w:val="3"/>
              <w:rPr>
                <w:sz w:val="24"/>
              </w:rPr>
            </w:pPr>
            <w:r w:rsidRPr="00DE61C5">
              <w:rPr>
                <w:sz w:val="24"/>
              </w:rPr>
              <w:t>Основное мероприятие "Обустройство модульной лыжной базы по ул. Кирова в г. Александровске"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jc w:val="center"/>
              <w:outlineLvl w:val="3"/>
              <w:rPr>
                <w:sz w:val="24"/>
              </w:rPr>
            </w:pPr>
            <w:r w:rsidRPr="00DE61C5">
              <w:rPr>
                <w:sz w:val="24"/>
              </w:rPr>
              <w:t>3 950,0</w:t>
            </w:r>
          </w:p>
        </w:tc>
      </w:tr>
      <w:tr w:rsidR="007E624D" w:rsidRPr="00DE61C5" w:rsidTr="00EC1FF7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ind w:left="-93" w:right="-184"/>
              <w:jc w:val="center"/>
              <w:outlineLvl w:val="3"/>
              <w:rPr>
                <w:sz w:val="24"/>
              </w:rPr>
            </w:pPr>
            <w:r w:rsidRPr="00DE61C5">
              <w:rPr>
                <w:sz w:val="24"/>
              </w:rPr>
              <w:t>18 0 06 SP080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ind w:left="-173" w:right="-155"/>
              <w:jc w:val="center"/>
              <w:outlineLvl w:val="3"/>
              <w:rPr>
                <w:sz w:val="24"/>
              </w:rPr>
            </w:pPr>
            <w:r w:rsidRPr="00DE61C5">
              <w:rPr>
                <w:sz w:val="24"/>
              </w:rPr>
              <w:t> 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D" w:rsidRPr="00DE61C5" w:rsidRDefault="007E624D" w:rsidP="00EC1FF7">
            <w:pPr>
              <w:outlineLvl w:val="3"/>
              <w:rPr>
                <w:sz w:val="24"/>
              </w:rPr>
            </w:pPr>
            <w:proofErr w:type="spellStart"/>
            <w:r w:rsidRPr="00DE61C5">
              <w:rPr>
                <w:sz w:val="24"/>
              </w:rPr>
              <w:t>Софинансирование</w:t>
            </w:r>
            <w:proofErr w:type="spellEnd"/>
            <w:r w:rsidRPr="00DE61C5">
              <w:rPr>
                <w:sz w:val="24"/>
              </w:rPr>
              <w:t xml:space="preserve"> проектов </w:t>
            </w:r>
            <w:proofErr w:type="gramStart"/>
            <w:r w:rsidRPr="00DE61C5">
              <w:rPr>
                <w:sz w:val="24"/>
              </w:rPr>
              <w:t>инициативного</w:t>
            </w:r>
            <w:proofErr w:type="gramEnd"/>
            <w:r w:rsidRPr="00DE61C5">
              <w:rPr>
                <w:sz w:val="24"/>
              </w:rPr>
              <w:t xml:space="preserve"> бюджетирования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jc w:val="center"/>
              <w:outlineLvl w:val="3"/>
              <w:rPr>
                <w:sz w:val="24"/>
              </w:rPr>
            </w:pPr>
            <w:r w:rsidRPr="00DE61C5">
              <w:rPr>
                <w:sz w:val="24"/>
              </w:rPr>
              <w:t>3 950,0</w:t>
            </w:r>
          </w:p>
        </w:tc>
      </w:tr>
      <w:tr w:rsidR="007E624D" w:rsidRPr="00DE61C5" w:rsidTr="00EC1FF7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ind w:left="-93" w:right="-184"/>
              <w:jc w:val="center"/>
              <w:outlineLvl w:val="3"/>
              <w:rPr>
                <w:sz w:val="24"/>
              </w:rPr>
            </w:pPr>
            <w:r w:rsidRPr="00DE61C5">
              <w:rPr>
                <w:sz w:val="24"/>
              </w:rPr>
              <w:t>18 0 06 SP080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ind w:left="-173" w:right="-155"/>
              <w:jc w:val="center"/>
              <w:outlineLvl w:val="3"/>
              <w:rPr>
                <w:sz w:val="24"/>
              </w:rPr>
            </w:pPr>
            <w:r w:rsidRPr="00DE61C5">
              <w:rPr>
                <w:sz w:val="24"/>
              </w:rPr>
              <w:t>200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outlineLvl w:val="3"/>
              <w:rPr>
                <w:sz w:val="24"/>
              </w:rPr>
            </w:pPr>
            <w:r w:rsidRPr="00DE61C5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jc w:val="center"/>
              <w:outlineLvl w:val="3"/>
              <w:rPr>
                <w:sz w:val="24"/>
              </w:rPr>
            </w:pPr>
            <w:r w:rsidRPr="00DE61C5">
              <w:rPr>
                <w:sz w:val="24"/>
              </w:rPr>
              <w:t>3 950,0</w:t>
            </w:r>
          </w:p>
        </w:tc>
      </w:tr>
      <w:tr w:rsidR="007E624D" w:rsidRPr="00DE61C5" w:rsidTr="00EC1FF7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93" w:right="-184"/>
              <w:jc w:val="center"/>
              <w:outlineLvl w:val="3"/>
              <w:rPr>
                <w:b/>
                <w:bCs/>
                <w:sz w:val="24"/>
              </w:rPr>
            </w:pPr>
            <w:r w:rsidRPr="00DE61C5">
              <w:rPr>
                <w:b/>
                <w:bCs/>
                <w:sz w:val="24"/>
              </w:rPr>
              <w:t>90 0 00 00000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173" w:right="-155"/>
              <w:jc w:val="center"/>
              <w:outlineLvl w:val="3"/>
              <w:rPr>
                <w:b/>
                <w:bCs/>
                <w:sz w:val="24"/>
              </w:rPr>
            </w:pPr>
            <w:r w:rsidRPr="00DE61C5">
              <w:rPr>
                <w:b/>
                <w:bCs/>
                <w:sz w:val="24"/>
              </w:rPr>
              <w:t> 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D" w:rsidRPr="00DE61C5" w:rsidRDefault="007E624D" w:rsidP="00EC1FF7">
            <w:pPr>
              <w:outlineLvl w:val="3"/>
              <w:rPr>
                <w:b/>
                <w:bCs/>
                <w:sz w:val="24"/>
              </w:rPr>
            </w:pPr>
            <w:r w:rsidRPr="00DE61C5">
              <w:rPr>
                <w:b/>
                <w:bCs/>
                <w:sz w:val="24"/>
              </w:rPr>
              <w:t>Непрограммные мероприятия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jc w:val="center"/>
              <w:outlineLvl w:val="3"/>
              <w:rPr>
                <w:b/>
                <w:bCs/>
                <w:sz w:val="24"/>
              </w:rPr>
            </w:pPr>
            <w:r w:rsidRPr="00DE61C5">
              <w:rPr>
                <w:b/>
                <w:bCs/>
                <w:sz w:val="24"/>
              </w:rPr>
              <w:t>1 180,0</w:t>
            </w:r>
          </w:p>
        </w:tc>
      </w:tr>
      <w:tr w:rsidR="007E624D" w:rsidRPr="00DE61C5" w:rsidTr="00EC1FF7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93" w:right="-184"/>
              <w:jc w:val="center"/>
              <w:outlineLvl w:val="3"/>
              <w:rPr>
                <w:sz w:val="24"/>
              </w:rPr>
            </w:pPr>
            <w:r w:rsidRPr="00DE61C5">
              <w:rPr>
                <w:sz w:val="24"/>
              </w:rPr>
              <w:t>91 0 00 00000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173" w:right="-155"/>
              <w:jc w:val="center"/>
              <w:outlineLvl w:val="3"/>
              <w:rPr>
                <w:sz w:val="24"/>
              </w:rPr>
            </w:pPr>
            <w:r w:rsidRPr="00DE61C5">
              <w:rPr>
                <w:sz w:val="24"/>
              </w:rPr>
              <w:t> 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624D" w:rsidRPr="00DE61C5" w:rsidRDefault="007E624D" w:rsidP="00EC1FF7">
            <w:pPr>
              <w:outlineLvl w:val="3"/>
              <w:rPr>
                <w:sz w:val="24"/>
              </w:rPr>
            </w:pPr>
            <w:r w:rsidRPr="00DE61C5">
              <w:rPr>
                <w:sz w:val="24"/>
              </w:rPr>
              <w:t>Обеспечение деятельности руководства и управления в сфере установленных функций органов местного самоуправления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jc w:val="center"/>
              <w:outlineLvl w:val="3"/>
              <w:rPr>
                <w:sz w:val="24"/>
              </w:rPr>
            </w:pPr>
            <w:r w:rsidRPr="00DE61C5">
              <w:rPr>
                <w:sz w:val="24"/>
              </w:rPr>
              <w:t>0,0</w:t>
            </w:r>
          </w:p>
        </w:tc>
      </w:tr>
      <w:tr w:rsidR="007E624D" w:rsidRPr="00DE61C5" w:rsidTr="00EC1FF7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93" w:right="-184"/>
              <w:jc w:val="center"/>
              <w:outlineLvl w:val="3"/>
              <w:rPr>
                <w:sz w:val="24"/>
              </w:rPr>
            </w:pPr>
            <w:r w:rsidRPr="00DE61C5">
              <w:rPr>
                <w:sz w:val="24"/>
              </w:rPr>
              <w:t>91 0 00 00010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173" w:right="-155"/>
              <w:jc w:val="center"/>
              <w:outlineLvl w:val="3"/>
              <w:rPr>
                <w:sz w:val="24"/>
              </w:rPr>
            </w:pPr>
            <w:r w:rsidRPr="00DE61C5">
              <w:rPr>
                <w:sz w:val="24"/>
              </w:rPr>
              <w:t> 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624D" w:rsidRPr="00DE61C5" w:rsidRDefault="007E624D" w:rsidP="00EC1FF7">
            <w:pPr>
              <w:outlineLvl w:val="3"/>
              <w:rPr>
                <w:sz w:val="24"/>
              </w:rPr>
            </w:pPr>
            <w:r w:rsidRPr="00DE61C5">
              <w:rPr>
                <w:sz w:val="24"/>
              </w:rPr>
              <w:t>Глава муниципального образования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jc w:val="center"/>
              <w:outlineLvl w:val="3"/>
              <w:rPr>
                <w:sz w:val="24"/>
              </w:rPr>
            </w:pPr>
            <w:r w:rsidRPr="00DE61C5">
              <w:rPr>
                <w:sz w:val="24"/>
              </w:rPr>
              <w:t>-1 162,2</w:t>
            </w:r>
          </w:p>
        </w:tc>
      </w:tr>
      <w:tr w:rsidR="007E624D" w:rsidRPr="00DE61C5" w:rsidTr="00EC1FF7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93" w:right="-184"/>
              <w:jc w:val="center"/>
              <w:outlineLvl w:val="3"/>
              <w:rPr>
                <w:sz w:val="24"/>
              </w:rPr>
            </w:pPr>
            <w:r w:rsidRPr="00DE61C5">
              <w:rPr>
                <w:sz w:val="24"/>
              </w:rPr>
              <w:t>91 0 00 00010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173" w:right="-155"/>
              <w:jc w:val="center"/>
              <w:outlineLvl w:val="3"/>
              <w:rPr>
                <w:sz w:val="24"/>
              </w:rPr>
            </w:pPr>
            <w:r w:rsidRPr="00DE61C5">
              <w:rPr>
                <w:sz w:val="24"/>
              </w:rPr>
              <w:t>100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outlineLvl w:val="3"/>
              <w:rPr>
                <w:sz w:val="24"/>
              </w:rPr>
            </w:pPr>
            <w:r w:rsidRPr="00DE61C5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jc w:val="center"/>
              <w:outlineLvl w:val="3"/>
              <w:rPr>
                <w:sz w:val="24"/>
              </w:rPr>
            </w:pPr>
            <w:r w:rsidRPr="00DE61C5">
              <w:rPr>
                <w:sz w:val="24"/>
              </w:rPr>
              <w:t>-1 162,2</w:t>
            </w:r>
          </w:p>
        </w:tc>
      </w:tr>
      <w:tr w:rsidR="007E624D" w:rsidRPr="00DE61C5" w:rsidTr="00EC1FF7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93" w:right="-184"/>
              <w:jc w:val="center"/>
              <w:outlineLvl w:val="3"/>
              <w:rPr>
                <w:sz w:val="24"/>
              </w:rPr>
            </w:pPr>
            <w:r w:rsidRPr="00DE61C5">
              <w:rPr>
                <w:sz w:val="24"/>
              </w:rPr>
              <w:t>91 0 00 00020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173" w:right="-155"/>
              <w:jc w:val="center"/>
              <w:outlineLvl w:val="3"/>
              <w:rPr>
                <w:sz w:val="24"/>
              </w:rPr>
            </w:pPr>
            <w:r w:rsidRPr="00DE61C5">
              <w:rPr>
                <w:sz w:val="24"/>
              </w:rPr>
              <w:t> 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624D" w:rsidRPr="00DE61C5" w:rsidRDefault="007E624D" w:rsidP="00EC1FF7">
            <w:pPr>
              <w:outlineLvl w:val="3"/>
              <w:rPr>
                <w:sz w:val="24"/>
              </w:rPr>
            </w:pPr>
            <w:r w:rsidRPr="00DE61C5">
              <w:rPr>
                <w:sz w:val="24"/>
              </w:rPr>
              <w:t>Содержание муниципальных органов Александровского муниципального округа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jc w:val="center"/>
              <w:outlineLvl w:val="3"/>
              <w:rPr>
                <w:sz w:val="24"/>
              </w:rPr>
            </w:pPr>
            <w:r w:rsidRPr="00DE61C5">
              <w:rPr>
                <w:sz w:val="24"/>
              </w:rPr>
              <w:t>-255,3</w:t>
            </w:r>
          </w:p>
        </w:tc>
      </w:tr>
      <w:tr w:rsidR="007E624D" w:rsidRPr="00DE61C5" w:rsidTr="00EC1FF7">
        <w:trPr>
          <w:trHeight w:val="9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93" w:right="-184"/>
              <w:jc w:val="center"/>
              <w:outlineLvl w:val="3"/>
              <w:rPr>
                <w:sz w:val="24"/>
              </w:rPr>
            </w:pPr>
            <w:r w:rsidRPr="00DE61C5">
              <w:rPr>
                <w:sz w:val="24"/>
              </w:rPr>
              <w:t>91 0 00 00020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173" w:right="-155"/>
              <w:jc w:val="center"/>
              <w:outlineLvl w:val="3"/>
              <w:rPr>
                <w:sz w:val="24"/>
              </w:rPr>
            </w:pPr>
            <w:r w:rsidRPr="00DE61C5">
              <w:rPr>
                <w:sz w:val="24"/>
              </w:rPr>
              <w:t>100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outlineLvl w:val="3"/>
              <w:rPr>
                <w:sz w:val="24"/>
              </w:rPr>
            </w:pPr>
            <w:r w:rsidRPr="00DE61C5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jc w:val="center"/>
              <w:outlineLvl w:val="3"/>
              <w:rPr>
                <w:sz w:val="24"/>
              </w:rPr>
            </w:pPr>
            <w:r w:rsidRPr="00DE61C5">
              <w:rPr>
                <w:sz w:val="24"/>
              </w:rPr>
              <w:t>-255,3</w:t>
            </w:r>
          </w:p>
        </w:tc>
      </w:tr>
      <w:tr w:rsidR="007E624D" w:rsidRPr="00DE61C5" w:rsidTr="00EC1FF7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93" w:right="-184"/>
              <w:jc w:val="center"/>
              <w:outlineLvl w:val="3"/>
              <w:rPr>
                <w:sz w:val="24"/>
              </w:rPr>
            </w:pPr>
            <w:r w:rsidRPr="00DE61C5">
              <w:rPr>
                <w:sz w:val="24"/>
              </w:rPr>
              <w:t>91 0 00 00050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173" w:right="-155"/>
              <w:jc w:val="center"/>
              <w:outlineLvl w:val="3"/>
              <w:rPr>
                <w:sz w:val="24"/>
              </w:rPr>
            </w:pPr>
            <w:r w:rsidRPr="00DE61C5">
              <w:rPr>
                <w:sz w:val="24"/>
              </w:rPr>
              <w:t> 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outlineLvl w:val="3"/>
              <w:rPr>
                <w:sz w:val="24"/>
              </w:rPr>
            </w:pPr>
            <w:r w:rsidRPr="00DE61C5">
              <w:rPr>
                <w:sz w:val="24"/>
              </w:rPr>
              <w:t>Глава Александровского муниципального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jc w:val="center"/>
              <w:outlineLvl w:val="3"/>
              <w:rPr>
                <w:sz w:val="24"/>
              </w:rPr>
            </w:pPr>
            <w:r w:rsidRPr="00DE61C5">
              <w:rPr>
                <w:sz w:val="24"/>
              </w:rPr>
              <w:t>482,2</w:t>
            </w:r>
          </w:p>
        </w:tc>
      </w:tr>
      <w:tr w:rsidR="007E624D" w:rsidRPr="00DE61C5" w:rsidTr="00EC1FF7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93" w:right="-184"/>
              <w:jc w:val="center"/>
              <w:outlineLvl w:val="3"/>
              <w:rPr>
                <w:sz w:val="24"/>
              </w:rPr>
            </w:pPr>
            <w:r w:rsidRPr="00DE61C5">
              <w:rPr>
                <w:sz w:val="24"/>
              </w:rPr>
              <w:t>91 0 00 00050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173" w:right="-155"/>
              <w:jc w:val="center"/>
              <w:outlineLvl w:val="3"/>
              <w:rPr>
                <w:sz w:val="24"/>
              </w:rPr>
            </w:pPr>
            <w:r w:rsidRPr="00DE61C5">
              <w:rPr>
                <w:sz w:val="24"/>
              </w:rPr>
              <w:t>100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outlineLvl w:val="3"/>
              <w:rPr>
                <w:sz w:val="24"/>
              </w:rPr>
            </w:pPr>
            <w:r w:rsidRPr="00DE61C5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jc w:val="center"/>
              <w:outlineLvl w:val="3"/>
              <w:rPr>
                <w:sz w:val="24"/>
              </w:rPr>
            </w:pPr>
            <w:r w:rsidRPr="00DE61C5">
              <w:rPr>
                <w:sz w:val="24"/>
              </w:rPr>
              <w:t>482,2</w:t>
            </w:r>
          </w:p>
        </w:tc>
      </w:tr>
      <w:tr w:rsidR="007E624D" w:rsidRPr="00DE61C5" w:rsidTr="00EC1FF7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93" w:right="-184"/>
              <w:jc w:val="center"/>
              <w:outlineLvl w:val="3"/>
              <w:rPr>
                <w:sz w:val="24"/>
              </w:rPr>
            </w:pPr>
            <w:r w:rsidRPr="00DE61C5">
              <w:rPr>
                <w:sz w:val="24"/>
              </w:rPr>
              <w:t>91 0 00 00080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173" w:right="-155"/>
              <w:jc w:val="center"/>
              <w:outlineLvl w:val="3"/>
              <w:rPr>
                <w:sz w:val="24"/>
              </w:rPr>
            </w:pPr>
            <w:r w:rsidRPr="00DE61C5">
              <w:rPr>
                <w:sz w:val="24"/>
              </w:rPr>
              <w:t> 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outlineLvl w:val="3"/>
              <w:rPr>
                <w:sz w:val="24"/>
              </w:rPr>
            </w:pPr>
            <w:r w:rsidRPr="00DE61C5">
              <w:rPr>
                <w:sz w:val="24"/>
              </w:rPr>
              <w:t xml:space="preserve">Глава </w:t>
            </w:r>
            <w:proofErr w:type="spellStart"/>
            <w:r w:rsidRPr="00DE61C5">
              <w:rPr>
                <w:sz w:val="24"/>
              </w:rPr>
              <w:t>Яйвинского</w:t>
            </w:r>
            <w:proofErr w:type="spellEnd"/>
            <w:r w:rsidRPr="00DE61C5">
              <w:rPr>
                <w:sz w:val="24"/>
              </w:rPr>
              <w:t xml:space="preserve"> городского поселения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jc w:val="center"/>
              <w:outlineLvl w:val="3"/>
              <w:rPr>
                <w:sz w:val="24"/>
              </w:rPr>
            </w:pPr>
            <w:r w:rsidRPr="00DE61C5">
              <w:rPr>
                <w:sz w:val="24"/>
              </w:rPr>
              <w:t>213,4</w:t>
            </w:r>
          </w:p>
        </w:tc>
      </w:tr>
      <w:tr w:rsidR="007E624D" w:rsidRPr="00DE61C5" w:rsidTr="00EC1FF7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93" w:right="-184"/>
              <w:jc w:val="center"/>
              <w:outlineLvl w:val="0"/>
              <w:rPr>
                <w:sz w:val="24"/>
              </w:rPr>
            </w:pPr>
            <w:r w:rsidRPr="00DE61C5">
              <w:rPr>
                <w:sz w:val="24"/>
              </w:rPr>
              <w:t>91 0 00 00080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173" w:right="-155"/>
              <w:jc w:val="center"/>
              <w:outlineLvl w:val="0"/>
              <w:rPr>
                <w:sz w:val="24"/>
              </w:rPr>
            </w:pPr>
            <w:r w:rsidRPr="00DE61C5">
              <w:rPr>
                <w:sz w:val="24"/>
              </w:rPr>
              <w:t>100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outlineLvl w:val="0"/>
              <w:rPr>
                <w:sz w:val="24"/>
              </w:rPr>
            </w:pPr>
            <w:r w:rsidRPr="00DE61C5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jc w:val="center"/>
              <w:outlineLvl w:val="0"/>
              <w:rPr>
                <w:sz w:val="24"/>
              </w:rPr>
            </w:pPr>
            <w:r w:rsidRPr="00DE61C5">
              <w:rPr>
                <w:sz w:val="24"/>
              </w:rPr>
              <w:t>213,4</w:t>
            </w:r>
          </w:p>
        </w:tc>
      </w:tr>
      <w:tr w:rsidR="007E624D" w:rsidRPr="00DE61C5" w:rsidTr="00EC1FF7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93" w:right="-184"/>
              <w:jc w:val="center"/>
              <w:outlineLvl w:val="0"/>
              <w:rPr>
                <w:sz w:val="24"/>
              </w:rPr>
            </w:pPr>
            <w:r w:rsidRPr="00DE61C5">
              <w:rPr>
                <w:sz w:val="24"/>
              </w:rPr>
              <w:t>91 0 00 00090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173" w:right="-155"/>
              <w:jc w:val="center"/>
              <w:outlineLvl w:val="0"/>
              <w:rPr>
                <w:sz w:val="24"/>
              </w:rPr>
            </w:pPr>
            <w:r w:rsidRPr="00DE61C5">
              <w:rPr>
                <w:sz w:val="24"/>
              </w:rPr>
              <w:t> 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outlineLvl w:val="0"/>
              <w:rPr>
                <w:sz w:val="24"/>
              </w:rPr>
            </w:pPr>
            <w:r w:rsidRPr="00DE61C5">
              <w:rPr>
                <w:sz w:val="24"/>
              </w:rPr>
              <w:t xml:space="preserve">Глава </w:t>
            </w:r>
            <w:proofErr w:type="spellStart"/>
            <w:r w:rsidRPr="00DE61C5">
              <w:rPr>
                <w:sz w:val="24"/>
              </w:rPr>
              <w:t>Скопкортненского</w:t>
            </w:r>
            <w:proofErr w:type="spellEnd"/>
            <w:r w:rsidRPr="00DE61C5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jc w:val="center"/>
              <w:outlineLvl w:val="0"/>
              <w:rPr>
                <w:sz w:val="24"/>
              </w:rPr>
            </w:pPr>
            <w:r w:rsidRPr="00DE61C5">
              <w:rPr>
                <w:sz w:val="24"/>
              </w:rPr>
              <w:t>113,0</w:t>
            </w:r>
          </w:p>
        </w:tc>
      </w:tr>
      <w:tr w:rsidR="007E624D" w:rsidRPr="00DE61C5" w:rsidTr="00EC1FF7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93" w:right="-184"/>
              <w:jc w:val="center"/>
              <w:outlineLvl w:val="0"/>
              <w:rPr>
                <w:sz w:val="24"/>
              </w:rPr>
            </w:pPr>
            <w:r w:rsidRPr="00DE61C5">
              <w:rPr>
                <w:sz w:val="24"/>
              </w:rPr>
              <w:t>91 0 00 00090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173" w:right="-155"/>
              <w:jc w:val="center"/>
              <w:outlineLvl w:val="0"/>
              <w:rPr>
                <w:sz w:val="24"/>
              </w:rPr>
            </w:pPr>
            <w:r w:rsidRPr="00DE61C5">
              <w:rPr>
                <w:sz w:val="24"/>
              </w:rPr>
              <w:t>100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outlineLvl w:val="0"/>
              <w:rPr>
                <w:sz w:val="24"/>
              </w:rPr>
            </w:pPr>
            <w:r w:rsidRPr="00DE61C5">
              <w:rPr>
                <w:sz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DE61C5">
              <w:rPr>
                <w:sz w:val="24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jc w:val="center"/>
              <w:outlineLvl w:val="0"/>
              <w:rPr>
                <w:sz w:val="24"/>
              </w:rPr>
            </w:pPr>
            <w:r w:rsidRPr="00DE61C5">
              <w:rPr>
                <w:sz w:val="24"/>
              </w:rPr>
              <w:lastRenderedPageBreak/>
              <w:t>113,0</w:t>
            </w:r>
          </w:p>
        </w:tc>
      </w:tr>
      <w:tr w:rsidR="007E624D" w:rsidRPr="00DE61C5" w:rsidTr="00EC1FF7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93" w:right="-184"/>
              <w:jc w:val="center"/>
              <w:outlineLvl w:val="0"/>
              <w:rPr>
                <w:sz w:val="24"/>
              </w:rPr>
            </w:pPr>
            <w:r w:rsidRPr="00DE61C5">
              <w:rPr>
                <w:sz w:val="24"/>
              </w:rPr>
              <w:lastRenderedPageBreak/>
              <w:t>91 0 00 00100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173" w:right="-155"/>
              <w:jc w:val="center"/>
              <w:outlineLvl w:val="0"/>
              <w:rPr>
                <w:sz w:val="24"/>
              </w:rPr>
            </w:pPr>
            <w:r w:rsidRPr="00DE61C5">
              <w:rPr>
                <w:sz w:val="24"/>
              </w:rPr>
              <w:t> 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624D" w:rsidRPr="00DE61C5" w:rsidRDefault="007E624D" w:rsidP="00EC1FF7">
            <w:pPr>
              <w:outlineLvl w:val="0"/>
              <w:rPr>
                <w:sz w:val="24"/>
              </w:rPr>
            </w:pPr>
            <w:r w:rsidRPr="00DE61C5">
              <w:rPr>
                <w:sz w:val="24"/>
              </w:rPr>
              <w:t>Расходы на мероприятия по ликвидации органов местного самоуправления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jc w:val="center"/>
              <w:outlineLvl w:val="0"/>
              <w:rPr>
                <w:sz w:val="24"/>
              </w:rPr>
            </w:pPr>
            <w:r w:rsidRPr="00DE61C5">
              <w:rPr>
                <w:sz w:val="24"/>
              </w:rPr>
              <w:t>255,3</w:t>
            </w:r>
          </w:p>
        </w:tc>
      </w:tr>
      <w:tr w:rsidR="007E624D" w:rsidRPr="00DE61C5" w:rsidTr="00EC1FF7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93" w:right="-184"/>
              <w:jc w:val="center"/>
              <w:outlineLvl w:val="0"/>
              <w:rPr>
                <w:sz w:val="24"/>
              </w:rPr>
            </w:pPr>
            <w:r w:rsidRPr="00DE61C5">
              <w:rPr>
                <w:sz w:val="24"/>
              </w:rPr>
              <w:t>91 0 00 00100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ind w:left="-173" w:right="-155"/>
              <w:jc w:val="center"/>
              <w:outlineLvl w:val="0"/>
              <w:rPr>
                <w:sz w:val="24"/>
              </w:rPr>
            </w:pPr>
            <w:r w:rsidRPr="00DE61C5">
              <w:rPr>
                <w:sz w:val="24"/>
              </w:rPr>
              <w:t>100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DE61C5" w:rsidRDefault="007E624D" w:rsidP="00EC1FF7">
            <w:pPr>
              <w:outlineLvl w:val="0"/>
              <w:rPr>
                <w:sz w:val="24"/>
              </w:rPr>
            </w:pPr>
            <w:r w:rsidRPr="00DE61C5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DE61C5" w:rsidRDefault="007E624D" w:rsidP="00EC1FF7">
            <w:pPr>
              <w:jc w:val="center"/>
              <w:outlineLvl w:val="0"/>
              <w:rPr>
                <w:sz w:val="24"/>
              </w:rPr>
            </w:pPr>
            <w:r w:rsidRPr="00DE61C5">
              <w:rPr>
                <w:sz w:val="24"/>
              </w:rPr>
              <w:t>258,7</w:t>
            </w:r>
          </w:p>
        </w:tc>
      </w:tr>
      <w:tr w:rsidR="007E624D" w:rsidRPr="00DE61C5" w:rsidTr="00EC1FF7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DE61C5" w:rsidRDefault="007E624D" w:rsidP="00EC1FF7">
            <w:pPr>
              <w:ind w:left="-93" w:right="-184"/>
              <w:jc w:val="center"/>
              <w:outlineLvl w:val="0"/>
              <w:rPr>
                <w:sz w:val="24"/>
              </w:rPr>
            </w:pPr>
            <w:r w:rsidRPr="00DE61C5">
              <w:rPr>
                <w:sz w:val="24"/>
              </w:rPr>
              <w:t>91 0 00 00100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DE61C5" w:rsidRDefault="007E624D" w:rsidP="00EC1FF7">
            <w:pPr>
              <w:ind w:left="-173" w:right="-155"/>
              <w:jc w:val="center"/>
              <w:outlineLvl w:val="0"/>
              <w:rPr>
                <w:sz w:val="24"/>
              </w:rPr>
            </w:pPr>
            <w:r w:rsidRPr="00DE61C5">
              <w:rPr>
                <w:sz w:val="24"/>
              </w:rPr>
              <w:t>200</w:t>
            </w:r>
          </w:p>
        </w:tc>
        <w:tc>
          <w:tcPr>
            <w:tcW w:w="6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DE61C5" w:rsidRDefault="007E624D" w:rsidP="00EC1FF7">
            <w:pPr>
              <w:outlineLvl w:val="0"/>
              <w:rPr>
                <w:sz w:val="24"/>
              </w:rPr>
            </w:pPr>
            <w:r w:rsidRPr="00DE61C5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DE61C5" w:rsidRDefault="007E624D" w:rsidP="00EC1FF7">
            <w:pPr>
              <w:jc w:val="center"/>
              <w:outlineLvl w:val="0"/>
              <w:rPr>
                <w:sz w:val="24"/>
              </w:rPr>
            </w:pPr>
            <w:r w:rsidRPr="00DE61C5">
              <w:rPr>
                <w:sz w:val="24"/>
              </w:rPr>
              <w:t>-3,4</w:t>
            </w:r>
          </w:p>
        </w:tc>
      </w:tr>
      <w:tr w:rsidR="007E624D" w:rsidRPr="00DE61C5" w:rsidTr="00EC1FF7">
        <w:trPr>
          <w:trHeight w:val="7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DE61C5" w:rsidRDefault="007E624D" w:rsidP="00EC1FF7">
            <w:pPr>
              <w:ind w:left="-93" w:right="-184"/>
              <w:jc w:val="center"/>
              <w:outlineLvl w:val="0"/>
              <w:rPr>
                <w:sz w:val="24"/>
              </w:rPr>
            </w:pPr>
            <w:r w:rsidRPr="00DE61C5">
              <w:rPr>
                <w:sz w:val="24"/>
              </w:rPr>
              <w:t>91 0 00 00200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DE61C5" w:rsidRDefault="007E624D" w:rsidP="00EC1FF7">
            <w:pPr>
              <w:ind w:left="-173" w:right="-155"/>
              <w:jc w:val="center"/>
              <w:outlineLvl w:val="0"/>
              <w:rPr>
                <w:sz w:val="24"/>
              </w:rPr>
            </w:pPr>
            <w:r w:rsidRPr="00DE61C5">
              <w:rPr>
                <w:sz w:val="24"/>
              </w:rPr>
              <w:t> </w:t>
            </w:r>
          </w:p>
        </w:tc>
        <w:tc>
          <w:tcPr>
            <w:tcW w:w="6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DE61C5" w:rsidRDefault="007E624D" w:rsidP="00EC1FF7">
            <w:pPr>
              <w:outlineLvl w:val="0"/>
              <w:rPr>
                <w:sz w:val="24"/>
              </w:rPr>
            </w:pPr>
            <w:r w:rsidRPr="00DE61C5">
              <w:rPr>
                <w:sz w:val="24"/>
              </w:rPr>
              <w:t xml:space="preserve">Глава </w:t>
            </w:r>
            <w:proofErr w:type="spellStart"/>
            <w:r w:rsidRPr="00DE61C5">
              <w:rPr>
                <w:sz w:val="24"/>
              </w:rPr>
              <w:t>Всеволодо-Вильвенского</w:t>
            </w:r>
            <w:proofErr w:type="spellEnd"/>
            <w:r w:rsidRPr="00DE61C5">
              <w:rPr>
                <w:sz w:val="24"/>
              </w:rPr>
              <w:t xml:space="preserve"> городского поселения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DE61C5" w:rsidRDefault="007E624D" w:rsidP="00EC1FF7">
            <w:pPr>
              <w:jc w:val="center"/>
              <w:outlineLvl w:val="0"/>
              <w:rPr>
                <w:sz w:val="24"/>
              </w:rPr>
            </w:pPr>
            <w:r w:rsidRPr="00DE61C5">
              <w:rPr>
                <w:sz w:val="24"/>
              </w:rPr>
              <w:t>353,6</w:t>
            </w:r>
          </w:p>
        </w:tc>
      </w:tr>
      <w:tr w:rsidR="007E624D" w:rsidRPr="00DE61C5" w:rsidTr="00EC1FF7">
        <w:trPr>
          <w:trHeight w:val="7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DE61C5" w:rsidRDefault="007E624D" w:rsidP="00EC1FF7">
            <w:pPr>
              <w:ind w:left="-93" w:right="-184"/>
              <w:jc w:val="center"/>
              <w:outlineLvl w:val="0"/>
              <w:rPr>
                <w:sz w:val="24"/>
              </w:rPr>
            </w:pPr>
            <w:r w:rsidRPr="00DE61C5">
              <w:rPr>
                <w:sz w:val="24"/>
              </w:rPr>
              <w:t>91 0 00 00200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DE61C5" w:rsidRDefault="007E624D" w:rsidP="00EC1FF7">
            <w:pPr>
              <w:ind w:left="-173" w:right="-155"/>
              <w:jc w:val="center"/>
              <w:outlineLvl w:val="0"/>
              <w:rPr>
                <w:sz w:val="24"/>
              </w:rPr>
            </w:pPr>
            <w:r w:rsidRPr="00DE61C5">
              <w:rPr>
                <w:sz w:val="24"/>
              </w:rPr>
              <w:t>100</w:t>
            </w:r>
          </w:p>
        </w:tc>
        <w:tc>
          <w:tcPr>
            <w:tcW w:w="6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DE61C5" w:rsidRDefault="007E624D" w:rsidP="00EC1FF7">
            <w:pPr>
              <w:outlineLvl w:val="0"/>
              <w:rPr>
                <w:sz w:val="24"/>
              </w:rPr>
            </w:pPr>
            <w:r w:rsidRPr="00DE61C5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DE61C5" w:rsidRDefault="007E624D" w:rsidP="00EC1FF7">
            <w:pPr>
              <w:jc w:val="center"/>
              <w:outlineLvl w:val="0"/>
              <w:rPr>
                <w:sz w:val="24"/>
              </w:rPr>
            </w:pPr>
            <w:r w:rsidRPr="00DE61C5">
              <w:rPr>
                <w:sz w:val="24"/>
              </w:rPr>
              <w:t>353,6</w:t>
            </w:r>
          </w:p>
        </w:tc>
      </w:tr>
      <w:tr w:rsidR="007E624D" w:rsidRPr="00DE61C5" w:rsidTr="00EC1FF7">
        <w:trPr>
          <w:trHeight w:val="7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DE61C5" w:rsidRDefault="007E624D" w:rsidP="00EC1FF7">
            <w:pPr>
              <w:ind w:left="-93" w:right="-184"/>
              <w:jc w:val="center"/>
              <w:outlineLvl w:val="0"/>
              <w:rPr>
                <w:sz w:val="24"/>
              </w:rPr>
            </w:pPr>
            <w:r w:rsidRPr="00DE61C5">
              <w:rPr>
                <w:sz w:val="24"/>
              </w:rPr>
              <w:t>94 0 00 00000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DE61C5" w:rsidRDefault="007E624D" w:rsidP="00EC1FF7">
            <w:pPr>
              <w:ind w:left="-173" w:right="-155"/>
              <w:jc w:val="center"/>
              <w:outlineLvl w:val="0"/>
              <w:rPr>
                <w:sz w:val="24"/>
              </w:rPr>
            </w:pPr>
            <w:r w:rsidRPr="00DE61C5">
              <w:rPr>
                <w:sz w:val="24"/>
              </w:rPr>
              <w:t> </w:t>
            </w:r>
          </w:p>
        </w:tc>
        <w:tc>
          <w:tcPr>
            <w:tcW w:w="6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E624D" w:rsidRPr="00DE61C5" w:rsidRDefault="007E624D" w:rsidP="00EC1FF7">
            <w:pPr>
              <w:outlineLvl w:val="0"/>
              <w:rPr>
                <w:sz w:val="24"/>
              </w:rPr>
            </w:pPr>
            <w:r w:rsidRPr="00DE61C5">
              <w:rPr>
                <w:sz w:val="24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DE61C5" w:rsidRDefault="007E624D" w:rsidP="00EC1FF7">
            <w:pPr>
              <w:jc w:val="center"/>
              <w:outlineLvl w:val="0"/>
              <w:rPr>
                <w:sz w:val="24"/>
              </w:rPr>
            </w:pPr>
            <w:r w:rsidRPr="00DE61C5">
              <w:rPr>
                <w:sz w:val="24"/>
              </w:rPr>
              <w:t>1 180,0</w:t>
            </w:r>
          </w:p>
        </w:tc>
      </w:tr>
      <w:tr w:rsidR="007E624D" w:rsidRPr="00DE61C5" w:rsidTr="00EC1FF7">
        <w:trPr>
          <w:trHeight w:val="7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DE61C5" w:rsidRDefault="007E624D" w:rsidP="00EC1FF7">
            <w:pPr>
              <w:ind w:left="-93" w:right="-184"/>
              <w:jc w:val="center"/>
              <w:outlineLvl w:val="0"/>
              <w:rPr>
                <w:sz w:val="24"/>
              </w:rPr>
            </w:pPr>
            <w:r w:rsidRPr="00DE61C5">
              <w:rPr>
                <w:sz w:val="24"/>
              </w:rPr>
              <w:t>94 0 00 00180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DE61C5" w:rsidRDefault="007E624D" w:rsidP="00EC1FF7">
            <w:pPr>
              <w:ind w:left="-173" w:right="-155"/>
              <w:jc w:val="center"/>
              <w:outlineLvl w:val="0"/>
              <w:rPr>
                <w:sz w:val="24"/>
              </w:rPr>
            </w:pPr>
            <w:r w:rsidRPr="00DE61C5">
              <w:rPr>
                <w:sz w:val="24"/>
              </w:rPr>
              <w:t> </w:t>
            </w:r>
          </w:p>
        </w:tc>
        <w:tc>
          <w:tcPr>
            <w:tcW w:w="6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E624D" w:rsidRPr="00DE61C5" w:rsidRDefault="007E624D" w:rsidP="00EC1FF7">
            <w:pPr>
              <w:outlineLvl w:val="0"/>
              <w:rPr>
                <w:sz w:val="24"/>
              </w:rPr>
            </w:pPr>
            <w:r w:rsidRPr="00DE61C5">
              <w:rPr>
                <w:sz w:val="24"/>
              </w:rPr>
              <w:t>Средства на исполнение решений судов, вступивших в законную силу, и оплату государственной пошлины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DE61C5" w:rsidRDefault="007E624D" w:rsidP="00EC1FF7">
            <w:pPr>
              <w:jc w:val="center"/>
              <w:outlineLvl w:val="0"/>
              <w:rPr>
                <w:sz w:val="24"/>
              </w:rPr>
            </w:pPr>
            <w:r w:rsidRPr="00DE61C5">
              <w:rPr>
                <w:sz w:val="24"/>
              </w:rPr>
              <w:t>1 180,0</w:t>
            </w:r>
          </w:p>
        </w:tc>
      </w:tr>
      <w:tr w:rsidR="007E624D" w:rsidRPr="00DE61C5" w:rsidTr="00EC1FF7">
        <w:trPr>
          <w:trHeight w:val="7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DE61C5" w:rsidRDefault="007E624D" w:rsidP="00EC1FF7">
            <w:pPr>
              <w:ind w:left="-93" w:right="-184"/>
              <w:jc w:val="center"/>
              <w:outlineLvl w:val="0"/>
              <w:rPr>
                <w:sz w:val="24"/>
              </w:rPr>
            </w:pPr>
            <w:r w:rsidRPr="00DE61C5">
              <w:rPr>
                <w:sz w:val="24"/>
              </w:rPr>
              <w:t>94 0 00 00180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DE61C5" w:rsidRDefault="007E624D" w:rsidP="00EC1FF7">
            <w:pPr>
              <w:ind w:left="-173" w:right="-155"/>
              <w:jc w:val="center"/>
              <w:outlineLvl w:val="0"/>
              <w:rPr>
                <w:sz w:val="24"/>
              </w:rPr>
            </w:pPr>
            <w:r w:rsidRPr="00DE61C5">
              <w:rPr>
                <w:sz w:val="24"/>
              </w:rPr>
              <w:t>800</w:t>
            </w:r>
          </w:p>
        </w:tc>
        <w:tc>
          <w:tcPr>
            <w:tcW w:w="6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DE61C5" w:rsidRDefault="007E624D" w:rsidP="00EC1FF7">
            <w:pPr>
              <w:outlineLvl w:val="0"/>
              <w:rPr>
                <w:sz w:val="24"/>
              </w:rPr>
            </w:pPr>
            <w:r w:rsidRPr="00DE61C5">
              <w:rPr>
                <w:sz w:val="24"/>
              </w:rPr>
              <w:t>Иные бюджетные ассигнования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DE61C5" w:rsidRDefault="007E624D" w:rsidP="00EC1FF7">
            <w:pPr>
              <w:jc w:val="center"/>
              <w:outlineLvl w:val="0"/>
              <w:rPr>
                <w:sz w:val="24"/>
              </w:rPr>
            </w:pPr>
            <w:r w:rsidRPr="00DE61C5">
              <w:rPr>
                <w:sz w:val="24"/>
              </w:rPr>
              <w:t>1 180,0</w:t>
            </w:r>
          </w:p>
        </w:tc>
      </w:tr>
      <w:tr w:rsidR="007E624D" w:rsidRPr="00DE61C5" w:rsidTr="00EC1FF7">
        <w:trPr>
          <w:trHeight w:val="7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DE61C5" w:rsidRDefault="007E624D" w:rsidP="00EC1FF7">
            <w:pPr>
              <w:ind w:left="-93" w:right="-184"/>
              <w:jc w:val="center"/>
              <w:rPr>
                <w:b/>
                <w:bCs/>
                <w:sz w:val="24"/>
              </w:rPr>
            </w:pPr>
            <w:r w:rsidRPr="00DE61C5">
              <w:rPr>
                <w:b/>
                <w:bCs/>
                <w:sz w:val="24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DE61C5" w:rsidRDefault="007E624D" w:rsidP="00EC1FF7">
            <w:pPr>
              <w:ind w:left="-173" w:right="-155"/>
              <w:jc w:val="center"/>
              <w:rPr>
                <w:b/>
                <w:bCs/>
                <w:sz w:val="24"/>
              </w:rPr>
            </w:pPr>
            <w:r w:rsidRPr="00DE61C5">
              <w:rPr>
                <w:b/>
                <w:bCs/>
                <w:sz w:val="24"/>
              </w:rPr>
              <w:t> </w:t>
            </w:r>
          </w:p>
        </w:tc>
        <w:tc>
          <w:tcPr>
            <w:tcW w:w="6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624D" w:rsidRPr="00DE61C5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DE61C5">
              <w:rPr>
                <w:b/>
                <w:bCs/>
                <w:sz w:val="24"/>
              </w:rPr>
              <w:t>ИТОГО: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DE61C5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DE61C5">
              <w:rPr>
                <w:b/>
                <w:bCs/>
                <w:sz w:val="24"/>
              </w:rPr>
              <w:t>22 686,5</w:t>
            </w:r>
          </w:p>
        </w:tc>
      </w:tr>
    </w:tbl>
    <w:p w:rsidR="007E624D" w:rsidRDefault="007E624D" w:rsidP="007E624D">
      <w:pPr>
        <w:ind w:firstLine="5670"/>
        <w:rPr>
          <w:sz w:val="16"/>
          <w:szCs w:val="16"/>
        </w:rPr>
      </w:pPr>
    </w:p>
    <w:p w:rsidR="007E624D" w:rsidRDefault="007E624D" w:rsidP="007E624D">
      <w:pPr>
        <w:rPr>
          <w:sz w:val="16"/>
          <w:szCs w:val="16"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Pr="00512FA6" w:rsidRDefault="007E624D" w:rsidP="007E624D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lastRenderedPageBreak/>
        <w:t>Приложение</w:t>
      </w:r>
      <w:r>
        <w:rPr>
          <w:sz w:val="24"/>
        </w:rPr>
        <w:t xml:space="preserve"> 4</w:t>
      </w:r>
    </w:p>
    <w:p w:rsidR="007E624D" w:rsidRDefault="007E624D" w:rsidP="007E624D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 xml:space="preserve">к решению </w:t>
      </w:r>
      <w:r>
        <w:rPr>
          <w:sz w:val="24"/>
        </w:rPr>
        <w:t xml:space="preserve">Думы </w:t>
      </w:r>
    </w:p>
    <w:p w:rsidR="007E624D" w:rsidRPr="00512FA6" w:rsidRDefault="007E624D" w:rsidP="007E624D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7E624D" w:rsidRDefault="007E624D" w:rsidP="007E624D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от 26.03.2020</w:t>
      </w:r>
      <w:r w:rsidRPr="00512FA6">
        <w:rPr>
          <w:sz w:val="24"/>
        </w:rPr>
        <w:t xml:space="preserve"> № </w:t>
      </w:r>
      <w:r>
        <w:rPr>
          <w:sz w:val="24"/>
        </w:rPr>
        <w:t>87</w:t>
      </w:r>
    </w:p>
    <w:p w:rsidR="007E624D" w:rsidRDefault="007E624D" w:rsidP="007E624D">
      <w:pPr>
        <w:ind w:firstLine="5670"/>
        <w:rPr>
          <w:sz w:val="16"/>
          <w:szCs w:val="16"/>
        </w:rPr>
      </w:pPr>
    </w:p>
    <w:tbl>
      <w:tblPr>
        <w:tblW w:w="1003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639"/>
        <w:gridCol w:w="629"/>
        <w:gridCol w:w="5245"/>
        <w:gridCol w:w="1313"/>
        <w:gridCol w:w="1211"/>
      </w:tblGrid>
      <w:tr w:rsidR="007E624D" w:rsidRPr="00A705CD" w:rsidTr="00EC1FF7">
        <w:trPr>
          <w:trHeight w:val="1020"/>
        </w:trPr>
        <w:tc>
          <w:tcPr>
            <w:tcW w:w="1003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E624D" w:rsidRPr="00A705CD" w:rsidRDefault="007E624D" w:rsidP="00EC1FF7">
            <w:pPr>
              <w:jc w:val="center"/>
              <w:rPr>
                <w:b/>
                <w:bCs/>
              </w:rPr>
            </w:pPr>
            <w:r w:rsidRPr="00A705CD">
              <w:rPr>
                <w:b/>
                <w:bCs/>
              </w:rPr>
              <w:t xml:space="preserve">Изменения в распределение бюджетных ассигнований по целевым статьям (муниципальным программам и непрограммным направлениям деятельности), группам </w:t>
            </w:r>
            <w:proofErr w:type="gramStart"/>
            <w:r w:rsidRPr="00A705CD">
              <w:rPr>
                <w:b/>
                <w:bCs/>
              </w:rPr>
              <w:t>видов расходов классификации расходов бюджета</w:t>
            </w:r>
            <w:proofErr w:type="gramEnd"/>
            <w:r w:rsidRPr="00A705CD">
              <w:rPr>
                <w:b/>
                <w:bCs/>
              </w:rPr>
              <w:t xml:space="preserve"> на 2021-2022 годы, тыс. рублей</w:t>
            </w:r>
          </w:p>
        </w:tc>
      </w:tr>
      <w:tr w:rsidR="007E624D" w:rsidRPr="00A705CD" w:rsidTr="00EC1FF7">
        <w:trPr>
          <w:trHeight w:val="255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24D" w:rsidRPr="00A705CD" w:rsidRDefault="007E624D" w:rsidP="00EC1FF7">
            <w:pPr>
              <w:rPr>
                <w:sz w:val="24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24D" w:rsidRPr="00A705CD" w:rsidRDefault="007E624D" w:rsidP="00EC1FF7">
            <w:pPr>
              <w:rPr>
                <w:sz w:val="24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24D" w:rsidRPr="00A705CD" w:rsidRDefault="007E624D" w:rsidP="00EC1FF7">
            <w:pPr>
              <w:rPr>
                <w:sz w:val="24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24D" w:rsidRPr="00A705CD" w:rsidRDefault="007E624D" w:rsidP="00EC1FF7">
            <w:pPr>
              <w:rPr>
                <w:sz w:val="24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24D" w:rsidRPr="00A705CD" w:rsidRDefault="007E624D" w:rsidP="00EC1FF7">
            <w:pPr>
              <w:rPr>
                <w:sz w:val="24"/>
              </w:rPr>
            </w:pPr>
          </w:p>
        </w:tc>
      </w:tr>
      <w:tr w:rsidR="007E624D" w:rsidRPr="00A705CD" w:rsidTr="00EC1FF7">
        <w:trPr>
          <w:trHeight w:val="510"/>
        </w:trPr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A705CD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A705CD">
              <w:rPr>
                <w:b/>
                <w:bCs/>
                <w:sz w:val="24"/>
              </w:rPr>
              <w:t>ЦСР</w:t>
            </w: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A705CD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A705CD">
              <w:rPr>
                <w:b/>
                <w:bCs/>
                <w:sz w:val="24"/>
              </w:rPr>
              <w:t>ВР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A705CD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A705CD">
              <w:rPr>
                <w:b/>
                <w:bCs/>
                <w:sz w:val="24"/>
              </w:rPr>
              <w:t>Наименование расходов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A705CD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A705CD">
              <w:rPr>
                <w:b/>
                <w:bCs/>
                <w:sz w:val="24"/>
              </w:rPr>
              <w:t>2021 год</w:t>
            </w: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A705CD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A705CD">
              <w:rPr>
                <w:b/>
                <w:bCs/>
                <w:sz w:val="24"/>
              </w:rPr>
              <w:t>2022 год</w:t>
            </w:r>
          </w:p>
        </w:tc>
      </w:tr>
      <w:tr w:rsidR="007E624D" w:rsidRPr="00A705CD" w:rsidTr="00EC1FF7">
        <w:trPr>
          <w:trHeight w:val="315"/>
        </w:trPr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A705CD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A705CD">
              <w:rPr>
                <w:b/>
                <w:bCs/>
                <w:sz w:val="24"/>
              </w:rPr>
              <w:t>1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A705CD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A705CD">
              <w:rPr>
                <w:b/>
                <w:bCs/>
                <w:sz w:val="24"/>
              </w:rPr>
              <w:t>2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A705CD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A705CD">
              <w:rPr>
                <w:b/>
                <w:bCs/>
                <w:sz w:val="24"/>
              </w:rPr>
              <w:t>3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A705CD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A705CD">
              <w:rPr>
                <w:b/>
                <w:bCs/>
                <w:sz w:val="24"/>
              </w:rPr>
              <w:t>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A705CD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A705CD">
              <w:rPr>
                <w:b/>
                <w:bCs/>
                <w:sz w:val="24"/>
              </w:rPr>
              <w:t>5</w:t>
            </w:r>
          </w:p>
        </w:tc>
      </w:tr>
      <w:tr w:rsidR="007E624D" w:rsidRPr="00A705CD" w:rsidTr="00EC1FF7">
        <w:trPr>
          <w:trHeight w:val="467"/>
        </w:trPr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A705CD" w:rsidRDefault="007E624D" w:rsidP="00EC1FF7">
            <w:pPr>
              <w:ind w:left="-108" w:right="-170"/>
              <w:jc w:val="center"/>
              <w:rPr>
                <w:b/>
                <w:bCs/>
                <w:sz w:val="24"/>
              </w:rPr>
            </w:pPr>
            <w:r w:rsidRPr="00A705CD">
              <w:rPr>
                <w:b/>
                <w:bCs/>
                <w:sz w:val="24"/>
              </w:rPr>
              <w:t>02 0 00 00000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A705CD" w:rsidRDefault="007E624D" w:rsidP="00EC1FF7">
            <w:pPr>
              <w:ind w:left="-46" w:right="-52"/>
              <w:jc w:val="center"/>
              <w:rPr>
                <w:b/>
                <w:bCs/>
                <w:sz w:val="24"/>
              </w:rPr>
            </w:pPr>
            <w:r w:rsidRPr="00A705CD">
              <w:rPr>
                <w:b/>
                <w:bCs/>
                <w:sz w:val="24"/>
              </w:rPr>
              <w:t> 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D" w:rsidRPr="00A705CD" w:rsidRDefault="007E624D" w:rsidP="00EC1FF7">
            <w:pPr>
              <w:rPr>
                <w:b/>
                <w:bCs/>
                <w:sz w:val="24"/>
              </w:rPr>
            </w:pPr>
            <w:r w:rsidRPr="00A705CD">
              <w:rPr>
                <w:b/>
                <w:bCs/>
                <w:sz w:val="24"/>
              </w:rPr>
              <w:t>Муниципальная программа "Благоустройство территории Александровского муниципального округа"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A705CD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A705CD">
              <w:rPr>
                <w:b/>
                <w:bCs/>
                <w:sz w:val="24"/>
              </w:rPr>
              <w:t>0,0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A705CD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A705CD">
              <w:rPr>
                <w:b/>
                <w:bCs/>
                <w:sz w:val="24"/>
              </w:rPr>
              <w:t>0,0</w:t>
            </w:r>
          </w:p>
        </w:tc>
      </w:tr>
      <w:tr w:rsidR="007E624D" w:rsidRPr="00A705CD" w:rsidTr="00EC1FF7">
        <w:trPr>
          <w:trHeight w:val="70"/>
        </w:trPr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A705CD" w:rsidRDefault="007E624D" w:rsidP="00EC1FF7">
            <w:pPr>
              <w:ind w:left="-108" w:right="-170"/>
              <w:jc w:val="center"/>
              <w:rPr>
                <w:sz w:val="24"/>
              </w:rPr>
            </w:pPr>
            <w:r w:rsidRPr="00A705CD">
              <w:rPr>
                <w:sz w:val="24"/>
              </w:rPr>
              <w:t>02 0 02 00000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A705CD" w:rsidRDefault="007E624D" w:rsidP="00EC1FF7">
            <w:pPr>
              <w:ind w:left="-46" w:right="-52"/>
              <w:jc w:val="center"/>
              <w:rPr>
                <w:sz w:val="24"/>
              </w:rPr>
            </w:pPr>
            <w:r w:rsidRPr="00A705CD">
              <w:rPr>
                <w:sz w:val="24"/>
              </w:rPr>
              <w:t> 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D" w:rsidRPr="00A705CD" w:rsidRDefault="007E624D" w:rsidP="00EC1FF7">
            <w:pPr>
              <w:rPr>
                <w:sz w:val="24"/>
              </w:rPr>
            </w:pPr>
            <w:r w:rsidRPr="00A705CD">
              <w:rPr>
                <w:sz w:val="24"/>
              </w:rPr>
              <w:t>Основное мероприятие "Формирование современной среды (в рамках национального проекта "Жилье и городская среда")"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A705CD" w:rsidRDefault="007E624D" w:rsidP="00EC1FF7">
            <w:pPr>
              <w:jc w:val="center"/>
              <w:rPr>
                <w:sz w:val="24"/>
              </w:rPr>
            </w:pPr>
            <w:r w:rsidRPr="00A705CD">
              <w:rPr>
                <w:sz w:val="24"/>
              </w:rPr>
              <w:t>0,0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A705CD" w:rsidRDefault="007E624D" w:rsidP="00EC1FF7">
            <w:pPr>
              <w:jc w:val="center"/>
              <w:rPr>
                <w:sz w:val="24"/>
              </w:rPr>
            </w:pPr>
            <w:r w:rsidRPr="00A705CD">
              <w:rPr>
                <w:sz w:val="24"/>
              </w:rPr>
              <w:t>0,0</w:t>
            </w:r>
          </w:p>
        </w:tc>
      </w:tr>
      <w:tr w:rsidR="007E624D" w:rsidRPr="00A705CD" w:rsidTr="00EC1FF7">
        <w:trPr>
          <w:trHeight w:val="315"/>
        </w:trPr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A705CD" w:rsidRDefault="007E624D" w:rsidP="00EC1FF7">
            <w:pPr>
              <w:ind w:left="-108" w:right="-170"/>
              <w:jc w:val="center"/>
              <w:rPr>
                <w:sz w:val="24"/>
              </w:rPr>
            </w:pPr>
            <w:r w:rsidRPr="00A705CD">
              <w:rPr>
                <w:sz w:val="24"/>
              </w:rPr>
              <w:t>02 0 02 10000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A705CD" w:rsidRDefault="007E624D" w:rsidP="00EC1FF7">
            <w:pPr>
              <w:ind w:left="-46" w:right="-52"/>
              <w:jc w:val="center"/>
              <w:rPr>
                <w:sz w:val="24"/>
              </w:rPr>
            </w:pPr>
            <w:r w:rsidRPr="00A705CD">
              <w:rPr>
                <w:sz w:val="24"/>
              </w:rPr>
              <w:t> 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D" w:rsidRPr="00A705CD" w:rsidRDefault="007E624D" w:rsidP="00EC1FF7">
            <w:pPr>
              <w:rPr>
                <w:sz w:val="24"/>
              </w:rPr>
            </w:pPr>
            <w:r w:rsidRPr="00A705CD">
              <w:rPr>
                <w:sz w:val="24"/>
              </w:rPr>
              <w:t>Благоустройство территорий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A705CD" w:rsidRDefault="007E624D" w:rsidP="00EC1FF7">
            <w:pPr>
              <w:jc w:val="center"/>
              <w:rPr>
                <w:sz w:val="24"/>
              </w:rPr>
            </w:pPr>
            <w:r w:rsidRPr="00A705CD">
              <w:rPr>
                <w:sz w:val="24"/>
              </w:rPr>
              <w:t>0,0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A705CD" w:rsidRDefault="007E624D" w:rsidP="00EC1FF7">
            <w:pPr>
              <w:jc w:val="center"/>
              <w:rPr>
                <w:sz w:val="24"/>
              </w:rPr>
            </w:pPr>
            <w:r w:rsidRPr="00A705CD">
              <w:rPr>
                <w:sz w:val="24"/>
              </w:rPr>
              <w:t>-42,9</w:t>
            </w:r>
          </w:p>
        </w:tc>
      </w:tr>
      <w:tr w:rsidR="007E624D" w:rsidRPr="00A705CD" w:rsidTr="00EC1FF7">
        <w:trPr>
          <w:trHeight w:val="70"/>
        </w:trPr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A705CD" w:rsidRDefault="007E624D" w:rsidP="00EC1FF7">
            <w:pPr>
              <w:ind w:left="-108" w:right="-170"/>
              <w:jc w:val="center"/>
              <w:rPr>
                <w:sz w:val="24"/>
              </w:rPr>
            </w:pPr>
            <w:r w:rsidRPr="00A705CD">
              <w:rPr>
                <w:sz w:val="24"/>
              </w:rPr>
              <w:t>02 0 02 10000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A705CD" w:rsidRDefault="007E624D" w:rsidP="00EC1FF7">
            <w:pPr>
              <w:ind w:left="-46" w:right="-52"/>
              <w:jc w:val="center"/>
              <w:rPr>
                <w:sz w:val="24"/>
              </w:rPr>
            </w:pPr>
            <w:r w:rsidRPr="00A705CD">
              <w:rPr>
                <w:sz w:val="24"/>
              </w:rPr>
              <w:t>200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A705CD" w:rsidRDefault="007E624D" w:rsidP="00EC1FF7">
            <w:pPr>
              <w:rPr>
                <w:sz w:val="24"/>
              </w:rPr>
            </w:pPr>
            <w:r w:rsidRPr="00A705CD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A705CD" w:rsidRDefault="007E624D" w:rsidP="00EC1FF7">
            <w:pPr>
              <w:jc w:val="center"/>
              <w:rPr>
                <w:sz w:val="24"/>
              </w:rPr>
            </w:pPr>
            <w:r w:rsidRPr="00A705CD">
              <w:rPr>
                <w:sz w:val="24"/>
              </w:rPr>
              <w:t>0,0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A705CD" w:rsidRDefault="007E624D" w:rsidP="00EC1FF7">
            <w:pPr>
              <w:jc w:val="center"/>
              <w:rPr>
                <w:sz w:val="24"/>
              </w:rPr>
            </w:pPr>
            <w:r w:rsidRPr="00A705CD">
              <w:rPr>
                <w:sz w:val="24"/>
              </w:rPr>
              <w:t>-42,9</w:t>
            </w:r>
          </w:p>
        </w:tc>
      </w:tr>
      <w:tr w:rsidR="007E624D" w:rsidRPr="00A705CD" w:rsidTr="00EC1FF7">
        <w:trPr>
          <w:trHeight w:val="70"/>
        </w:trPr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A705CD" w:rsidRDefault="007E624D" w:rsidP="00EC1FF7">
            <w:pPr>
              <w:ind w:left="-108" w:right="-170"/>
              <w:jc w:val="center"/>
              <w:rPr>
                <w:sz w:val="24"/>
              </w:rPr>
            </w:pPr>
            <w:r w:rsidRPr="00A705CD">
              <w:rPr>
                <w:sz w:val="24"/>
              </w:rPr>
              <w:t>02 0 02 SЖ090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A705CD" w:rsidRDefault="007E624D" w:rsidP="00EC1FF7">
            <w:pPr>
              <w:ind w:left="-46" w:right="-52"/>
              <w:jc w:val="center"/>
              <w:rPr>
                <w:sz w:val="24"/>
              </w:rPr>
            </w:pPr>
            <w:r w:rsidRPr="00A705CD">
              <w:rPr>
                <w:sz w:val="24"/>
              </w:rPr>
              <w:t> 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D" w:rsidRPr="00A705CD" w:rsidRDefault="007E624D" w:rsidP="00EC1FF7">
            <w:pPr>
              <w:rPr>
                <w:sz w:val="24"/>
              </w:rPr>
            </w:pPr>
            <w:r w:rsidRPr="00A705CD">
              <w:rPr>
                <w:sz w:val="24"/>
              </w:rPr>
              <w:t xml:space="preserve">Поддержка муниципальных программ формирования современной городской среды (расходы, не </w:t>
            </w:r>
            <w:proofErr w:type="spellStart"/>
            <w:r w:rsidRPr="00A705CD">
              <w:rPr>
                <w:sz w:val="24"/>
              </w:rPr>
              <w:t>софинансируемые</w:t>
            </w:r>
            <w:proofErr w:type="spellEnd"/>
            <w:r w:rsidRPr="00A705CD">
              <w:rPr>
                <w:sz w:val="24"/>
              </w:rPr>
              <w:t xml:space="preserve"> из федерального бюджета)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A705CD" w:rsidRDefault="007E624D" w:rsidP="00EC1FF7">
            <w:pPr>
              <w:jc w:val="center"/>
              <w:rPr>
                <w:sz w:val="24"/>
              </w:rPr>
            </w:pPr>
            <w:r w:rsidRPr="00A705CD">
              <w:rPr>
                <w:sz w:val="24"/>
              </w:rPr>
              <w:t>0,0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A705CD" w:rsidRDefault="007E624D" w:rsidP="00EC1FF7">
            <w:pPr>
              <w:jc w:val="center"/>
              <w:rPr>
                <w:sz w:val="24"/>
              </w:rPr>
            </w:pPr>
            <w:r w:rsidRPr="00A705CD">
              <w:rPr>
                <w:sz w:val="24"/>
              </w:rPr>
              <w:t>42,9</w:t>
            </w:r>
          </w:p>
        </w:tc>
      </w:tr>
      <w:tr w:rsidR="007E624D" w:rsidRPr="00A705CD" w:rsidTr="00EC1FF7">
        <w:trPr>
          <w:trHeight w:val="70"/>
        </w:trPr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A705CD" w:rsidRDefault="007E624D" w:rsidP="00EC1FF7">
            <w:pPr>
              <w:ind w:left="-108" w:right="-170"/>
              <w:jc w:val="center"/>
              <w:rPr>
                <w:sz w:val="24"/>
              </w:rPr>
            </w:pPr>
            <w:r w:rsidRPr="00A705CD">
              <w:rPr>
                <w:sz w:val="24"/>
              </w:rPr>
              <w:t>02 0 02 SЖ090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A705CD" w:rsidRDefault="007E624D" w:rsidP="00EC1FF7">
            <w:pPr>
              <w:ind w:left="-46" w:right="-52"/>
              <w:jc w:val="center"/>
              <w:rPr>
                <w:sz w:val="24"/>
              </w:rPr>
            </w:pPr>
            <w:r w:rsidRPr="00A705CD">
              <w:rPr>
                <w:sz w:val="24"/>
              </w:rPr>
              <w:t>200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D" w:rsidRPr="00A705CD" w:rsidRDefault="007E624D" w:rsidP="00EC1FF7">
            <w:pPr>
              <w:rPr>
                <w:sz w:val="24"/>
              </w:rPr>
            </w:pPr>
            <w:r w:rsidRPr="00A705CD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A705CD" w:rsidRDefault="007E624D" w:rsidP="00EC1FF7">
            <w:pPr>
              <w:jc w:val="center"/>
              <w:rPr>
                <w:sz w:val="24"/>
              </w:rPr>
            </w:pPr>
            <w:r w:rsidRPr="00A705CD">
              <w:rPr>
                <w:sz w:val="24"/>
              </w:rPr>
              <w:t>0,0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A705CD" w:rsidRDefault="007E624D" w:rsidP="00EC1FF7">
            <w:pPr>
              <w:jc w:val="center"/>
              <w:rPr>
                <w:sz w:val="24"/>
              </w:rPr>
            </w:pPr>
            <w:r w:rsidRPr="00A705CD">
              <w:rPr>
                <w:sz w:val="24"/>
              </w:rPr>
              <w:t>42,9</w:t>
            </w:r>
          </w:p>
        </w:tc>
      </w:tr>
      <w:tr w:rsidR="007E624D" w:rsidRPr="00A705CD" w:rsidTr="00EC1FF7">
        <w:trPr>
          <w:trHeight w:val="243"/>
        </w:trPr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A705CD" w:rsidRDefault="007E624D" w:rsidP="00EC1FF7">
            <w:pPr>
              <w:ind w:left="-108" w:right="-170"/>
              <w:jc w:val="center"/>
              <w:outlineLvl w:val="3"/>
              <w:rPr>
                <w:b/>
                <w:bCs/>
                <w:sz w:val="24"/>
              </w:rPr>
            </w:pPr>
            <w:r w:rsidRPr="00A705CD">
              <w:rPr>
                <w:b/>
                <w:bCs/>
                <w:sz w:val="24"/>
              </w:rPr>
              <w:t>04 0 00 00000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A705CD" w:rsidRDefault="007E624D" w:rsidP="00EC1FF7">
            <w:pPr>
              <w:ind w:left="-46" w:right="-52"/>
              <w:jc w:val="center"/>
              <w:outlineLvl w:val="3"/>
              <w:rPr>
                <w:b/>
                <w:bCs/>
                <w:sz w:val="24"/>
              </w:rPr>
            </w:pPr>
            <w:r w:rsidRPr="00A705CD">
              <w:rPr>
                <w:b/>
                <w:bCs/>
                <w:sz w:val="24"/>
              </w:rPr>
              <w:t> 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E624D" w:rsidRPr="00A705CD" w:rsidRDefault="007E624D" w:rsidP="00EC1FF7">
            <w:pPr>
              <w:outlineLvl w:val="3"/>
              <w:rPr>
                <w:b/>
                <w:bCs/>
                <w:sz w:val="24"/>
              </w:rPr>
            </w:pPr>
            <w:r w:rsidRPr="00A705CD">
              <w:rPr>
                <w:b/>
                <w:bCs/>
                <w:sz w:val="24"/>
              </w:rPr>
              <w:t>Муниципальная программа "Обеспечение безопасности граждан Александровского муниципального округа"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A705CD" w:rsidRDefault="007E624D" w:rsidP="00EC1FF7">
            <w:pPr>
              <w:jc w:val="center"/>
              <w:outlineLvl w:val="3"/>
              <w:rPr>
                <w:b/>
                <w:bCs/>
                <w:sz w:val="24"/>
              </w:rPr>
            </w:pPr>
            <w:r w:rsidRPr="00A705CD">
              <w:rPr>
                <w:b/>
                <w:bCs/>
                <w:sz w:val="24"/>
              </w:rPr>
              <w:t>0,0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A705CD" w:rsidRDefault="007E624D" w:rsidP="00EC1FF7">
            <w:pPr>
              <w:jc w:val="center"/>
              <w:outlineLvl w:val="3"/>
              <w:rPr>
                <w:b/>
                <w:bCs/>
                <w:sz w:val="24"/>
              </w:rPr>
            </w:pPr>
            <w:r w:rsidRPr="00A705CD">
              <w:rPr>
                <w:b/>
                <w:bCs/>
                <w:sz w:val="24"/>
              </w:rPr>
              <w:t>0,0</w:t>
            </w:r>
          </w:p>
        </w:tc>
      </w:tr>
      <w:tr w:rsidR="007E624D" w:rsidRPr="00A705CD" w:rsidTr="00EC1FF7">
        <w:trPr>
          <w:trHeight w:val="70"/>
        </w:trPr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A705CD" w:rsidRDefault="007E624D" w:rsidP="00EC1FF7">
            <w:pPr>
              <w:ind w:left="-108" w:right="-170"/>
              <w:jc w:val="center"/>
              <w:outlineLvl w:val="2"/>
              <w:rPr>
                <w:sz w:val="24"/>
              </w:rPr>
            </w:pPr>
            <w:r w:rsidRPr="00A705CD">
              <w:rPr>
                <w:sz w:val="24"/>
              </w:rPr>
              <w:t>04 1 00 00000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A705CD" w:rsidRDefault="007E624D" w:rsidP="00EC1FF7">
            <w:pPr>
              <w:ind w:left="-46" w:right="-52"/>
              <w:jc w:val="center"/>
              <w:outlineLvl w:val="2"/>
              <w:rPr>
                <w:sz w:val="24"/>
              </w:rPr>
            </w:pPr>
            <w:r w:rsidRPr="00A705CD">
              <w:rPr>
                <w:sz w:val="24"/>
              </w:rPr>
              <w:t> 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E624D" w:rsidRPr="00A705CD" w:rsidRDefault="007E624D" w:rsidP="00EC1FF7">
            <w:pPr>
              <w:outlineLvl w:val="2"/>
              <w:rPr>
                <w:sz w:val="24"/>
              </w:rPr>
            </w:pPr>
            <w:r w:rsidRPr="00A705CD">
              <w:rPr>
                <w:sz w:val="24"/>
              </w:rPr>
              <w:t>Подпрограмма "Общественная безопасность и профилактика правонарушений в Александровском муниципальном округе"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A705CD" w:rsidRDefault="007E624D" w:rsidP="00EC1FF7">
            <w:pPr>
              <w:jc w:val="center"/>
              <w:outlineLvl w:val="2"/>
              <w:rPr>
                <w:sz w:val="24"/>
              </w:rPr>
            </w:pPr>
            <w:r w:rsidRPr="00A705CD">
              <w:rPr>
                <w:sz w:val="24"/>
              </w:rPr>
              <w:t>211,9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A705CD" w:rsidRDefault="007E624D" w:rsidP="00EC1FF7">
            <w:pPr>
              <w:jc w:val="center"/>
              <w:outlineLvl w:val="2"/>
              <w:rPr>
                <w:sz w:val="24"/>
              </w:rPr>
            </w:pPr>
            <w:r w:rsidRPr="00A705CD">
              <w:rPr>
                <w:sz w:val="24"/>
              </w:rPr>
              <w:t>211,9</w:t>
            </w:r>
          </w:p>
        </w:tc>
      </w:tr>
      <w:tr w:rsidR="007E624D" w:rsidRPr="00A705CD" w:rsidTr="00EC1FF7">
        <w:trPr>
          <w:trHeight w:val="1290"/>
        </w:trPr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A705CD" w:rsidRDefault="007E624D" w:rsidP="00EC1FF7">
            <w:pPr>
              <w:ind w:left="-108" w:right="-170"/>
              <w:jc w:val="center"/>
              <w:outlineLvl w:val="3"/>
              <w:rPr>
                <w:sz w:val="24"/>
              </w:rPr>
            </w:pPr>
            <w:r w:rsidRPr="00A705CD">
              <w:rPr>
                <w:sz w:val="24"/>
              </w:rPr>
              <w:t>04 1 01 00000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A705CD" w:rsidRDefault="007E624D" w:rsidP="00EC1FF7">
            <w:pPr>
              <w:ind w:left="-46" w:right="-52"/>
              <w:jc w:val="center"/>
              <w:outlineLvl w:val="3"/>
              <w:rPr>
                <w:sz w:val="24"/>
              </w:rPr>
            </w:pPr>
            <w:r w:rsidRPr="00A705CD">
              <w:rPr>
                <w:sz w:val="24"/>
              </w:rPr>
              <w:t> 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E624D" w:rsidRPr="00A705CD" w:rsidRDefault="007E624D" w:rsidP="00EC1FF7">
            <w:pPr>
              <w:outlineLvl w:val="3"/>
              <w:rPr>
                <w:sz w:val="24"/>
              </w:rPr>
            </w:pPr>
            <w:r w:rsidRPr="00A705CD">
              <w:rPr>
                <w:sz w:val="24"/>
              </w:rPr>
              <w:t>Основное мероприятие "Снижение уровня преступности, в том числе доли преступлений в общественных местах, количества преступлений, совершенных несовершеннолетними"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A705CD" w:rsidRDefault="007E624D" w:rsidP="00EC1FF7">
            <w:pPr>
              <w:jc w:val="center"/>
              <w:outlineLvl w:val="3"/>
              <w:rPr>
                <w:sz w:val="24"/>
              </w:rPr>
            </w:pPr>
            <w:r w:rsidRPr="00A705CD">
              <w:rPr>
                <w:sz w:val="24"/>
              </w:rPr>
              <w:t>199,6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A705CD" w:rsidRDefault="007E624D" w:rsidP="00EC1FF7">
            <w:pPr>
              <w:jc w:val="center"/>
              <w:outlineLvl w:val="3"/>
              <w:rPr>
                <w:sz w:val="24"/>
              </w:rPr>
            </w:pPr>
            <w:r w:rsidRPr="00A705CD">
              <w:rPr>
                <w:sz w:val="24"/>
              </w:rPr>
              <w:t>199,6</w:t>
            </w:r>
          </w:p>
        </w:tc>
      </w:tr>
      <w:tr w:rsidR="007E624D" w:rsidRPr="00A705CD" w:rsidTr="00EC1FF7">
        <w:trPr>
          <w:trHeight w:val="70"/>
        </w:trPr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A705CD" w:rsidRDefault="007E624D" w:rsidP="00EC1FF7">
            <w:pPr>
              <w:ind w:left="-108" w:right="-170"/>
              <w:jc w:val="center"/>
              <w:outlineLvl w:val="3"/>
              <w:rPr>
                <w:sz w:val="24"/>
              </w:rPr>
            </w:pPr>
            <w:r w:rsidRPr="00A705CD">
              <w:rPr>
                <w:sz w:val="24"/>
              </w:rPr>
              <w:t>04 1 01 00060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A705CD" w:rsidRDefault="007E624D" w:rsidP="00EC1FF7">
            <w:pPr>
              <w:ind w:left="-46" w:right="-52"/>
              <w:jc w:val="center"/>
              <w:outlineLvl w:val="3"/>
              <w:rPr>
                <w:sz w:val="24"/>
              </w:rPr>
            </w:pPr>
            <w:r w:rsidRPr="00A705CD">
              <w:rPr>
                <w:sz w:val="24"/>
              </w:rPr>
              <w:t> 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E624D" w:rsidRPr="00A705CD" w:rsidRDefault="007E624D" w:rsidP="00EC1FF7">
            <w:pPr>
              <w:outlineLvl w:val="3"/>
              <w:rPr>
                <w:sz w:val="24"/>
              </w:rPr>
            </w:pPr>
            <w:r w:rsidRPr="00A705CD">
              <w:rPr>
                <w:sz w:val="24"/>
              </w:rPr>
              <w:t>Проведение мероприятий в целях снижения уровня преступности, в том числе доли преступлений в общественных местах, количества преступлений, совершенных несовершеннолетними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A705CD" w:rsidRDefault="007E624D" w:rsidP="00EC1FF7">
            <w:pPr>
              <w:jc w:val="center"/>
              <w:outlineLvl w:val="3"/>
              <w:rPr>
                <w:sz w:val="24"/>
              </w:rPr>
            </w:pPr>
            <w:r w:rsidRPr="00A705CD">
              <w:rPr>
                <w:sz w:val="24"/>
              </w:rPr>
              <w:t>199,6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A705CD" w:rsidRDefault="007E624D" w:rsidP="00EC1FF7">
            <w:pPr>
              <w:jc w:val="center"/>
              <w:outlineLvl w:val="3"/>
              <w:rPr>
                <w:sz w:val="24"/>
              </w:rPr>
            </w:pPr>
            <w:r w:rsidRPr="00A705CD">
              <w:rPr>
                <w:sz w:val="24"/>
              </w:rPr>
              <w:t>199,6</w:t>
            </w:r>
          </w:p>
        </w:tc>
      </w:tr>
      <w:tr w:rsidR="007E624D" w:rsidRPr="00A705CD" w:rsidTr="00EC1FF7">
        <w:trPr>
          <w:trHeight w:val="70"/>
        </w:trPr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A705CD" w:rsidRDefault="007E624D" w:rsidP="00EC1FF7">
            <w:pPr>
              <w:ind w:left="-108" w:right="-170"/>
              <w:jc w:val="center"/>
              <w:rPr>
                <w:sz w:val="24"/>
              </w:rPr>
            </w:pPr>
            <w:r w:rsidRPr="00A705CD">
              <w:rPr>
                <w:sz w:val="24"/>
              </w:rPr>
              <w:t>04 1 01 00060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A705CD" w:rsidRDefault="007E624D" w:rsidP="00EC1FF7">
            <w:pPr>
              <w:ind w:left="-46" w:right="-52"/>
              <w:jc w:val="center"/>
              <w:rPr>
                <w:sz w:val="24"/>
              </w:rPr>
            </w:pPr>
            <w:r w:rsidRPr="00A705CD">
              <w:rPr>
                <w:sz w:val="24"/>
              </w:rPr>
              <w:t>200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A705CD" w:rsidRDefault="007E624D" w:rsidP="00EC1FF7">
            <w:pPr>
              <w:rPr>
                <w:sz w:val="24"/>
              </w:rPr>
            </w:pPr>
            <w:r w:rsidRPr="00A705CD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A705CD" w:rsidRDefault="007E624D" w:rsidP="00EC1FF7">
            <w:pPr>
              <w:jc w:val="center"/>
              <w:rPr>
                <w:sz w:val="24"/>
              </w:rPr>
            </w:pPr>
            <w:r w:rsidRPr="00A705CD">
              <w:rPr>
                <w:sz w:val="24"/>
              </w:rPr>
              <w:t>100,0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A705CD" w:rsidRDefault="007E624D" w:rsidP="00EC1FF7">
            <w:pPr>
              <w:jc w:val="center"/>
              <w:rPr>
                <w:sz w:val="24"/>
              </w:rPr>
            </w:pPr>
            <w:r w:rsidRPr="00A705CD">
              <w:rPr>
                <w:sz w:val="24"/>
              </w:rPr>
              <w:t>100,0</w:t>
            </w:r>
          </w:p>
        </w:tc>
      </w:tr>
      <w:tr w:rsidR="007E624D" w:rsidRPr="00A705CD" w:rsidTr="00EC1FF7">
        <w:trPr>
          <w:trHeight w:val="247"/>
        </w:trPr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A705CD" w:rsidRDefault="007E624D" w:rsidP="00EC1FF7">
            <w:pPr>
              <w:ind w:left="-108" w:right="-170"/>
              <w:jc w:val="center"/>
              <w:rPr>
                <w:sz w:val="24"/>
              </w:rPr>
            </w:pPr>
            <w:r w:rsidRPr="00A705CD">
              <w:rPr>
                <w:sz w:val="24"/>
              </w:rPr>
              <w:t>04 1 01 00060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A705CD" w:rsidRDefault="007E624D" w:rsidP="00EC1FF7">
            <w:pPr>
              <w:ind w:left="-46" w:right="-52"/>
              <w:jc w:val="center"/>
              <w:rPr>
                <w:sz w:val="24"/>
              </w:rPr>
            </w:pPr>
            <w:r w:rsidRPr="00A705CD">
              <w:rPr>
                <w:sz w:val="24"/>
              </w:rPr>
              <w:t>600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A705CD" w:rsidRDefault="007E624D" w:rsidP="00EC1FF7">
            <w:pPr>
              <w:rPr>
                <w:sz w:val="24"/>
              </w:rPr>
            </w:pPr>
            <w:r w:rsidRPr="00A705CD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A705CD" w:rsidRDefault="007E624D" w:rsidP="00EC1FF7">
            <w:pPr>
              <w:jc w:val="center"/>
              <w:rPr>
                <w:sz w:val="24"/>
              </w:rPr>
            </w:pPr>
            <w:r w:rsidRPr="00A705CD">
              <w:rPr>
                <w:sz w:val="24"/>
              </w:rPr>
              <w:t>99,6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A705CD" w:rsidRDefault="007E624D" w:rsidP="00EC1FF7">
            <w:pPr>
              <w:jc w:val="center"/>
              <w:rPr>
                <w:sz w:val="24"/>
              </w:rPr>
            </w:pPr>
            <w:r w:rsidRPr="00A705CD">
              <w:rPr>
                <w:sz w:val="24"/>
              </w:rPr>
              <w:t>99,6</w:t>
            </w:r>
          </w:p>
        </w:tc>
      </w:tr>
      <w:tr w:rsidR="007E624D" w:rsidRPr="00A705CD" w:rsidTr="00EC1FF7">
        <w:trPr>
          <w:trHeight w:val="70"/>
        </w:trPr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A705CD" w:rsidRDefault="007E624D" w:rsidP="00EC1FF7">
            <w:pPr>
              <w:ind w:left="-108" w:right="-170"/>
              <w:jc w:val="center"/>
              <w:rPr>
                <w:sz w:val="24"/>
              </w:rPr>
            </w:pPr>
            <w:r w:rsidRPr="00A705CD">
              <w:rPr>
                <w:sz w:val="24"/>
              </w:rPr>
              <w:t>04 1 02 00000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A705CD" w:rsidRDefault="007E624D" w:rsidP="00EC1FF7">
            <w:pPr>
              <w:ind w:left="-46" w:right="-52"/>
              <w:jc w:val="center"/>
              <w:rPr>
                <w:sz w:val="24"/>
              </w:rPr>
            </w:pPr>
            <w:r w:rsidRPr="00A705CD">
              <w:rPr>
                <w:sz w:val="24"/>
              </w:rPr>
              <w:t> 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E624D" w:rsidRPr="00A705CD" w:rsidRDefault="007E624D" w:rsidP="00EC1FF7">
            <w:pPr>
              <w:rPr>
                <w:sz w:val="24"/>
              </w:rPr>
            </w:pPr>
            <w:r w:rsidRPr="00A705CD">
              <w:rPr>
                <w:sz w:val="24"/>
              </w:rPr>
              <w:t xml:space="preserve">Основное мероприятие " Мероприятия по обеспечению готовности к реагированию на </w:t>
            </w:r>
            <w:r w:rsidRPr="00A705CD">
              <w:rPr>
                <w:sz w:val="24"/>
              </w:rPr>
              <w:lastRenderedPageBreak/>
              <w:t>угрозу или возникновение чрезвычайных ситуаций"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A705CD" w:rsidRDefault="007E624D" w:rsidP="00EC1FF7">
            <w:pPr>
              <w:jc w:val="center"/>
              <w:rPr>
                <w:sz w:val="24"/>
              </w:rPr>
            </w:pPr>
            <w:r w:rsidRPr="00A705CD">
              <w:rPr>
                <w:sz w:val="24"/>
              </w:rPr>
              <w:lastRenderedPageBreak/>
              <w:t>12,3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A705CD" w:rsidRDefault="007E624D" w:rsidP="00EC1FF7">
            <w:pPr>
              <w:jc w:val="center"/>
              <w:rPr>
                <w:sz w:val="24"/>
              </w:rPr>
            </w:pPr>
            <w:r w:rsidRPr="00A705CD">
              <w:rPr>
                <w:sz w:val="24"/>
              </w:rPr>
              <w:t>12,3</w:t>
            </w:r>
          </w:p>
        </w:tc>
      </w:tr>
      <w:tr w:rsidR="007E624D" w:rsidRPr="00A705CD" w:rsidTr="00EC1FF7">
        <w:trPr>
          <w:trHeight w:val="70"/>
        </w:trPr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A705CD" w:rsidRDefault="007E624D" w:rsidP="00EC1FF7">
            <w:pPr>
              <w:ind w:left="-108" w:right="-170"/>
              <w:jc w:val="center"/>
              <w:rPr>
                <w:sz w:val="24"/>
              </w:rPr>
            </w:pPr>
            <w:r w:rsidRPr="00A705CD">
              <w:rPr>
                <w:sz w:val="24"/>
              </w:rPr>
              <w:lastRenderedPageBreak/>
              <w:t>04 1 02 00080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A705CD" w:rsidRDefault="007E624D" w:rsidP="00EC1FF7">
            <w:pPr>
              <w:ind w:left="-46" w:right="-52"/>
              <w:jc w:val="center"/>
              <w:rPr>
                <w:sz w:val="24"/>
              </w:rPr>
            </w:pPr>
            <w:r w:rsidRPr="00A705CD">
              <w:rPr>
                <w:sz w:val="24"/>
              </w:rPr>
              <w:t> 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E624D" w:rsidRPr="00A705CD" w:rsidRDefault="007E624D" w:rsidP="00EC1FF7">
            <w:pPr>
              <w:rPr>
                <w:sz w:val="24"/>
              </w:rPr>
            </w:pPr>
            <w:r w:rsidRPr="00A705CD">
              <w:rPr>
                <w:sz w:val="24"/>
              </w:rPr>
              <w:t>Приобретение наглядной агитации по предупреждению чрезвычайных ситуаций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A705CD" w:rsidRDefault="007E624D" w:rsidP="00EC1FF7">
            <w:pPr>
              <w:jc w:val="center"/>
              <w:rPr>
                <w:sz w:val="24"/>
              </w:rPr>
            </w:pPr>
            <w:r w:rsidRPr="00A705CD">
              <w:rPr>
                <w:sz w:val="24"/>
              </w:rPr>
              <w:t>12,3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A705CD" w:rsidRDefault="007E624D" w:rsidP="00EC1FF7">
            <w:pPr>
              <w:jc w:val="center"/>
              <w:rPr>
                <w:sz w:val="24"/>
              </w:rPr>
            </w:pPr>
            <w:r w:rsidRPr="00A705CD">
              <w:rPr>
                <w:sz w:val="24"/>
              </w:rPr>
              <w:t>12,3</w:t>
            </w:r>
          </w:p>
        </w:tc>
      </w:tr>
      <w:tr w:rsidR="007E624D" w:rsidRPr="00A705CD" w:rsidTr="00EC1FF7">
        <w:trPr>
          <w:trHeight w:val="419"/>
        </w:trPr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A705CD" w:rsidRDefault="007E624D" w:rsidP="00EC1FF7">
            <w:pPr>
              <w:ind w:left="-108" w:right="-170"/>
              <w:jc w:val="center"/>
              <w:rPr>
                <w:sz w:val="24"/>
              </w:rPr>
            </w:pPr>
            <w:r w:rsidRPr="00A705CD">
              <w:rPr>
                <w:sz w:val="24"/>
              </w:rPr>
              <w:t>04 1 02 00080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A705CD" w:rsidRDefault="007E624D" w:rsidP="00EC1FF7">
            <w:pPr>
              <w:ind w:left="-46" w:right="-52"/>
              <w:jc w:val="center"/>
              <w:rPr>
                <w:sz w:val="24"/>
              </w:rPr>
            </w:pPr>
            <w:r w:rsidRPr="00A705CD">
              <w:rPr>
                <w:sz w:val="24"/>
              </w:rPr>
              <w:t>200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A705CD" w:rsidRDefault="007E624D" w:rsidP="00EC1FF7">
            <w:pPr>
              <w:rPr>
                <w:sz w:val="24"/>
              </w:rPr>
            </w:pPr>
            <w:r w:rsidRPr="00A705CD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A705CD" w:rsidRDefault="007E624D" w:rsidP="00EC1FF7">
            <w:pPr>
              <w:jc w:val="center"/>
              <w:rPr>
                <w:sz w:val="24"/>
              </w:rPr>
            </w:pPr>
            <w:r w:rsidRPr="00A705CD">
              <w:rPr>
                <w:sz w:val="24"/>
              </w:rPr>
              <w:t>12,3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A705CD" w:rsidRDefault="007E624D" w:rsidP="00EC1FF7">
            <w:pPr>
              <w:jc w:val="center"/>
              <w:rPr>
                <w:sz w:val="24"/>
              </w:rPr>
            </w:pPr>
            <w:r w:rsidRPr="00A705CD">
              <w:rPr>
                <w:sz w:val="24"/>
              </w:rPr>
              <w:t>12,3</w:t>
            </w:r>
          </w:p>
        </w:tc>
      </w:tr>
      <w:tr w:rsidR="007E624D" w:rsidRPr="00A705CD" w:rsidTr="00EC1FF7">
        <w:trPr>
          <w:trHeight w:val="70"/>
        </w:trPr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A705CD" w:rsidRDefault="007E624D" w:rsidP="00EC1FF7">
            <w:pPr>
              <w:ind w:left="-108" w:right="-170"/>
              <w:jc w:val="center"/>
              <w:rPr>
                <w:sz w:val="24"/>
              </w:rPr>
            </w:pPr>
            <w:r w:rsidRPr="00A705CD">
              <w:rPr>
                <w:sz w:val="24"/>
              </w:rPr>
              <w:t>04 2 00 00000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A705CD" w:rsidRDefault="007E624D" w:rsidP="00EC1FF7">
            <w:pPr>
              <w:ind w:left="-46" w:right="-52"/>
              <w:jc w:val="center"/>
              <w:rPr>
                <w:sz w:val="24"/>
              </w:rPr>
            </w:pPr>
            <w:r w:rsidRPr="00A705CD">
              <w:rPr>
                <w:sz w:val="24"/>
              </w:rPr>
              <w:t> 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E624D" w:rsidRPr="00A705CD" w:rsidRDefault="007E624D" w:rsidP="00EC1FF7">
            <w:pPr>
              <w:rPr>
                <w:sz w:val="24"/>
              </w:rPr>
            </w:pPr>
            <w:r w:rsidRPr="00A705CD">
              <w:rPr>
                <w:sz w:val="24"/>
              </w:rPr>
              <w:t xml:space="preserve">Подпрограмма "Противодействие наркомании и не законному обороту наркотических средств, алкоголизму, профилактика потребления </w:t>
            </w:r>
            <w:proofErr w:type="spellStart"/>
            <w:r w:rsidRPr="00A705CD">
              <w:rPr>
                <w:sz w:val="24"/>
              </w:rPr>
              <w:t>психоактивных</w:t>
            </w:r>
            <w:proofErr w:type="spellEnd"/>
            <w:r w:rsidRPr="00A705CD">
              <w:rPr>
                <w:sz w:val="24"/>
              </w:rPr>
              <w:t xml:space="preserve"> веществ на территории Александровского муниципального округа"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A705CD" w:rsidRDefault="007E624D" w:rsidP="00EC1FF7">
            <w:pPr>
              <w:jc w:val="center"/>
              <w:rPr>
                <w:sz w:val="24"/>
              </w:rPr>
            </w:pPr>
            <w:r w:rsidRPr="00A705CD">
              <w:rPr>
                <w:sz w:val="24"/>
              </w:rPr>
              <w:t>-211,9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A705CD" w:rsidRDefault="007E624D" w:rsidP="00EC1FF7">
            <w:pPr>
              <w:jc w:val="center"/>
              <w:rPr>
                <w:sz w:val="24"/>
              </w:rPr>
            </w:pPr>
            <w:r w:rsidRPr="00A705CD">
              <w:rPr>
                <w:sz w:val="24"/>
              </w:rPr>
              <w:t>-211,9</w:t>
            </w:r>
          </w:p>
        </w:tc>
      </w:tr>
      <w:tr w:rsidR="007E624D" w:rsidRPr="00A705CD" w:rsidTr="00EC1FF7">
        <w:trPr>
          <w:trHeight w:val="327"/>
        </w:trPr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A705CD" w:rsidRDefault="007E624D" w:rsidP="00EC1FF7">
            <w:pPr>
              <w:ind w:left="-108" w:right="-170"/>
              <w:jc w:val="center"/>
              <w:rPr>
                <w:sz w:val="24"/>
              </w:rPr>
            </w:pPr>
            <w:r w:rsidRPr="00A705CD">
              <w:rPr>
                <w:sz w:val="24"/>
              </w:rPr>
              <w:t>04 2 01 00000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A705CD" w:rsidRDefault="007E624D" w:rsidP="00EC1FF7">
            <w:pPr>
              <w:ind w:left="-46" w:right="-52"/>
              <w:jc w:val="center"/>
              <w:rPr>
                <w:sz w:val="24"/>
              </w:rPr>
            </w:pPr>
            <w:r w:rsidRPr="00A705CD">
              <w:rPr>
                <w:sz w:val="24"/>
              </w:rPr>
              <w:t> 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E624D" w:rsidRPr="00A705CD" w:rsidRDefault="007E624D" w:rsidP="00EC1FF7">
            <w:pPr>
              <w:rPr>
                <w:sz w:val="24"/>
              </w:rPr>
            </w:pPr>
            <w:r w:rsidRPr="00A705CD">
              <w:rPr>
                <w:sz w:val="24"/>
              </w:rPr>
              <w:t>Основное мероприятие "Снижение количества лиц, состоящих на учете с диагнозом наркомания и алкоголизм"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A705CD" w:rsidRDefault="007E624D" w:rsidP="00EC1FF7">
            <w:pPr>
              <w:jc w:val="center"/>
              <w:rPr>
                <w:sz w:val="24"/>
              </w:rPr>
            </w:pPr>
            <w:r w:rsidRPr="00A705CD">
              <w:rPr>
                <w:sz w:val="24"/>
              </w:rPr>
              <w:t>-211,9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A705CD" w:rsidRDefault="007E624D" w:rsidP="00EC1FF7">
            <w:pPr>
              <w:jc w:val="center"/>
              <w:rPr>
                <w:sz w:val="24"/>
              </w:rPr>
            </w:pPr>
            <w:r w:rsidRPr="00A705CD">
              <w:rPr>
                <w:sz w:val="24"/>
              </w:rPr>
              <w:t>-211,9</w:t>
            </w:r>
          </w:p>
        </w:tc>
      </w:tr>
      <w:tr w:rsidR="007E624D" w:rsidRPr="00A705CD" w:rsidTr="00EC1FF7">
        <w:trPr>
          <w:trHeight w:val="212"/>
        </w:trPr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A705CD" w:rsidRDefault="007E624D" w:rsidP="00EC1FF7">
            <w:pPr>
              <w:ind w:left="-108" w:right="-170"/>
              <w:jc w:val="center"/>
              <w:rPr>
                <w:sz w:val="24"/>
              </w:rPr>
            </w:pPr>
            <w:r w:rsidRPr="00A705CD">
              <w:rPr>
                <w:sz w:val="24"/>
              </w:rPr>
              <w:t>04 2 01 00100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A705CD" w:rsidRDefault="007E624D" w:rsidP="00EC1FF7">
            <w:pPr>
              <w:ind w:left="-46" w:right="-52"/>
              <w:jc w:val="center"/>
              <w:rPr>
                <w:sz w:val="24"/>
              </w:rPr>
            </w:pPr>
            <w:r w:rsidRPr="00A705CD">
              <w:rPr>
                <w:sz w:val="24"/>
              </w:rPr>
              <w:t> 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E624D" w:rsidRPr="00A705CD" w:rsidRDefault="007E624D" w:rsidP="00EC1FF7">
            <w:pPr>
              <w:rPr>
                <w:sz w:val="24"/>
              </w:rPr>
            </w:pPr>
            <w:r w:rsidRPr="00A705CD">
              <w:rPr>
                <w:sz w:val="24"/>
              </w:rPr>
              <w:t xml:space="preserve">Организация досуговых мероприятий, мероприятий по информированию населения в целях профилактики спроса потребления </w:t>
            </w:r>
            <w:proofErr w:type="spellStart"/>
            <w:r w:rsidRPr="00A705CD">
              <w:rPr>
                <w:sz w:val="24"/>
              </w:rPr>
              <w:t>психоактивных</w:t>
            </w:r>
            <w:proofErr w:type="spellEnd"/>
            <w:r w:rsidRPr="00A705CD">
              <w:rPr>
                <w:sz w:val="24"/>
              </w:rPr>
              <w:t xml:space="preserve"> веществ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A705CD" w:rsidRDefault="007E624D" w:rsidP="00EC1FF7">
            <w:pPr>
              <w:jc w:val="center"/>
              <w:rPr>
                <w:sz w:val="24"/>
              </w:rPr>
            </w:pPr>
            <w:r w:rsidRPr="00A705CD">
              <w:rPr>
                <w:sz w:val="24"/>
              </w:rPr>
              <w:t>-211,9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A705CD" w:rsidRDefault="007E624D" w:rsidP="00EC1FF7">
            <w:pPr>
              <w:jc w:val="center"/>
              <w:rPr>
                <w:sz w:val="24"/>
              </w:rPr>
            </w:pPr>
            <w:r w:rsidRPr="00A705CD">
              <w:rPr>
                <w:sz w:val="24"/>
              </w:rPr>
              <w:t>-211,9</w:t>
            </w:r>
          </w:p>
        </w:tc>
      </w:tr>
      <w:tr w:rsidR="007E624D" w:rsidRPr="00A705CD" w:rsidTr="00EC1FF7">
        <w:trPr>
          <w:trHeight w:val="70"/>
        </w:trPr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A705CD" w:rsidRDefault="007E624D" w:rsidP="00EC1FF7">
            <w:pPr>
              <w:ind w:left="-108" w:right="-170"/>
              <w:jc w:val="center"/>
              <w:rPr>
                <w:sz w:val="24"/>
              </w:rPr>
            </w:pPr>
            <w:r w:rsidRPr="00A705CD">
              <w:rPr>
                <w:sz w:val="24"/>
              </w:rPr>
              <w:t>04 2 01 00100</w:t>
            </w: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A705CD" w:rsidRDefault="007E624D" w:rsidP="00EC1FF7">
            <w:pPr>
              <w:ind w:left="-46" w:right="-52"/>
              <w:jc w:val="center"/>
              <w:rPr>
                <w:sz w:val="24"/>
              </w:rPr>
            </w:pPr>
            <w:r w:rsidRPr="00A705CD">
              <w:rPr>
                <w:sz w:val="24"/>
              </w:rPr>
              <w:t>200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A705CD" w:rsidRDefault="007E624D" w:rsidP="00EC1FF7">
            <w:pPr>
              <w:rPr>
                <w:sz w:val="24"/>
              </w:rPr>
            </w:pPr>
            <w:r w:rsidRPr="00A705CD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A705CD" w:rsidRDefault="007E624D" w:rsidP="00EC1FF7">
            <w:pPr>
              <w:jc w:val="center"/>
              <w:rPr>
                <w:sz w:val="24"/>
              </w:rPr>
            </w:pPr>
            <w:r w:rsidRPr="00A705CD">
              <w:rPr>
                <w:sz w:val="24"/>
              </w:rPr>
              <w:t>-112,3</w:t>
            </w: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A705CD" w:rsidRDefault="007E624D" w:rsidP="00EC1FF7">
            <w:pPr>
              <w:jc w:val="center"/>
              <w:rPr>
                <w:sz w:val="24"/>
              </w:rPr>
            </w:pPr>
            <w:r w:rsidRPr="00A705CD">
              <w:rPr>
                <w:sz w:val="24"/>
              </w:rPr>
              <w:t>-112,3</w:t>
            </w:r>
          </w:p>
        </w:tc>
      </w:tr>
      <w:tr w:rsidR="007E624D" w:rsidRPr="00A705CD" w:rsidTr="00EC1FF7">
        <w:trPr>
          <w:trHeight w:val="70"/>
        </w:trPr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A705CD" w:rsidRDefault="007E624D" w:rsidP="00EC1FF7">
            <w:pPr>
              <w:ind w:left="-108" w:right="-170"/>
              <w:jc w:val="center"/>
              <w:rPr>
                <w:sz w:val="24"/>
              </w:rPr>
            </w:pPr>
            <w:r w:rsidRPr="00A705CD">
              <w:rPr>
                <w:sz w:val="24"/>
              </w:rPr>
              <w:t>04 2 01 00100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A705CD" w:rsidRDefault="007E624D" w:rsidP="00EC1FF7">
            <w:pPr>
              <w:ind w:left="-46" w:right="-52"/>
              <w:jc w:val="center"/>
              <w:rPr>
                <w:sz w:val="24"/>
              </w:rPr>
            </w:pPr>
            <w:r w:rsidRPr="00A705CD">
              <w:rPr>
                <w:sz w:val="24"/>
              </w:rPr>
              <w:t>600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A705CD" w:rsidRDefault="007E624D" w:rsidP="00EC1FF7">
            <w:pPr>
              <w:rPr>
                <w:sz w:val="24"/>
              </w:rPr>
            </w:pPr>
            <w:r w:rsidRPr="00A705CD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A705CD" w:rsidRDefault="007E624D" w:rsidP="00EC1FF7">
            <w:pPr>
              <w:jc w:val="center"/>
              <w:rPr>
                <w:sz w:val="24"/>
              </w:rPr>
            </w:pPr>
            <w:r w:rsidRPr="00A705CD">
              <w:rPr>
                <w:sz w:val="24"/>
              </w:rPr>
              <w:t>-99,6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A705CD" w:rsidRDefault="007E624D" w:rsidP="00EC1FF7">
            <w:pPr>
              <w:jc w:val="center"/>
              <w:rPr>
                <w:sz w:val="24"/>
              </w:rPr>
            </w:pPr>
            <w:r w:rsidRPr="00A705CD">
              <w:rPr>
                <w:sz w:val="24"/>
              </w:rPr>
              <w:t>-99,6</w:t>
            </w:r>
          </w:p>
        </w:tc>
      </w:tr>
      <w:tr w:rsidR="007E624D" w:rsidRPr="00A705CD" w:rsidTr="00EC1FF7">
        <w:trPr>
          <w:trHeight w:val="70"/>
        </w:trPr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A705CD" w:rsidRDefault="007E624D" w:rsidP="00EC1FF7">
            <w:pPr>
              <w:ind w:left="-108" w:right="-170"/>
              <w:jc w:val="center"/>
              <w:rPr>
                <w:b/>
                <w:bCs/>
                <w:sz w:val="24"/>
              </w:rPr>
            </w:pPr>
            <w:r w:rsidRPr="00A705CD">
              <w:rPr>
                <w:b/>
                <w:bCs/>
                <w:sz w:val="24"/>
              </w:rPr>
              <w:t>14 0 00 00000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A705CD" w:rsidRDefault="007E624D" w:rsidP="00EC1FF7">
            <w:pPr>
              <w:ind w:left="-46" w:right="-52"/>
              <w:jc w:val="center"/>
              <w:rPr>
                <w:b/>
                <w:bCs/>
                <w:sz w:val="24"/>
              </w:rPr>
            </w:pPr>
            <w:r w:rsidRPr="00A705CD">
              <w:rPr>
                <w:b/>
                <w:bCs/>
                <w:sz w:val="24"/>
              </w:rPr>
              <w:t> 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A705CD" w:rsidRDefault="007E624D" w:rsidP="00EC1FF7">
            <w:pPr>
              <w:rPr>
                <w:b/>
                <w:bCs/>
                <w:sz w:val="24"/>
              </w:rPr>
            </w:pPr>
            <w:r w:rsidRPr="00A705CD">
              <w:rPr>
                <w:b/>
                <w:bCs/>
                <w:sz w:val="24"/>
              </w:rPr>
              <w:t>Муниципальная программа "Ликвидация ветхого и аварийного жилого фонда в Александровском муниципальном округе "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A705CD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A705CD">
              <w:rPr>
                <w:b/>
                <w:bCs/>
                <w:sz w:val="24"/>
              </w:rPr>
              <w:t>-10 240,6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A705CD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A705CD">
              <w:rPr>
                <w:b/>
                <w:bCs/>
                <w:sz w:val="24"/>
              </w:rPr>
              <w:t>12 352,0</w:t>
            </w:r>
          </w:p>
        </w:tc>
      </w:tr>
      <w:tr w:rsidR="007E624D" w:rsidRPr="00A705CD" w:rsidTr="00EC1FF7">
        <w:trPr>
          <w:trHeight w:val="70"/>
        </w:trPr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A705CD" w:rsidRDefault="007E624D" w:rsidP="00EC1FF7">
            <w:pPr>
              <w:ind w:left="-108" w:right="-170"/>
              <w:jc w:val="center"/>
              <w:rPr>
                <w:sz w:val="24"/>
              </w:rPr>
            </w:pPr>
            <w:r w:rsidRPr="00A705CD">
              <w:rPr>
                <w:sz w:val="24"/>
              </w:rPr>
              <w:t>14 1 00 00000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A705CD" w:rsidRDefault="007E624D" w:rsidP="00EC1FF7">
            <w:pPr>
              <w:ind w:left="-46" w:right="-52"/>
              <w:jc w:val="center"/>
              <w:rPr>
                <w:sz w:val="24"/>
              </w:rPr>
            </w:pPr>
            <w:r w:rsidRPr="00A705CD">
              <w:rPr>
                <w:sz w:val="24"/>
              </w:rPr>
              <w:t> 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A705CD" w:rsidRDefault="007E624D" w:rsidP="00EC1FF7">
            <w:pPr>
              <w:rPr>
                <w:sz w:val="24"/>
              </w:rPr>
            </w:pPr>
            <w:r w:rsidRPr="00A705CD">
              <w:rPr>
                <w:sz w:val="24"/>
              </w:rPr>
              <w:t>Подпрограмма "Ликвидация ветхого и аварийного жилого фонда в Александровском муниципальном округе"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A705CD" w:rsidRDefault="007E624D" w:rsidP="00EC1FF7">
            <w:pPr>
              <w:jc w:val="center"/>
              <w:rPr>
                <w:sz w:val="24"/>
              </w:rPr>
            </w:pPr>
            <w:r w:rsidRPr="00A705CD">
              <w:rPr>
                <w:sz w:val="24"/>
              </w:rPr>
              <w:t>-10 240,6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A705CD" w:rsidRDefault="007E624D" w:rsidP="00EC1FF7">
            <w:pPr>
              <w:jc w:val="center"/>
              <w:rPr>
                <w:sz w:val="24"/>
              </w:rPr>
            </w:pPr>
            <w:r w:rsidRPr="00A705CD">
              <w:rPr>
                <w:sz w:val="24"/>
              </w:rPr>
              <w:t>12 352,0</w:t>
            </w:r>
          </w:p>
        </w:tc>
      </w:tr>
      <w:tr w:rsidR="007E624D" w:rsidRPr="00A705CD" w:rsidTr="00EC1FF7">
        <w:trPr>
          <w:trHeight w:val="1531"/>
        </w:trPr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A705CD" w:rsidRDefault="007E624D" w:rsidP="00EC1FF7">
            <w:pPr>
              <w:ind w:left="-108" w:right="-170"/>
              <w:jc w:val="center"/>
              <w:rPr>
                <w:sz w:val="24"/>
              </w:rPr>
            </w:pPr>
            <w:r w:rsidRPr="00A705CD">
              <w:rPr>
                <w:sz w:val="24"/>
              </w:rPr>
              <w:t>14 1 F3 00000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A705CD" w:rsidRDefault="007E624D" w:rsidP="00EC1FF7">
            <w:pPr>
              <w:ind w:left="-46" w:right="-52"/>
              <w:jc w:val="center"/>
              <w:rPr>
                <w:sz w:val="24"/>
              </w:rPr>
            </w:pPr>
            <w:r w:rsidRPr="00A705CD">
              <w:rPr>
                <w:sz w:val="24"/>
              </w:rPr>
              <w:t> 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A705CD" w:rsidRDefault="007E624D" w:rsidP="00EC1FF7">
            <w:pPr>
              <w:rPr>
                <w:sz w:val="24"/>
              </w:rPr>
            </w:pPr>
            <w:r w:rsidRPr="00A705CD">
              <w:rPr>
                <w:sz w:val="24"/>
              </w:rPr>
              <w:t>Основное мероприятие "Обеспечение мероприятий по переселению граждан из аварийного жилищного фонда, предоставляемых в целях реализации мероприятий федерального проекта "Обеспечение устойчивого сокращения непригодного для проживания жилищного фонда"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A705CD" w:rsidRDefault="007E624D" w:rsidP="00EC1FF7">
            <w:pPr>
              <w:jc w:val="center"/>
              <w:rPr>
                <w:sz w:val="24"/>
              </w:rPr>
            </w:pPr>
            <w:r w:rsidRPr="00A705CD">
              <w:rPr>
                <w:sz w:val="24"/>
              </w:rPr>
              <w:t>-10 240,6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A705CD" w:rsidRDefault="007E624D" w:rsidP="00EC1FF7">
            <w:pPr>
              <w:jc w:val="center"/>
              <w:rPr>
                <w:sz w:val="24"/>
              </w:rPr>
            </w:pPr>
            <w:r w:rsidRPr="00A705CD">
              <w:rPr>
                <w:sz w:val="24"/>
              </w:rPr>
              <w:t>12 352,0</w:t>
            </w:r>
          </w:p>
        </w:tc>
      </w:tr>
      <w:tr w:rsidR="007E624D" w:rsidRPr="00A705CD" w:rsidTr="00EC1FF7">
        <w:trPr>
          <w:trHeight w:val="70"/>
        </w:trPr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A705CD" w:rsidRDefault="007E624D" w:rsidP="00EC1FF7">
            <w:pPr>
              <w:ind w:left="-108" w:right="-170"/>
              <w:jc w:val="center"/>
              <w:rPr>
                <w:sz w:val="24"/>
              </w:rPr>
            </w:pPr>
            <w:r w:rsidRPr="00A705CD">
              <w:rPr>
                <w:sz w:val="24"/>
              </w:rPr>
              <w:t>14 1 F3 67483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A705CD" w:rsidRDefault="007E624D" w:rsidP="00EC1FF7">
            <w:pPr>
              <w:ind w:left="-46" w:right="-52"/>
              <w:jc w:val="center"/>
              <w:rPr>
                <w:sz w:val="24"/>
              </w:rPr>
            </w:pPr>
            <w:r w:rsidRPr="00A705CD">
              <w:rPr>
                <w:sz w:val="24"/>
              </w:rPr>
              <w:t> 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A705CD" w:rsidRDefault="007E624D" w:rsidP="00EC1FF7">
            <w:pPr>
              <w:rPr>
                <w:sz w:val="24"/>
              </w:rPr>
            </w:pPr>
            <w:r w:rsidRPr="00A705CD">
              <w:rPr>
                <w:sz w:val="24"/>
              </w:rPr>
              <w:t>Обеспечение устойчивого сокращения непригодного для проживания жилого фонда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A705CD" w:rsidRDefault="007E624D" w:rsidP="00EC1FF7">
            <w:pPr>
              <w:jc w:val="center"/>
              <w:rPr>
                <w:sz w:val="24"/>
              </w:rPr>
            </w:pPr>
            <w:r w:rsidRPr="00A705CD">
              <w:rPr>
                <w:sz w:val="24"/>
              </w:rPr>
              <w:t>-9 728,6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A705CD" w:rsidRDefault="007E624D" w:rsidP="00EC1FF7">
            <w:pPr>
              <w:jc w:val="center"/>
              <w:rPr>
                <w:sz w:val="24"/>
              </w:rPr>
            </w:pPr>
            <w:r w:rsidRPr="00A705CD">
              <w:rPr>
                <w:sz w:val="24"/>
              </w:rPr>
              <w:t>11 734,4</w:t>
            </w:r>
          </w:p>
        </w:tc>
      </w:tr>
      <w:tr w:rsidR="007E624D" w:rsidRPr="00A705CD" w:rsidTr="00EC1FF7">
        <w:trPr>
          <w:trHeight w:val="70"/>
        </w:trPr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A705CD" w:rsidRDefault="007E624D" w:rsidP="00EC1FF7">
            <w:pPr>
              <w:ind w:left="-108" w:right="-170"/>
              <w:jc w:val="center"/>
              <w:rPr>
                <w:sz w:val="24"/>
              </w:rPr>
            </w:pPr>
            <w:r w:rsidRPr="00A705CD">
              <w:rPr>
                <w:sz w:val="24"/>
              </w:rPr>
              <w:t>14 1 F3 67483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A705CD" w:rsidRDefault="007E624D" w:rsidP="00EC1FF7">
            <w:pPr>
              <w:ind w:left="-46" w:right="-52"/>
              <w:jc w:val="center"/>
              <w:rPr>
                <w:sz w:val="24"/>
              </w:rPr>
            </w:pPr>
            <w:r w:rsidRPr="00A705CD">
              <w:rPr>
                <w:sz w:val="24"/>
              </w:rPr>
              <w:t>400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A705CD" w:rsidRDefault="007E624D" w:rsidP="00EC1FF7">
            <w:pPr>
              <w:rPr>
                <w:sz w:val="24"/>
              </w:rPr>
            </w:pPr>
            <w:r w:rsidRPr="00A705CD">
              <w:rPr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A705CD" w:rsidRDefault="007E624D" w:rsidP="00EC1FF7">
            <w:pPr>
              <w:jc w:val="center"/>
              <w:rPr>
                <w:sz w:val="24"/>
              </w:rPr>
            </w:pPr>
            <w:r w:rsidRPr="00A705CD">
              <w:rPr>
                <w:sz w:val="24"/>
              </w:rPr>
              <w:t>-9 728,6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A705CD" w:rsidRDefault="007E624D" w:rsidP="00EC1FF7">
            <w:pPr>
              <w:jc w:val="center"/>
              <w:rPr>
                <w:sz w:val="24"/>
              </w:rPr>
            </w:pPr>
            <w:r w:rsidRPr="00A705CD">
              <w:rPr>
                <w:sz w:val="24"/>
              </w:rPr>
              <w:t>11 734,4</w:t>
            </w:r>
          </w:p>
        </w:tc>
      </w:tr>
      <w:tr w:rsidR="007E624D" w:rsidRPr="00A705CD" w:rsidTr="00EC1FF7">
        <w:trPr>
          <w:trHeight w:val="307"/>
        </w:trPr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A705CD" w:rsidRDefault="007E624D" w:rsidP="00EC1FF7">
            <w:pPr>
              <w:ind w:left="-108" w:right="-170"/>
              <w:jc w:val="center"/>
              <w:rPr>
                <w:sz w:val="24"/>
              </w:rPr>
            </w:pPr>
            <w:r w:rsidRPr="00A705CD">
              <w:rPr>
                <w:sz w:val="24"/>
              </w:rPr>
              <w:t>14 1 F3 67484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A705CD" w:rsidRDefault="007E624D" w:rsidP="00EC1FF7">
            <w:pPr>
              <w:ind w:left="-46" w:right="-52"/>
              <w:jc w:val="center"/>
              <w:rPr>
                <w:sz w:val="24"/>
              </w:rPr>
            </w:pPr>
            <w:r w:rsidRPr="00A705CD">
              <w:rPr>
                <w:sz w:val="24"/>
              </w:rPr>
              <w:t> 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D" w:rsidRPr="00A705CD" w:rsidRDefault="007E624D" w:rsidP="00EC1FF7">
            <w:pPr>
              <w:rPr>
                <w:sz w:val="24"/>
              </w:rPr>
            </w:pPr>
            <w:r w:rsidRPr="00A705CD">
              <w:rPr>
                <w:sz w:val="24"/>
              </w:rPr>
              <w:t>Реализация мероприятий по обеспечению устойчивого сокращения непригодного для проживания жилого фонда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A705CD" w:rsidRDefault="007E624D" w:rsidP="00EC1FF7">
            <w:pPr>
              <w:jc w:val="center"/>
              <w:rPr>
                <w:sz w:val="24"/>
              </w:rPr>
            </w:pPr>
            <w:r w:rsidRPr="00A705CD">
              <w:rPr>
                <w:sz w:val="24"/>
              </w:rPr>
              <w:t>-512,0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A705CD" w:rsidRDefault="007E624D" w:rsidP="00EC1FF7">
            <w:pPr>
              <w:jc w:val="center"/>
              <w:rPr>
                <w:sz w:val="24"/>
              </w:rPr>
            </w:pPr>
            <w:r w:rsidRPr="00A705CD">
              <w:rPr>
                <w:sz w:val="24"/>
              </w:rPr>
              <w:t>617,6</w:t>
            </w:r>
          </w:p>
        </w:tc>
      </w:tr>
      <w:tr w:rsidR="007E624D" w:rsidRPr="00A705CD" w:rsidTr="00EC1FF7">
        <w:trPr>
          <w:trHeight w:val="70"/>
        </w:trPr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A705CD" w:rsidRDefault="007E624D" w:rsidP="00EC1FF7">
            <w:pPr>
              <w:ind w:left="-108" w:right="-170"/>
              <w:jc w:val="center"/>
              <w:rPr>
                <w:sz w:val="24"/>
              </w:rPr>
            </w:pPr>
            <w:r w:rsidRPr="00A705CD">
              <w:rPr>
                <w:sz w:val="24"/>
              </w:rPr>
              <w:t>14 1 F3 67484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A705CD" w:rsidRDefault="007E624D" w:rsidP="00EC1FF7">
            <w:pPr>
              <w:ind w:left="-46" w:right="-52"/>
              <w:jc w:val="center"/>
              <w:rPr>
                <w:sz w:val="24"/>
              </w:rPr>
            </w:pPr>
            <w:r w:rsidRPr="00A705CD">
              <w:rPr>
                <w:sz w:val="24"/>
              </w:rPr>
              <w:t>400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D" w:rsidRPr="00A705CD" w:rsidRDefault="007E624D" w:rsidP="00EC1FF7">
            <w:pPr>
              <w:rPr>
                <w:sz w:val="24"/>
              </w:rPr>
            </w:pPr>
            <w:r w:rsidRPr="00A705CD">
              <w:rPr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A705CD" w:rsidRDefault="007E624D" w:rsidP="00EC1FF7">
            <w:pPr>
              <w:jc w:val="center"/>
              <w:rPr>
                <w:sz w:val="24"/>
              </w:rPr>
            </w:pPr>
            <w:r w:rsidRPr="00A705CD">
              <w:rPr>
                <w:sz w:val="24"/>
              </w:rPr>
              <w:t>-512,0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A705CD" w:rsidRDefault="007E624D" w:rsidP="00EC1FF7">
            <w:pPr>
              <w:jc w:val="center"/>
              <w:rPr>
                <w:sz w:val="24"/>
              </w:rPr>
            </w:pPr>
            <w:r w:rsidRPr="00A705CD">
              <w:rPr>
                <w:sz w:val="24"/>
              </w:rPr>
              <w:t>617,6</w:t>
            </w:r>
          </w:p>
        </w:tc>
      </w:tr>
      <w:tr w:rsidR="007E624D" w:rsidRPr="00A705CD" w:rsidTr="00EC1FF7">
        <w:trPr>
          <w:trHeight w:val="70"/>
        </w:trPr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24D" w:rsidRPr="00A705CD" w:rsidRDefault="007E624D" w:rsidP="00EC1FF7">
            <w:pPr>
              <w:rPr>
                <w:sz w:val="24"/>
              </w:rPr>
            </w:pPr>
            <w:r w:rsidRPr="00A705CD">
              <w:rPr>
                <w:sz w:val="24"/>
              </w:rPr>
              <w:t> </w:t>
            </w: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24D" w:rsidRPr="00A705CD" w:rsidRDefault="007E624D" w:rsidP="00EC1FF7">
            <w:pPr>
              <w:rPr>
                <w:sz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A705CD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A705CD">
              <w:rPr>
                <w:b/>
                <w:bCs/>
                <w:sz w:val="24"/>
              </w:rPr>
              <w:t>ИТОГО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24D" w:rsidRPr="00A705CD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A705CD">
              <w:rPr>
                <w:b/>
                <w:bCs/>
                <w:sz w:val="24"/>
              </w:rPr>
              <w:t>-10 240,6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24D" w:rsidRPr="00A705CD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A705CD">
              <w:rPr>
                <w:b/>
                <w:bCs/>
                <w:sz w:val="24"/>
              </w:rPr>
              <w:t>12 352,0</w:t>
            </w:r>
          </w:p>
        </w:tc>
      </w:tr>
    </w:tbl>
    <w:p w:rsidR="007E624D" w:rsidRDefault="007E624D" w:rsidP="007E624D">
      <w:pPr>
        <w:rPr>
          <w:sz w:val="16"/>
          <w:szCs w:val="16"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Pr="00512FA6" w:rsidRDefault="007E624D" w:rsidP="007E624D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lastRenderedPageBreak/>
        <w:t>Приложение</w:t>
      </w:r>
      <w:r>
        <w:rPr>
          <w:sz w:val="24"/>
        </w:rPr>
        <w:t xml:space="preserve"> 5</w:t>
      </w:r>
    </w:p>
    <w:p w:rsidR="007E624D" w:rsidRDefault="007E624D" w:rsidP="007E624D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 xml:space="preserve">к решению </w:t>
      </w:r>
      <w:r>
        <w:rPr>
          <w:sz w:val="24"/>
        </w:rPr>
        <w:t xml:space="preserve">Думы </w:t>
      </w:r>
    </w:p>
    <w:p w:rsidR="007E624D" w:rsidRPr="00512FA6" w:rsidRDefault="007E624D" w:rsidP="007E624D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7E624D" w:rsidRDefault="007E624D" w:rsidP="007E624D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от 26.03.2020</w:t>
      </w:r>
      <w:r w:rsidRPr="00512FA6">
        <w:rPr>
          <w:sz w:val="24"/>
        </w:rPr>
        <w:t xml:space="preserve"> № </w:t>
      </w:r>
      <w:r>
        <w:rPr>
          <w:sz w:val="24"/>
        </w:rPr>
        <w:t>87</w:t>
      </w:r>
    </w:p>
    <w:p w:rsidR="007E624D" w:rsidRDefault="007E624D" w:rsidP="007E624D">
      <w:pPr>
        <w:ind w:firstLine="5670"/>
        <w:rPr>
          <w:sz w:val="16"/>
          <w:szCs w:val="16"/>
        </w:rPr>
      </w:pPr>
    </w:p>
    <w:tbl>
      <w:tblPr>
        <w:tblW w:w="10065" w:type="dxa"/>
        <w:tblInd w:w="108" w:type="dxa"/>
        <w:tblLook w:val="04A0" w:firstRow="1" w:lastRow="0" w:firstColumn="1" w:lastColumn="0" w:noHBand="0" w:noVBand="1"/>
      </w:tblPr>
      <w:tblGrid>
        <w:gridCol w:w="627"/>
        <w:gridCol w:w="795"/>
        <w:gridCol w:w="1553"/>
        <w:gridCol w:w="576"/>
        <w:gridCol w:w="5238"/>
        <w:gridCol w:w="1276"/>
      </w:tblGrid>
      <w:tr w:rsidR="007E624D" w:rsidRPr="004E367A" w:rsidTr="00EC1FF7">
        <w:trPr>
          <w:trHeight w:val="31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24D" w:rsidRDefault="007E624D" w:rsidP="00EC1FF7">
            <w:pPr>
              <w:jc w:val="center"/>
              <w:rPr>
                <w:b/>
                <w:bCs/>
              </w:rPr>
            </w:pPr>
            <w:r w:rsidRPr="004E367A">
              <w:rPr>
                <w:b/>
                <w:bCs/>
              </w:rPr>
              <w:t xml:space="preserve">Изменения в ведомственную структуру расходов бюджета на 2020 год, </w:t>
            </w:r>
          </w:p>
          <w:p w:rsidR="007E624D" w:rsidRPr="004E367A" w:rsidRDefault="007E624D" w:rsidP="00EC1FF7">
            <w:pPr>
              <w:jc w:val="center"/>
              <w:rPr>
                <w:b/>
                <w:bCs/>
              </w:rPr>
            </w:pPr>
            <w:r w:rsidRPr="004E367A">
              <w:rPr>
                <w:b/>
                <w:bCs/>
              </w:rPr>
              <w:t>тыс. рублей</w:t>
            </w:r>
          </w:p>
        </w:tc>
      </w:tr>
      <w:tr w:rsidR="007E624D" w:rsidRPr="004E367A" w:rsidTr="00EC1FF7">
        <w:trPr>
          <w:trHeight w:val="255"/>
        </w:trPr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</w:p>
        </w:tc>
        <w:tc>
          <w:tcPr>
            <w:tcW w:w="52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</w:p>
        </w:tc>
      </w:tr>
      <w:tr w:rsidR="007E624D" w:rsidRPr="004E367A" w:rsidTr="00EC1FF7">
        <w:trPr>
          <w:trHeight w:val="39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sz w:val="24"/>
              </w:rPr>
            </w:pPr>
            <w:r w:rsidRPr="004E367A">
              <w:rPr>
                <w:b/>
                <w:sz w:val="24"/>
              </w:rPr>
              <w:t>Вед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sz w:val="24"/>
              </w:rPr>
            </w:pPr>
            <w:proofErr w:type="spellStart"/>
            <w:r w:rsidRPr="004E367A">
              <w:rPr>
                <w:b/>
                <w:sz w:val="24"/>
              </w:rPr>
              <w:t>Рз</w:t>
            </w:r>
            <w:proofErr w:type="spellEnd"/>
            <w:r w:rsidRPr="004E367A">
              <w:rPr>
                <w:b/>
                <w:sz w:val="24"/>
              </w:rPr>
              <w:t xml:space="preserve">, </w:t>
            </w:r>
            <w:proofErr w:type="gramStart"/>
            <w:r w:rsidRPr="004E367A">
              <w:rPr>
                <w:b/>
                <w:sz w:val="24"/>
              </w:rPr>
              <w:t>ПР</w:t>
            </w:r>
            <w:proofErr w:type="gramEnd"/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sz w:val="24"/>
              </w:rPr>
            </w:pPr>
            <w:r w:rsidRPr="004E367A">
              <w:rPr>
                <w:b/>
                <w:sz w:val="24"/>
              </w:rPr>
              <w:t>ЦСР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sz w:val="24"/>
              </w:rPr>
            </w:pPr>
            <w:r w:rsidRPr="004E367A">
              <w:rPr>
                <w:b/>
                <w:sz w:val="24"/>
              </w:rPr>
              <w:t>ВР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sz w:val="24"/>
              </w:rPr>
            </w:pPr>
            <w:r w:rsidRPr="004E367A">
              <w:rPr>
                <w:b/>
                <w:sz w:val="24"/>
              </w:rPr>
              <w:t>Наименование расходов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sz w:val="24"/>
              </w:rPr>
            </w:pPr>
            <w:r w:rsidRPr="004E367A">
              <w:rPr>
                <w:b/>
                <w:sz w:val="24"/>
              </w:rPr>
              <w:t>Сумма</w:t>
            </w:r>
          </w:p>
        </w:tc>
      </w:tr>
      <w:tr w:rsidR="007E624D" w:rsidRPr="004E367A" w:rsidTr="00EC1FF7">
        <w:trPr>
          <w:trHeight w:val="30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sz w:val="24"/>
              </w:rPr>
            </w:pPr>
            <w:r w:rsidRPr="004E367A">
              <w:rPr>
                <w:b/>
                <w:sz w:val="24"/>
              </w:rPr>
              <w:t>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sz w:val="24"/>
              </w:rPr>
            </w:pPr>
            <w:r w:rsidRPr="004E367A">
              <w:rPr>
                <w:b/>
                <w:sz w:val="24"/>
              </w:rPr>
              <w:t>2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sz w:val="24"/>
              </w:rPr>
            </w:pPr>
            <w:r w:rsidRPr="004E367A">
              <w:rPr>
                <w:b/>
                <w:sz w:val="24"/>
              </w:rPr>
              <w:t>3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sz w:val="24"/>
              </w:rPr>
            </w:pPr>
            <w:r w:rsidRPr="004E367A">
              <w:rPr>
                <w:b/>
                <w:sz w:val="24"/>
              </w:rPr>
              <w:t>4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sz w:val="24"/>
              </w:rPr>
            </w:pPr>
            <w:r w:rsidRPr="004E367A">
              <w:rPr>
                <w:b/>
                <w:sz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sz w:val="24"/>
              </w:rPr>
            </w:pPr>
            <w:r w:rsidRPr="004E367A">
              <w:rPr>
                <w:b/>
                <w:sz w:val="24"/>
              </w:rPr>
              <w:t>6</w:t>
            </w:r>
          </w:p>
        </w:tc>
      </w:tr>
      <w:tr w:rsidR="007E624D" w:rsidRPr="004E367A" w:rsidTr="00EC1FF7">
        <w:trPr>
          <w:trHeight w:val="63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075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Управление образования администрации Александровского муниципального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20 286,0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03 00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0,0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03 14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0,0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03 14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04 0 00 00000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Муниципальная программа "Обеспечение безопасности граждан Александровского муниципального округа"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0,0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03 14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04 1 00 00000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Подпрограмма "Общественная безопасность и профилактика правонарушений в Александровском муниципальном округе"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99,6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03 14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04 1 01 00000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Основное мероприятие "Снижение уровня преступности, в том числе доли преступлений в общественных местах, количества преступлений, совершенных несовершеннолетними"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99,6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03 14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04 1 01 00060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Проведение мероприятий в целях снижения уровня преступности, в том числе доли преступлений в общественных местах, количества преступлений, совершенных несовершеннолетними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99,6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03 14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04 1 01 00060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600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99,6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03 14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04 2 00 00000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 xml:space="preserve">Подпрограмма "Противодействие наркомании и не законному обороту наркотических средств, алкоголизму, профилактика потребления </w:t>
            </w:r>
            <w:proofErr w:type="spellStart"/>
            <w:r w:rsidRPr="004E367A">
              <w:rPr>
                <w:sz w:val="24"/>
              </w:rPr>
              <w:t>психоактивных</w:t>
            </w:r>
            <w:proofErr w:type="spellEnd"/>
            <w:r w:rsidRPr="004E367A">
              <w:rPr>
                <w:sz w:val="24"/>
              </w:rPr>
              <w:t xml:space="preserve"> веществ на территории Александровского муниципального округа"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-99,6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03 14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04 2 01 00000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Основное мероприятие "Снижение количества лиц, состоящих на учете с диагнозом наркомания и алкоголизм"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-99,6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03 14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04 2 01 00100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 xml:space="preserve">Организация досуговых мероприятий, мероприятий по информированию населения в целях профилактики спроса потребления </w:t>
            </w:r>
            <w:proofErr w:type="spellStart"/>
            <w:r w:rsidRPr="004E367A">
              <w:rPr>
                <w:sz w:val="24"/>
              </w:rPr>
              <w:t>психоактивных</w:t>
            </w:r>
            <w:proofErr w:type="spellEnd"/>
            <w:r w:rsidRPr="004E367A">
              <w:rPr>
                <w:sz w:val="24"/>
              </w:rPr>
              <w:t xml:space="preserve"> веществ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-99,6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03 14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04 2 01 00100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600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 xml:space="preserve">Предоставление субсидий бюджетным, автономным учреждениям и иным </w:t>
            </w:r>
            <w:r w:rsidRPr="004E367A">
              <w:rPr>
                <w:sz w:val="24"/>
              </w:rPr>
              <w:lastRenderedPageBreak/>
              <w:t>некоммерческим организациям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lastRenderedPageBreak/>
              <w:t>-99,6</w:t>
            </w:r>
          </w:p>
        </w:tc>
      </w:tr>
      <w:tr w:rsidR="007E624D" w:rsidRPr="004E367A" w:rsidTr="00EC1FF7">
        <w:trPr>
          <w:trHeight w:val="315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lastRenderedPageBreak/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0700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Образование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20 281,0</w:t>
            </w:r>
          </w:p>
        </w:tc>
      </w:tr>
      <w:tr w:rsidR="007E624D" w:rsidRPr="004E367A" w:rsidTr="00EC1FF7">
        <w:trPr>
          <w:trHeight w:val="315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0701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Дошкольное образование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8 231,6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07 01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01 0 00 00000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Муниципальная программа "Развитие системы образования Александровского муниципального округа"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8 231,6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07 01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01 1 00 00000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Подпрограмма "Развитие системы дошкольного образования Александровского муниципального округа"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8 231,6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07 01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01 1 01 00000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Основное мероприятие "Обеспечение деятельности казенных и бюджетных учреждений"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8 231,6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07 01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01 1 01 2Н020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Единая субвенция на выполнение отдельных государственных полномочий в сфере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8 231,6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07 01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01 1 01 2Н020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600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8 231,6</w:t>
            </w:r>
          </w:p>
        </w:tc>
      </w:tr>
      <w:tr w:rsidR="007E624D" w:rsidRPr="004E367A" w:rsidTr="00EC1FF7">
        <w:trPr>
          <w:trHeight w:val="315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0702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Общее образование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11 464,8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07 02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01 0 00 00000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Муниципальная программа "Развитие системы образования Александровского муниципального округа"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10 936,9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07 02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01 2 00 00000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Подпрограмма "Развитие системы начального общего, основного общего, среднего общего образования Александровского муниципального округа"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10 936,9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07 02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01 2 01 00000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Основное мероприятие "Обеспечение деятельности казенных и бюджетных учреждений"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10 936,9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07 02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01 2 01 00190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Предоставление общего (начального, основного, среднего) образования в общеобразовательных организациях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180,0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07 02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01 2 01 00190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600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180,0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07 02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01 2 01 2Н020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Единая субвенция на выполнение отдельных государственных полномочий в сфере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10 756,9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07 02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01 2 01 2Н020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600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10 756,9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0702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15 0 00 00000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Александровского муниципального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527,9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0702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15 0 00 SP040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527,9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lastRenderedPageBreak/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0702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15 0 00 SP040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600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527,9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0703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584,6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0703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15 0 00 00000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Александровского муниципального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584,6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0703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15 0 00 SP040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584,6</w:t>
            </w:r>
          </w:p>
        </w:tc>
      </w:tr>
      <w:tr w:rsidR="007E624D" w:rsidRPr="004E367A" w:rsidTr="00EC1FF7">
        <w:trPr>
          <w:trHeight w:val="163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0703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15 0 00 SP040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600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584,6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1000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Социальная политика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5,0</w:t>
            </w:r>
          </w:p>
        </w:tc>
      </w:tr>
      <w:tr w:rsidR="007E624D" w:rsidRPr="004E367A" w:rsidTr="00EC1FF7">
        <w:trPr>
          <w:trHeight w:val="315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1003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5,0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10 03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01 0 00 00000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Муниципальная программа "Развитие системы образования Александровского муниципального округа"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5,0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10 03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01 2 00 00000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Подпрограмма "Развитие системы начального общего, основного общего, среднего общего образования Александровского муниципального округа"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5,0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01 2 02 00000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Основное мероприятие "Меры государственной поддержки в сфере общего образования"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5,0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01 2 02 70450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Единовременная премия обучающимся, награжденным знаком отличия Пермского края "Гордость Пермского края"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5,0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300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5,0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311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E624D" w:rsidRPr="004E367A" w:rsidRDefault="007E624D" w:rsidP="00EC1FF7">
            <w:pPr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Администрация Александровского муниципального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2 278,0</w:t>
            </w:r>
          </w:p>
        </w:tc>
      </w:tr>
      <w:tr w:rsidR="007E624D" w:rsidRPr="004E367A" w:rsidTr="00EC1FF7">
        <w:trPr>
          <w:trHeight w:val="315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0100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1 057,5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01 02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0,0</w:t>
            </w:r>
          </w:p>
        </w:tc>
      </w:tr>
      <w:tr w:rsidR="007E624D" w:rsidRPr="004E367A" w:rsidTr="00EC1FF7">
        <w:trPr>
          <w:trHeight w:val="315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01 02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90 0 00 00000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Непрограммные мероприятия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0,0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01 02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91 0 00 00000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Обеспечение деятельности руководства и управления в сфере установленных функций органов местного самоуправления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0,0</w:t>
            </w:r>
          </w:p>
        </w:tc>
      </w:tr>
      <w:tr w:rsidR="007E624D" w:rsidRPr="004E367A" w:rsidTr="00EC1FF7">
        <w:trPr>
          <w:trHeight w:val="315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01 02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91 0 00 00010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Глава муниципального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-1 162,2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01 02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91 0 00 00010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100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-1 162,2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01 02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91 0 00 00050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 xml:space="preserve">Глава Александровского муниципального </w:t>
            </w:r>
            <w:r w:rsidRPr="004E367A">
              <w:rPr>
                <w:sz w:val="24"/>
              </w:rPr>
              <w:lastRenderedPageBreak/>
              <w:t>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lastRenderedPageBreak/>
              <w:t>482,2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lastRenderedPageBreak/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01 02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91 0 00 00050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100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482,2</w:t>
            </w:r>
          </w:p>
        </w:tc>
      </w:tr>
      <w:tr w:rsidR="007E624D" w:rsidRPr="004E367A" w:rsidTr="00EC1FF7">
        <w:trPr>
          <w:trHeight w:val="315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01 02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91 0 00 00080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 xml:space="preserve">Глава </w:t>
            </w:r>
            <w:proofErr w:type="spellStart"/>
            <w:r w:rsidRPr="004E367A">
              <w:rPr>
                <w:sz w:val="24"/>
              </w:rPr>
              <w:t>Яйвинского</w:t>
            </w:r>
            <w:proofErr w:type="spellEnd"/>
            <w:r w:rsidRPr="004E367A">
              <w:rPr>
                <w:sz w:val="24"/>
              </w:rPr>
              <w:t xml:space="preserve"> городского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213,4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01 02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91 0 00 00080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100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213,4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01 02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91 0 00 00090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 xml:space="preserve">Глава </w:t>
            </w:r>
            <w:proofErr w:type="spellStart"/>
            <w:r w:rsidRPr="004E367A">
              <w:rPr>
                <w:sz w:val="24"/>
              </w:rPr>
              <w:t>Скопкортненского</w:t>
            </w:r>
            <w:proofErr w:type="spellEnd"/>
            <w:r w:rsidRPr="004E367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113,0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01 02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91 0 00 00090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100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113,0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01 02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91 0 00 00200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 xml:space="preserve">Глава </w:t>
            </w:r>
            <w:proofErr w:type="spellStart"/>
            <w:r w:rsidRPr="004E367A">
              <w:rPr>
                <w:sz w:val="24"/>
              </w:rPr>
              <w:t>Всеволодо-Вильвенского</w:t>
            </w:r>
            <w:proofErr w:type="spellEnd"/>
            <w:r w:rsidRPr="004E367A">
              <w:rPr>
                <w:sz w:val="24"/>
              </w:rPr>
              <w:t xml:space="preserve"> городского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353,6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01 02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91 0 00 00200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100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353,6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01 03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-122,5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01 03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90 0 00 00000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Непрограммные мероприятия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-122,5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01 03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91 0 00 00000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Обеспечение деятельности руководства и управления в сфере установленных функций органов местного самоуправления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-122,5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01 03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91 0 00 00100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Расходы на мероприятия по ликвидации органов местного самоуправления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-122,5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01 03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91 0 00 00100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100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-118,9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01 03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91 0 00 00100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200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-3,6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0104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0,0</w:t>
            </w:r>
          </w:p>
        </w:tc>
      </w:tr>
      <w:tr w:rsidR="007E624D" w:rsidRPr="004E367A" w:rsidTr="00EC1FF7">
        <w:trPr>
          <w:trHeight w:val="315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lastRenderedPageBreak/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0104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90 0 00 00000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Непрограммные мероприятия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0,0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0104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91 0 00 00000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Обеспечение деятельности руководства и управления в сфере установленных функций органов местного самоуправления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0,0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01 04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91 0 00 00020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Содержание муниципальных органов Александровского муниципального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-255,3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01 04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91 0 00 00020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100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-255,3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0104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91 0 00 00100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Расходы на мероприятия по ликвидации органов местного самоуправления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255,3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0104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91 0 00 00100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100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258,7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0104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91 0 00 00100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200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-3,4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0113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1 180,0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0113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90 0 00 00000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Непрограммные мероприятия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1 180,0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01 13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94 0 00 00000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1 180,0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01 13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94 0 00 00180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Средства на исполнение решений судов, вступивших в законную силу, и оплату государственной пошлины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1 180,0</w:t>
            </w:r>
          </w:p>
        </w:tc>
      </w:tr>
      <w:tr w:rsidR="007E624D" w:rsidRPr="004E367A" w:rsidTr="00EC1FF7">
        <w:trPr>
          <w:trHeight w:val="315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01 13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94 0 00 00180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800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1 180,0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03 00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0,0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03 09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12,3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03 09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04 0 00 00000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Муниципальная программа "Обеспечение безопасности граждан Александровского муниципального округа"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12,3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03 09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04 1 00 00000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Подпрограмма "Общественная безопасность и профилактика правонарушений в Александровском муниципальном округе"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12,3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03 09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04 1 02 00000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Основное мероприятие " Мероприятия по обеспечению готовности к реагированию на угрозу или возникновение чрезвычайных ситуаций"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12,3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03 09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04 1 02 00080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Приобретение наглядной агитации по предупреждению чрезвычайных ситуаций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12,3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03 09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04 1 02 00080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200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12,3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03 14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 xml:space="preserve">Другие вопросы в области национальной безопасности и правоохранительной </w:t>
            </w:r>
            <w:r w:rsidRPr="004E367A">
              <w:rPr>
                <w:sz w:val="24"/>
              </w:rPr>
              <w:lastRenderedPageBreak/>
              <w:t>деятельности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lastRenderedPageBreak/>
              <w:t>-12,3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lastRenderedPageBreak/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03 14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04 0 00 00000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Муниципальная программа "Обеспечение безопасности граждан Александровского муниципального округа"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-12,3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03 14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04 1 00 00000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Подпрограмма "Общественная безопасность и профилактика правонарушений в Александровском муниципальном округе"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100,0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03 14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04 1 01 00000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Основное мероприятие "Снижение уровня преступности, в том числе доли преступлений в общественных местах, количества преступлений, совершенных несовершеннолетними"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100,0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03 14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04 1 01 00060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Проведение мероприятий в целях снижения уровня преступности, в том числе доли преступлений в общественных местах, количества преступлений, совершенных несовершеннолетними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100,0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03 14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04 1 01 00060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200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100,0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03 14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04 2 00 00000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 xml:space="preserve">Подпрограмма "Противодействие наркомании и не законному обороту наркотических средств, алкоголизму, профилактика потребления </w:t>
            </w:r>
            <w:proofErr w:type="spellStart"/>
            <w:r w:rsidRPr="004E367A">
              <w:rPr>
                <w:sz w:val="24"/>
              </w:rPr>
              <w:t>психоактивных</w:t>
            </w:r>
            <w:proofErr w:type="spellEnd"/>
            <w:r w:rsidRPr="004E367A">
              <w:rPr>
                <w:sz w:val="24"/>
              </w:rPr>
              <w:t xml:space="preserve"> веществ на территории Александровского муниципального округа"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-112,3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03 14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04 2 01 00000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Основное мероприятие "Снижение количества лиц, состоящих на учете с диагнозом наркомания и алкоголизм"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-112,3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03 14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04 2 01 00100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 xml:space="preserve">Организация досуговых мероприятий, мероприятий по информированию населения в целях профилактики спроса потребления </w:t>
            </w:r>
            <w:proofErr w:type="spellStart"/>
            <w:r w:rsidRPr="004E367A">
              <w:rPr>
                <w:sz w:val="24"/>
              </w:rPr>
              <w:t>психоактивных</w:t>
            </w:r>
            <w:proofErr w:type="spellEnd"/>
            <w:r w:rsidRPr="004E367A">
              <w:rPr>
                <w:sz w:val="24"/>
              </w:rPr>
              <w:t xml:space="preserve"> веществ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-112,3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03 14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04 2 01 00100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200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-112,3</w:t>
            </w:r>
          </w:p>
        </w:tc>
      </w:tr>
      <w:tr w:rsidR="007E624D" w:rsidRPr="004E367A" w:rsidTr="00EC1FF7">
        <w:trPr>
          <w:trHeight w:val="315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0400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-81,6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0408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Транспорт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-81,6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0408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07 0 00 00000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Муниципальная программа "Организация транспортного обслуживания населения Александровского муниципального округа"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-81,6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0408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07 0 01 00000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Основное мероприятие "Обеспечение населения услугами пассажирских перевозок"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-81,6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0408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07 0 01 2С260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Возмещение хозяйствующим субъектам недополученных доходов от перевозки отдельных категорий граждан с использованием социальных проездных документов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-81,6</w:t>
            </w:r>
          </w:p>
        </w:tc>
      </w:tr>
      <w:tr w:rsidR="007E624D" w:rsidRPr="004E367A" w:rsidTr="00EC1FF7">
        <w:trPr>
          <w:trHeight w:val="315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0408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07 0 01 2С260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800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-81,6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0500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-3 261,2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0501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Жилищное хозяйство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-3 261,2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 xml:space="preserve">0501 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14 0 00 00000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Муниципальная программа "Ликвидация ветхого и аварийного жилого фонда в Александровском муниципальном округе 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-3 261,2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0501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14 1 00 00000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 xml:space="preserve">Подпрограмма "Ликвидация ветхого и </w:t>
            </w:r>
            <w:r w:rsidRPr="004E367A">
              <w:rPr>
                <w:sz w:val="24"/>
              </w:rPr>
              <w:lastRenderedPageBreak/>
              <w:t>аварийного жилого фонда в Александровском муниципальном округе"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lastRenderedPageBreak/>
              <w:t>-3 261,2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lastRenderedPageBreak/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0501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14 1 01 00000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Основное мероприятие "Приобретение в муниципальную собственность благоустроенных жилых помещений, расположенных на территории Александровского муниципального округа"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1 556,4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0501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14 1 01 SЖ160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Мероприятия по расселению жилищного фонда, признанного аварийным после 01 января 2012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1 556,4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0501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14 1 01 SЖ160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400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1 556,4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0501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14 1 F3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Основное мероприятие "Обеспечение мероприятий по переселению граждан из аварийного жилищного фонда, предоставляемых в целях реализации мероприятий федерального проекта "Обеспечение устойчивого сокращения непригодного для проживания жилищного фонда"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-4 817,6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0501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14 1 F3 67483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Обеспечение устойчивого сокращения непригодного для проживания жилого фонда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-4 316,9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0501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14 1 F3 67483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400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-4 316,9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0501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14 1 F3 67484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Реализация мероприятий по обеспечению устойчивого сокращения непригодного для проживания жилого фонда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-500,7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0501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14 1 F3 67484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400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-500,7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 xml:space="preserve">0503 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Благоустройство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0,0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0503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02 0 00 00000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Муниципальная программа "Благоустройство территории Александровского муниципального округа"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0,0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0503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02 0 02 00000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Основное мероприятие "Формирование современной среды (в рамках национального проекта "Жилье и городская среда")"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7,2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0503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02 0 02 SЖ090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 xml:space="preserve">Поддержка муниципальных программ формирования современной городской среды (расходы, не </w:t>
            </w:r>
            <w:proofErr w:type="spellStart"/>
            <w:r w:rsidRPr="004E367A">
              <w:rPr>
                <w:sz w:val="24"/>
              </w:rPr>
              <w:t>софинансируемые</w:t>
            </w:r>
            <w:proofErr w:type="spellEnd"/>
            <w:r w:rsidRPr="004E367A">
              <w:rPr>
                <w:sz w:val="24"/>
              </w:rPr>
              <w:t xml:space="preserve"> из федерального бюджета)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7,2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0503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02 0 02 SЖ090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200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7,2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0503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02 0 F2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Основное мероприятие "Федеральный проект "Формирование комфортной городской среды"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-7,2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0503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02 0 F2 55550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-7,2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0503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02 0 F2 55550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200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-7,2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0800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Культура, кинематография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456,8</w:t>
            </w:r>
          </w:p>
        </w:tc>
      </w:tr>
      <w:tr w:rsidR="007E624D" w:rsidRPr="004E367A" w:rsidTr="00EC1FF7">
        <w:trPr>
          <w:trHeight w:val="315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lastRenderedPageBreak/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0801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Культура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456,8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08 01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05 0 00 00000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Муниципальная программа "Развитие культуры, спорта и туризма в Александровском муниципальном округе"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0,0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08 01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05 1 00 00000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Подпрограмма "Развитие культуры в Александровском муниципальном округе"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0,0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08 01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05 1 03 00000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Основное мероприятие "Ремонт учреждений культуры в рамках Программы развития Александровского муниципального округа Пермского края на 2020-2022 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0,0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08 01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05 1 03 SP180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Реализация программ развития преобразованных муниципальных образований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0,0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08 01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05 1 03 SP180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200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-14 648,8</w:t>
            </w:r>
          </w:p>
        </w:tc>
      </w:tr>
      <w:tr w:rsidR="007E624D" w:rsidRPr="004E367A" w:rsidTr="00EC1FF7">
        <w:trPr>
          <w:trHeight w:val="163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08 01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05 1 03 SP180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600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14 648,8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0801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15 0 00 00000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Александровского муниципального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456,8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0801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15 0 00 SP040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456,8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0801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15 0 00 SP040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200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456,8</w:t>
            </w:r>
          </w:p>
        </w:tc>
      </w:tr>
      <w:tr w:rsidR="007E624D" w:rsidRPr="004E367A" w:rsidTr="00EC1FF7">
        <w:trPr>
          <w:trHeight w:val="315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1000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Социальная политика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156,5</w:t>
            </w:r>
          </w:p>
        </w:tc>
      </w:tr>
      <w:tr w:rsidR="007E624D" w:rsidRPr="004E367A" w:rsidTr="00EC1FF7">
        <w:trPr>
          <w:trHeight w:val="315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1003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156,5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1003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07 0 00 00000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Муниципальная программа "Организация транспортного обслуживания населения Александровского муниципального округа"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156,5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1003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07 0 01 00000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Основное мероприятие "Обеспечение населения услугами пассажирских перевозок"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156,5</w:t>
            </w:r>
          </w:p>
        </w:tc>
      </w:tr>
      <w:tr w:rsidR="007E624D" w:rsidRPr="004E367A" w:rsidTr="00EC1FF7">
        <w:trPr>
          <w:trHeight w:val="108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1003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07 0 01 2С260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Возмещение хозяйствующим субъектам недополученных доходов от перевозки отдельных категорий граждан с использованием социальных проездных документов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81,6</w:t>
            </w:r>
          </w:p>
        </w:tc>
      </w:tr>
      <w:tr w:rsidR="007E624D" w:rsidRPr="004E367A" w:rsidTr="00EC1FF7">
        <w:trPr>
          <w:trHeight w:val="315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1003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07 0 01 2С260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800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81,6</w:t>
            </w:r>
          </w:p>
        </w:tc>
      </w:tr>
      <w:tr w:rsidR="007E624D" w:rsidRPr="004E367A" w:rsidTr="00EC1FF7">
        <w:trPr>
          <w:trHeight w:val="231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1003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07 0 01 2С420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Возмещение затрат, связанных с организацией перевозки отдельных категорий граждан с использованием региональных электронных социальных проездных документов, а также недополученных доходов юридическим лицам, индивидуальным предпринимателям от перевозки отдельных категорий граждан с использованием электронных социальных проездных документов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74,9</w:t>
            </w:r>
          </w:p>
        </w:tc>
      </w:tr>
      <w:tr w:rsidR="007E624D" w:rsidRPr="004E367A" w:rsidTr="00EC1FF7">
        <w:trPr>
          <w:trHeight w:val="36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1003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07 0 01 2С420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800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74,9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lastRenderedPageBreak/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1100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Физическая культура и спорт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3 950,0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1102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Массовый спорт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3 950,0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1102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18 0 00 00000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Реализация проектов инициативного бюджетирования Александровского муниципального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3 950,0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1102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18 0 06 00000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Основное мероприятие "Обустройство модульной лыжной базы по ул. Кирова в г. Александровске"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3 950,0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1102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18 0 06 SP080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proofErr w:type="spellStart"/>
            <w:r w:rsidRPr="004E367A">
              <w:rPr>
                <w:sz w:val="24"/>
              </w:rPr>
              <w:t>Софинансирование</w:t>
            </w:r>
            <w:proofErr w:type="spellEnd"/>
            <w:r w:rsidRPr="004E367A">
              <w:rPr>
                <w:sz w:val="24"/>
              </w:rPr>
              <w:t xml:space="preserve"> проектов </w:t>
            </w:r>
            <w:proofErr w:type="gramStart"/>
            <w:r w:rsidRPr="004E367A">
              <w:rPr>
                <w:sz w:val="24"/>
              </w:rPr>
              <w:t>инициативного</w:t>
            </w:r>
            <w:proofErr w:type="gramEnd"/>
            <w:r w:rsidRPr="004E367A">
              <w:rPr>
                <w:sz w:val="24"/>
              </w:rPr>
              <w:t xml:space="preserve"> бюджетирования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3 950,0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1102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18 0 06 SP080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200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3 950,0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631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E624D" w:rsidRPr="004E367A" w:rsidRDefault="007E624D" w:rsidP="00EC1FF7">
            <w:pPr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Дума Александровского муниципального округа Пермского края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122,5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01 03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122,5</w:t>
            </w:r>
          </w:p>
        </w:tc>
      </w:tr>
      <w:tr w:rsidR="007E624D" w:rsidRPr="004E367A" w:rsidTr="00EC1FF7">
        <w:trPr>
          <w:trHeight w:val="315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01 03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90 0 00 00000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Непрограммные мероприятия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122,5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01 03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91 0 00 00000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Обеспечение деятельности руководства и управления в сфере установленных функций органов местного самоуправления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122,5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01 03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91 0 00 00100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Расходы на мероприятия по ликвидации органов местного самоуправления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122,5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01 03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91 0 00 00100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100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118,9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01 03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ind w:left="-113" w:right="-108"/>
              <w:jc w:val="center"/>
              <w:rPr>
                <w:sz w:val="24"/>
              </w:rPr>
            </w:pPr>
            <w:r w:rsidRPr="004E367A">
              <w:rPr>
                <w:sz w:val="24"/>
              </w:rPr>
              <w:t>91 0 00 00100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200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3,6</w:t>
            </w:r>
          </w:p>
        </w:tc>
      </w:tr>
      <w:tr w:rsidR="007E624D" w:rsidRPr="004E367A" w:rsidTr="00EC1FF7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E367A" w:rsidRDefault="007E624D" w:rsidP="00EC1FF7">
            <w:pPr>
              <w:jc w:val="center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24D" w:rsidRPr="004E367A" w:rsidRDefault="007E624D" w:rsidP="00EC1FF7">
            <w:pPr>
              <w:ind w:left="-113" w:right="-108"/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24D" w:rsidRPr="004E367A" w:rsidRDefault="007E624D" w:rsidP="00EC1FF7">
            <w:pPr>
              <w:rPr>
                <w:sz w:val="24"/>
              </w:rPr>
            </w:pPr>
            <w:r w:rsidRPr="004E367A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24D" w:rsidRPr="004E367A" w:rsidRDefault="007E624D" w:rsidP="00EC1FF7">
            <w:pPr>
              <w:rPr>
                <w:b/>
                <w:sz w:val="24"/>
              </w:rPr>
            </w:pPr>
            <w:r w:rsidRPr="004E367A">
              <w:rPr>
                <w:b/>
                <w:sz w:val="24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24D" w:rsidRPr="004E367A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E367A">
              <w:rPr>
                <w:b/>
                <w:bCs/>
                <w:sz w:val="24"/>
              </w:rPr>
              <w:t>22 686,5</w:t>
            </w:r>
          </w:p>
        </w:tc>
      </w:tr>
    </w:tbl>
    <w:p w:rsidR="007E624D" w:rsidRDefault="007E624D" w:rsidP="007E624D">
      <w:pPr>
        <w:rPr>
          <w:sz w:val="16"/>
          <w:szCs w:val="16"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Pr="00512FA6" w:rsidRDefault="007E624D" w:rsidP="007E624D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lastRenderedPageBreak/>
        <w:t>Приложение</w:t>
      </w:r>
      <w:r>
        <w:rPr>
          <w:sz w:val="24"/>
        </w:rPr>
        <w:t xml:space="preserve"> 6</w:t>
      </w:r>
    </w:p>
    <w:p w:rsidR="007E624D" w:rsidRDefault="007E624D" w:rsidP="007E624D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 xml:space="preserve">к решению </w:t>
      </w:r>
      <w:r>
        <w:rPr>
          <w:sz w:val="24"/>
        </w:rPr>
        <w:t xml:space="preserve">Думы </w:t>
      </w:r>
    </w:p>
    <w:p w:rsidR="007E624D" w:rsidRPr="00512FA6" w:rsidRDefault="007E624D" w:rsidP="007E624D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7E624D" w:rsidRDefault="007E624D" w:rsidP="007E624D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от 26.03.2020</w:t>
      </w:r>
      <w:r w:rsidRPr="00512FA6">
        <w:rPr>
          <w:sz w:val="24"/>
        </w:rPr>
        <w:t xml:space="preserve"> № </w:t>
      </w:r>
      <w:r>
        <w:rPr>
          <w:sz w:val="24"/>
        </w:rPr>
        <w:t>87</w:t>
      </w:r>
    </w:p>
    <w:p w:rsidR="007E624D" w:rsidRDefault="007E624D" w:rsidP="007E624D">
      <w:pPr>
        <w:ind w:firstLine="5670"/>
        <w:rPr>
          <w:sz w:val="16"/>
          <w:szCs w:val="16"/>
        </w:rPr>
      </w:pPr>
    </w:p>
    <w:tbl>
      <w:tblPr>
        <w:tblW w:w="10065" w:type="dxa"/>
        <w:tblInd w:w="108" w:type="dxa"/>
        <w:tblLook w:val="04A0" w:firstRow="1" w:lastRow="0" w:firstColumn="1" w:lastColumn="0" w:noHBand="0" w:noVBand="1"/>
      </w:tblPr>
      <w:tblGrid>
        <w:gridCol w:w="605"/>
        <w:gridCol w:w="671"/>
        <w:gridCol w:w="1701"/>
        <w:gridCol w:w="618"/>
        <w:gridCol w:w="4060"/>
        <w:gridCol w:w="1276"/>
        <w:gridCol w:w="1134"/>
      </w:tblGrid>
      <w:tr w:rsidR="007E624D" w:rsidRPr="004F46E8" w:rsidTr="00EC1FF7">
        <w:trPr>
          <w:trHeight w:val="405"/>
        </w:trPr>
        <w:tc>
          <w:tcPr>
            <w:tcW w:w="100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24D" w:rsidRPr="004F46E8" w:rsidRDefault="007E624D" w:rsidP="00EC1FF7">
            <w:pPr>
              <w:jc w:val="center"/>
              <w:rPr>
                <w:b/>
                <w:bCs/>
              </w:rPr>
            </w:pPr>
            <w:r w:rsidRPr="004F46E8">
              <w:rPr>
                <w:b/>
                <w:bCs/>
              </w:rPr>
              <w:t>Изменения в ведомственную структуру расходов бюджета на 2021-2022 год, тыс. рублей</w:t>
            </w:r>
          </w:p>
        </w:tc>
      </w:tr>
      <w:tr w:rsidR="007E624D" w:rsidRPr="004F46E8" w:rsidTr="00EC1FF7">
        <w:trPr>
          <w:trHeight w:val="255"/>
        </w:trPr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E624D" w:rsidRPr="004F46E8" w:rsidRDefault="007E624D" w:rsidP="00EC1FF7">
            <w:pPr>
              <w:rPr>
                <w:sz w:val="24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E624D" w:rsidRPr="004F46E8" w:rsidRDefault="007E624D" w:rsidP="00EC1FF7">
            <w:pPr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E624D" w:rsidRPr="004F46E8" w:rsidRDefault="007E624D" w:rsidP="00EC1FF7">
            <w:pPr>
              <w:rPr>
                <w:sz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E624D" w:rsidRPr="004F46E8" w:rsidRDefault="007E624D" w:rsidP="00EC1FF7">
            <w:pPr>
              <w:rPr>
                <w:sz w:val="24"/>
              </w:rPr>
            </w:pP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E624D" w:rsidRPr="004F46E8" w:rsidRDefault="007E624D" w:rsidP="00EC1FF7">
            <w:pPr>
              <w:rPr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E624D" w:rsidRPr="004F46E8" w:rsidRDefault="007E624D" w:rsidP="00EC1FF7">
            <w:pPr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E624D" w:rsidRPr="004F46E8" w:rsidRDefault="007E624D" w:rsidP="00EC1FF7">
            <w:pPr>
              <w:rPr>
                <w:sz w:val="24"/>
              </w:rPr>
            </w:pPr>
          </w:p>
        </w:tc>
      </w:tr>
      <w:tr w:rsidR="007E624D" w:rsidRPr="004F46E8" w:rsidTr="00EC1FF7">
        <w:trPr>
          <w:trHeight w:val="39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b/>
                <w:sz w:val="24"/>
              </w:rPr>
            </w:pPr>
            <w:r w:rsidRPr="004F46E8">
              <w:rPr>
                <w:b/>
                <w:sz w:val="24"/>
              </w:rPr>
              <w:t>Вед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b/>
                <w:sz w:val="24"/>
              </w:rPr>
            </w:pPr>
            <w:proofErr w:type="spellStart"/>
            <w:r w:rsidRPr="004F46E8">
              <w:rPr>
                <w:b/>
                <w:sz w:val="24"/>
              </w:rPr>
              <w:t>Рз</w:t>
            </w:r>
            <w:proofErr w:type="spellEnd"/>
            <w:r w:rsidRPr="004F46E8">
              <w:rPr>
                <w:b/>
                <w:sz w:val="24"/>
              </w:rPr>
              <w:t xml:space="preserve">, </w:t>
            </w:r>
            <w:proofErr w:type="gramStart"/>
            <w:r w:rsidRPr="004F46E8">
              <w:rPr>
                <w:b/>
                <w:sz w:val="24"/>
              </w:rPr>
              <w:t>ПР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b/>
                <w:sz w:val="24"/>
              </w:rPr>
            </w:pPr>
            <w:r w:rsidRPr="004F46E8">
              <w:rPr>
                <w:b/>
                <w:sz w:val="24"/>
              </w:rPr>
              <w:t>ЦСР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b/>
                <w:sz w:val="24"/>
              </w:rPr>
            </w:pPr>
            <w:r w:rsidRPr="004F46E8">
              <w:rPr>
                <w:b/>
                <w:sz w:val="24"/>
              </w:rPr>
              <w:t>ВР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b/>
                <w:sz w:val="24"/>
              </w:rPr>
            </w:pPr>
            <w:r w:rsidRPr="004F46E8">
              <w:rPr>
                <w:b/>
                <w:sz w:val="24"/>
              </w:rPr>
              <w:t>Наименование расходов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b/>
                <w:sz w:val="24"/>
              </w:rPr>
            </w:pPr>
            <w:r w:rsidRPr="004F46E8">
              <w:rPr>
                <w:b/>
                <w:sz w:val="24"/>
              </w:rPr>
              <w:t>2021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b/>
                <w:sz w:val="24"/>
              </w:rPr>
            </w:pPr>
            <w:r w:rsidRPr="004F46E8">
              <w:rPr>
                <w:b/>
                <w:sz w:val="24"/>
              </w:rPr>
              <w:t>2022</w:t>
            </w:r>
          </w:p>
        </w:tc>
      </w:tr>
      <w:tr w:rsidR="007E624D" w:rsidRPr="004F46E8" w:rsidTr="00EC1FF7">
        <w:trPr>
          <w:trHeight w:val="30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b/>
                <w:sz w:val="24"/>
              </w:rPr>
            </w:pPr>
            <w:r w:rsidRPr="004F46E8">
              <w:rPr>
                <w:b/>
                <w:sz w:val="24"/>
              </w:rPr>
              <w:t>1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b/>
                <w:sz w:val="24"/>
              </w:rPr>
            </w:pPr>
            <w:r w:rsidRPr="004F46E8">
              <w:rPr>
                <w:b/>
                <w:sz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b/>
                <w:sz w:val="24"/>
              </w:rPr>
            </w:pPr>
            <w:r w:rsidRPr="004F46E8">
              <w:rPr>
                <w:b/>
                <w:sz w:val="24"/>
              </w:rPr>
              <w:t>3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b/>
                <w:sz w:val="24"/>
              </w:rPr>
            </w:pPr>
            <w:r w:rsidRPr="004F46E8">
              <w:rPr>
                <w:b/>
                <w:sz w:val="24"/>
              </w:rPr>
              <w:t>4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b/>
                <w:sz w:val="24"/>
              </w:rPr>
            </w:pPr>
            <w:r w:rsidRPr="004F46E8">
              <w:rPr>
                <w:b/>
                <w:sz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b/>
                <w:sz w:val="24"/>
              </w:rPr>
            </w:pPr>
            <w:r w:rsidRPr="004F46E8">
              <w:rPr>
                <w:b/>
                <w:sz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b/>
                <w:sz w:val="24"/>
              </w:rPr>
            </w:pPr>
            <w:r w:rsidRPr="004F46E8">
              <w:rPr>
                <w:b/>
                <w:sz w:val="24"/>
              </w:rPr>
              <w:t>7</w:t>
            </w:r>
          </w:p>
        </w:tc>
      </w:tr>
      <w:tr w:rsidR="007E624D" w:rsidRPr="004F46E8" w:rsidTr="00EC1FF7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F46E8">
              <w:rPr>
                <w:b/>
                <w:bCs/>
                <w:sz w:val="24"/>
              </w:rPr>
              <w:t>075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F46E8" w:rsidRDefault="007E624D" w:rsidP="00EC1FF7">
            <w:pPr>
              <w:ind w:left="-146" w:right="-63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F46E8" w:rsidRDefault="007E624D" w:rsidP="00EC1FF7">
            <w:pPr>
              <w:ind w:left="-108" w:right="-151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 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F46E8" w:rsidRDefault="007E624D" w:rsidP="00EC1FF7">
            <w:pPr>
              <w:ind w:left="-108" w:right="-57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 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F46E8" w:rsidRDefault="007E624D" w:rsidP="00EC1FF7">
            <w:pPr>
              <w:rPr>
                <w:b/>
                <w:bCs/>
                <w:sz w:val="24"/>
              </w:rPr>
            </w:pPr>
            <w:r w:rsidRPr="004F46E8">
              <w:rPr>
                <w:b/>
                <w:bCs/>
                <w:sz w:val="24"/>
              </w:rPr>
              <w:t>Управление образования администрации Александровского муниципального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F46E8">
              <w:rPr>
                <w:b/>
                <w:bCs/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F46E8">
              <w:rPr>
                <w:b/>
                <w:bCs/>
                <w:sz w:val="24"/>
              </w:rPr>
              <w:t>0,0</w:t>
            </w:r>
          </w:p>
        </w:tc>
      </w:tr>
      <w:tr w:rsidR="007E624D" w:rsidRPr="004F46E8" w:rsidTr="00EC1FF7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sz w:val="24"/>
              </w:rPr>
            </w:pPr>
            <w:r w:rsidRPr="004F46E8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F46E8" w:rsidRDefault="007E624D" w:rsidP="00EC1FF7">
            <w:pPr>
              <w:ind w:left="-146" w:right="-63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03 00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F46E8" w:rsidRDefault="007E624D" w:rsidP="00EC1FF7">
            <w:pPr>
              <w:ind w:left="-108" w:right="-151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 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F46E8" w:rsidRDefault="007E624D" w:rsidP="00EC1FF7">
            <w:pPr>
              <w:ind w:left="-108" w:right="-57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 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F46E8" w:rsidRDefault="007E624D" w:rsidP="00EC1FF7">
            <w:pPr>
              <w:rPr>
                <w:sz w:val="24"/>
              </w:rPr>
            </w:pPr>
            <w:r w:rsidRPr="004F46E8">
              <w:rPr>
                <w:sz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sz w:val="24"/>
              </w:rPr>
            </w:pPr>
            <w:r w:rsidRPr="004F46E8"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sz w:val="24"/>
              </w:rPr>
            </w:pPr>
            <w:r w:rsidRPr="004F46E8">
              <w:rPr>
                <w:sz w:val="24"/>
              </w:rPr>
              <w:t>0,0</w:t>
            </w:r>
          </w:p>
        </w:tc>
      </w:tr>
      <w:tr w:rsidR="007E624D" w:rsidRPr="004F46E8" w:rsidTr="00EC1FF7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sz w:val="24"/>
              </w:rPr>
            </w:pPr>
            <w:r w:rsidRPr="004F46E8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F46E8" w:rsidRDefault="007E624D" w:rsidP="00EC1FF7">
            <w:pPr>
              <w:ind w:left="-146" w:right="-63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03 14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F46E8" w:rsidRDefault="007E624D" w:rsidP="00EC1FF7">
            <w:pPr>
              <w:ind w:left="-108" w:right="-151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 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F46E8" w:rsidRDefault="007E624D" w:rsidP="00EC1FF7">
            <w:pPr>
              <w:ind w:left="-108" w:right="-57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 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624D" w:rsidRPr="004F46E8" w:rsidRDefault="007E624D" w:rsidP="00EC1FF7">
            <w:pPr>
              <w:rPr>
                <w:sz w:val="24"/>
              </w:rPr>
            </w:pPr>
            <w:r w:rsidRPr="004F46E8">
              <w:rPr>
                <w:sz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sz w:val="24"/>
              </w:rPr>
            </w:pPr>
            <w:r w:rsidRPr="004F46E8"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sz w:val="24"/>
              </w:rPr>
            </w:pPr>
            <w:r w:rsidRPr="004F46E8">
              <w:rPr>
                <w:sz w:val="24"/>
              </w:rPr>
              <w:t>0,0</w:t>
            </w:r>
          </w:p>
        </w:tc>
      </w:tr>
      <w:tr w:rsidR="007E624D" w:rsidRPr="004F46E8" w:rsidTr="00EC1FF7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sz w:val="24"/>
              </w:rPr>
            </w:pPr>
            <w:r w:rsidRPr="004F46E8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F46E8" w:rsidRDefault="007E624D" w:rsidP="00EC1FF7">
            <w:pPr>
              <w:ind w:left="-146" w:right="-63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03 14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F46E8" w:rsidRDefault="007E624D" w:rsidP="00EC1FF7">
            <w:pPr>
              <w:ind w:left="-108" w:right="-151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04 0 00 00000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F46E8" w:rsidRDefault="007E624D" w:rsidP="00EC1FF7">
            <w:pPr>
              <w:ind w:left="-108" w:right="-57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 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E624D" w:rsidRPr="004F46E8" w:rsidRDefault="007E624D" w:rsidP="00EC1FF7">
            <w:pPr>
              <w:rPr>
                <w:sz w:val="24"/>
              </w:rPr>
            </w:pPr>
            <w:r w:rsidRPr="004F46E8">
              <w:rPr>
                <w:sz w:val="24"/>
              </w:rPr>
              <w:t>Муниципальная программа "Обеспечение безопасности граждан Александровского муниципального округа"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sz w:val="24"/>
              </w:rPr>
            </w:pPr>
            <w:r w:rsidRPr="004F46E8"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sz w:val="24"/>
              </w:rPr>
            </w:pPr>
            <w:r w:rsidRPr="004F46E8">
              <w:rPr>
                <w:sz w:val="24"/>
              </w:rPr>
              <w:t>0,0</w:t>
            </w:r>
          </w:p>
        </w:tc>
      </w:tr>
      <w:tr w:rsidR="007E624D" w:rsidRPr="004F46E8" w:rsidTr="00EC1FF7">
        <w:trPr>
          <w:trHeight w:val="94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sz w:val="24"/>
              </w:rPr>
            </w:pPr>
            <w:r w:rsidRPr="004F46E8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F46E8" w:rsidRDefault="007E624D" w:rsidP="00EC1FF7">
            <w:pPr>
              <w:ind w:left="-146" w:right="-63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03 14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F46E8" w:rsidRDefault="007E624D" w:rsidP="00EC1FF7">
            <w:pPr>
              <w:ind w:left="-108" w:right="-151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04 1 00 00000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F46E8" w:rsidRDefault="007E624D" w:rsidP="00EC1FF7">
            <w:pPr>
              <w:ind w:left="-108" w:right="-57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 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E624D" w:rsidRPr="004F46E8" w:rsidRDefault="007E624D" w:rsidP="00EC1FF7">
            <w:pPr>
              <w:rPr>
                <w:sz w:val="24"/>
              </w:rPr>
            </w:pPr>
            <w:r w:rsidRPr="004F46E8">
              <w:rPr>
                <w:sz w:val="24"/>
              </w:rPr>
              <w:t>Подпрограмма "Общественная безопасность и профилактика правонарушений в Александровском муниципальном округе"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sz w:val="24"/>
              </w:rPr>
            </w:pPr>
            <w:r w:rsidRPr="004F46E8">
              <w:rPr>
                <w:sz w:val="24"/>
              </w:rPr>
              <w:t>99,6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sz w:val="24"/>
              </w:rPr>
            </w:pPr>
            <w:r w:rsidRPr="004F46E8">
              <w:rPr>
                <w:sz w:val="24"/>
              </w:rPr>
              <w:t>99,6</w:t>
            </w:r>
          </w:p>
        </w:tc>
      </w:tr>
      <w:tr w:rsidR="007E624D" w:rsidRPr="004F46E8" w:rsidTr="00EC1FF7">
        <w:trPr>
          <w:trHeight w:val="157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sz w:val="24"/>
              </w:rPr>
            </w:pPr>
            <w:r w:rsidRPr="004F46E8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F46E8" w:rsidRDefault="007E624D" w:rsidP="00EC1FF7">
            <w:pPr>
              <w:ind w:left="-146" w:right="-63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03 14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F46E8" w:rsidRDefault="007E624D" w:rsidP="00EC1FF7">
            <w:pPr>
              <w:ind w:left="-108" w:right="-151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04 1 01 00000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F46E8" w:rsidRDefault="007E624D" w:rsidP="00EC1FF7">
            <w:pPr>
              <w:ind w:left="-108" w:right="-57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 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E624D" w:rsidRPr="004F46E8" w:rsidRDefault="007E624D" w:rsidP="00EC1FF7">
            <w:pPr>
              <w:rPr>
                <w:sz w:val="24"/>
              </w:rPr>
            </w:pPr>
            <w:r w:rsidRPr="004F46E8">
              <w:rPr>
                <w:sz w:val="24"/>
              </w:rPr>
              <w:t>Основное мероприятие "Снижение уровня преступности, в том числе доли преступлений в общественных местах, количества преступлений, совершенных несовершеннолетними"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sz w:val="24"/>
              </w:rPr>
            </w:pPr>
            <w:r w:rsidRPr="004F46E8">
              <w:rPr>
                <w:sz w:val="24"/>
              </w:rPr>
              <w:t>99,6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sz w:val="24"/>
              </w:rPr>
            </w:pPr>
            <w:r w:rsidRPr="004F46E8">
              <w:rPr>
                <w:sz w:val="24"/>
              </w:rPr>
              <w:t>99,6</w:t>
            </w:r>
          </w:p>
        </w:tc>
      </w:tr>
      <w:tr w:rsidR="007E624D" w:rsidRPr="004F46E8" w:rsidTr="00EC1FF7">
        <w:trPr>
          <w:trHeight w:val="157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sz w:val="24"/>
              </w:rPr>
            </w:pPr>
            <w:r w:rsidRPr="004F46E8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F46E8" w:rsidRDefault="007E624D" w:rsidP="00EC1FF7">
            <w:pPr>
              <w:ind w:left="-146" w:right="-63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03 14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F46E8" w:rsidRDefault="007E624D" w:rsidP="00EC1FF7">
            <w:pPr>
              <w:ind w:left="-108" w:right="-151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04 1 01 00060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F46E8" w:rsidRDefault="007E624D" w:rsidP="00EC1FF7">
            <w:pPr>
              <w:ind w:left="-108" w:right="-57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 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E624D" w:rsidRPr="004F46E8" w:rsidRDefault="007E624D" w:rsidP="00EC1FF7">
            <w:pPr>
              <w:rPr>
                <w:sz w:val="24"/>
              </w:rPr>
            </w:pPr>
            <w:r w:rsidRPr="004F46E8">
              <w:rPr>
                <w:sz w:val="24"/>
              </w:rPr>
              <w:t>Проведение мероприятий в целях снижения уровня преступности, в том числе доли преступлений в общественных местах, количества преступлений, совершенных несовершеннолетними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sz w:val="24"/>
              </w:rPr>
            </w:pPr>
            <w:r w:rsidRPr="004F46E8">
              <w:rPr>
                <w:sz w:val="24"/>
              </w:rPr>
              <w:t>99,6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sz w:val="24"/>
              </w:rPr>
            </w:pPr>
            <w:r w:rsidRPr="004F46E8">
              <w:rPr>
                <w:sz w:val="24"/>
              </w:rPr>
              <w:t>99,6</w:t>
            </w:r>
          </w:p>
        </w:tc>
      </w:tr>
      <w:tr w:rsidR="007E624D" w:rsidRPr="004F46E8" w:rsidTr="00EC1FF7">
        <w:trPr>
          <w:trHeight w:val="94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sz w:val="24"/>
              </w:rPr>
            </w:pPr>
            <w:r w:rsidRPr="004F46E8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F46E8" w:rsidRDefault="007E624D" w:rsidP="00EC1FF7">
            <w:pPr>
              <w:ind w:left="-146" w:right="-63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03 14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F46E8" w:rsidRDefault="007E624D" w:rsidP="00EC1FF7">
            <w:pPr>
              <w:ind w:left="-108" w:right="-151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04 1 01 00060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F46E8" w:rsidRDefault="007E624D" w:rsidP="00EC1FF7">
            <w:pPr>
              <w:ind w:left="-108" w:right="-57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600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F46E8" w:rsidRDefault="007E624D" w:rsidP="00EC1FF7">
            <w:pPr>
              <w:rPr>
                <w:sz w:val="24"/>
              </w:rPr>
            </w:pPr>
            <w:r w:rsidRPr="004F46E8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sz w:val="24"/>
              </w:rPr>
            </w:pPr>
            <w:r w:rsidRPr="004F46E8">
              <w:rPr>
                <w:sz w:val="24"/>
              </w:rPr>
              <w:t>99,6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sz w:val="24"/>
              </w:rPr>
            </w:pPr>
            <w:r w:rsidRPr="004F46E8">
              <w:rPr>
                <w:sz w:val="24"/>
              </w:rPr>
              <w:t>99,6</w:t>
            </w:r>
          </w:p>
        </w:tc>
      </w:tr>
      <w:tr w:rsidR="007E624D" w:rsidRPr="004F46E8" w:rsidTr="00EC1FF7">
        <w:trPr>
          <w:trHeight w:val="189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sz w:val="24"/>
              </w:rPr>
            </w:pPr>
            <w:r w:rsidRPr="004F46E8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F46E8" w:rsidRDefault="007E624D" w:rsidP="00EC1FF7">
            <w:pPr>
              <w:ind w:left="-146" w:right="-63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03 14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F46E8" w:rsidRDefault="007E624D" w:rsidP="00EC1FF7">
            <w:pPr>
              <w:ind w:left="-108" w:right="-151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04 2 00 00000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F46E8" w:rsidRDefault="007E624D" w:rsidP="00EC1FF7">
            <w:pPr>
              <w:ind w:left="-108" w:right="-57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 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E624D" w:rsidRPr="004F46E8" w:rsidRDefault="007E624D" w:rsidP="00EC1FF7">
            <w:pPr>
              <w:rPr>
                <w:sz w:val="24"/>
              </w:rPr>
            </w:pPr>
            <w:r w:rsidRPr="004F46E8">
              <w:rPr>
                <w:sz w:val="24"/>
              </w:rPr>
              <w:t xml:space="preserve">Подпрограмма "Противодействие наркомании и не законному обороту наркотических средств, алкоголизму, профилактика потребления </w:t>
            </w:r>
            <w:proofErr w:type="spellStart"/>
            <w:r w:rsidRPr="004F46E8">
              <w:rPr>
                <w:sz w:val="24"/>
              </w:rPr>
              <w:t>психоактивных</w:t>
            </w:r>
            <w:proofErr w:type="spellEnd"/>
            <w:r w:rsidRPr="004F46E8">
              <w:rPr>
                <w:sz w:val="24"/>
              </w:rPr>
              <w:t xml:space="preserve"> веществ на территории Александровского муниципального округа"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sz w:val="24"/>
              </w:rPr>
            </w:pPr>
            <w:r w:rsidRPr="004F46E8">
              <w:rPr>
                <w:sz w:val="24"/>
              </w:rPr>
              <w:t>-99,6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sz w:val="24"/>
              </w:rPr>
            </w:pPr>
            <w:r w:rsidRPr="004F46E8">
              <w:rPr>
                <w:sz w:val="24"/>
              </w:rPr>
              <w:t>-99,6</w:t>
            </w:r>
          </w:p>
        </w:tc>
      </w:tr>
      <w:tr w:rsidR="007E624D" w:rsidRPr="004F46E8" w:rsidTr="00EC1FF7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sz w:val="24"/>
              </w:rPr>
            </w:pPr>
            <w:r w:rsidRPr="004F46E8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F46E8" w:rsidRDefault="007E624D" w:rsidP="00EC1FF7">
            <w:pPr>
              <w:ind w:left="-146" w:right="-63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03 14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F46E8" w:rsidRDefault="007E624D" w:rsidP="00EC1FF7">
            <w:pPr>
              <w:ind w:left="-108" w:right="-151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04 2 01 00000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F46E8" w:rsidRDefault="007E624D" w:rsidP="00EC1FF7">
            <w:pPr>
              <w:ind w:left="-108" w:right="-57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 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E624D" w:rsidRPr="004F46E8" w:rsidRDefault="007E624D" w:rsidP="00EC1FF7">
            <w:pPr>
              <w:rPr>
                <w:sz w:val="24"/>
              </w:rPr>
            </w:pPr>
            <w:r w:rsidRPr="004F46E8">
              <w:rPr>
                <w:sz w:val="24"/>
              </w:rPr>
              <w:t xml:space="preserve">Основное мероприятие "Снижение количества лиц, состоящих на учете </w:t>
            </w:r>
            <w:r w:rsidRPr="004F46E8">
              <w:rPr>
                <w:sz w:val="24"/>
              </w:rPr>
              <w:lastRenderedPageBreak/>
              <w:t>с диагнозом наркомания и алкоголизм"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sz w:val="24"/>
              </w:rPr>
            </w:pPr>
            <w:r w:rsidRPr="004F46E8">
              <w:rPr>
                <w:sz w:val="24"/>
              </w:rPr>
              <w:lastRenderedPageBreak/>
              <w:t>-99,6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sz w:val="24"/>
              </w:rPr>
            </w:pPr>
            <w:r w:rsidRPr="004F46E8">
              <w:rPr>
                <w:sz w:val="24"/>
              </w:rPr>
              <w:t>-99,6</w:t>
            </w:r>
          </w:p>
        </w:tc>
      </w:tr>
      <w:tr w:rsidR="007E624D" w:rsidRPr="004F46E8" w:rsidTr="00EC1FF7">
        <w:trPr>
          <w:trHeight w:val="126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sz w:val="24"/>
              </w:rPr>
            </w:pPr>
            <w:r w:rsidRPr="004F46E8">
              <w:rPr>
                <w:sz w:val="24"/>
              </w:rPr>
              <w:lastRenderedPageBreak/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F46E8" w:rsidRDefault="007E624D" w:rsidP="00EC1FF7">
            <w:pPr>
              <w:ind w:left="-146" w:right="-63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03 14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F46E8" w:rsidRDefault="007E624D" w:rsidP="00EC1FF7">
            <w:pPr>
              <w:ind w:left="-108" w:right="-151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04 2 01 00100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F46E8" w:rsidRDefault="007E624D" w:rsidP="00EC1FF7">
            <w:pPr>
              <w:ind w:left="-108" w:right="-57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 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E624D" w:rsidRPr="004F46E8" w:rsidRDefault="007E624D" w:rsidP="00EC1FF7">
            <w:pPr>
              <w:rPr>
                <w:sz w:val="24"/>
              </w:rPr>
            </w:pPr>
            <w:r w:rsidRPr="004F46E8">
              <w:rPr>
                <w:sz w:val="24"/>
              </w:rPr>
              <w:t xml:space="preserve">Организация досуговых мероприятий, мероприятий по информированию населения в целях профилактики спроса потребления </w:t>
            </w:r>
            <w:proofErr w:type="spellStart"/>
            <w:r w:rsidRPr="004F46E8">
              <w:rPr>
                <w:sz w:val="24"/>
              </w:rPr>
              <w:t>психоактивных</w:t>
            </w:r>
            <w:proofErr w:type="spellEnd"/>
            <w:r w:rsidRPr="004F46E8">
              <w:rPr>
                <w:sz w:val="24"/>
              </w:rPr>
              <w:t xml:space="preserve"> веществ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sz w:val="24"/>
              </w:rPr>
            </w:pPr>
            <w:r w:rsidRPr="004F46E8">
              <w:rPr>
                <w:sz w:val="24"/>
              </w:rPr>
              <w:t>-99,6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sz w:val="24"/>
              </w:rPr>
            </w:pPr>
            <w:r w:rsidRPr="004F46E8">
              <w:rPr>
                <w:sz w:val="24"/>
              </w:rPr>
              <w:t>-99,6</w:t>
            </w:r>
          </w:p>
        </w:tc>
      </w:tr>
      <w:tr w:rsidR="007E624D" w:rsidRPr="004F46E8" w:rsidTr="00EC1FF7">
        <w:trPr>
          <w:trHeight w:val="94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sz w:val="24"/>
              </w:rPr>
            </w:pPr>
            <w:r w:rsidRPr="004F46E8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F46E8" w:rsidRDefault="007E624D" w:rsidP="00EC1FF7">
            <w:pPr>
              <w:ind w:left="-146" w:right="-63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03 14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F46E8" w:rsidRDefault="007E624D" w:rsidP="00EC1FF7">
            <w:pPr>
              <w:ind w:left="-108" w:right="-151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04 2 01 00100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F46E8" w:rsidRDefault="007E624D" w:rsidP="00EC1FF7">
            <w:pPr>
              <w:ind w:left="-108" w:right="-57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600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F46E8" w:rsidRDefault="007E624D" w:rsidP="00EC1FF7">
            <w:pPr>
              <w:rPr>
                <w:sz w:val="24"/>
              </w:rPr>
            </w:pPr>
            <w:r w:rsidRPr="004F46E8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sz w:val="24"/>
              </w:rPr>
            </w:pPr>
            <w:r w:rsidRPr="004F46E8">
              <w:rPr>
                <w:sz w:val="24"/>
              </w:rPr>
              <w:t>-99,6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sz w:val="24"/>
              </w:rPr>
            </w:pPr>
            <w:r w:rsidRPr="004F46E8">
              <w:rPr>
                <w:sz w:val="24"/>
              </w:rPr>
              <w:t>-99,6</w:t>
            </w:r>
          </w:p>
        </w:tc>
      </w:tr>
      <w:tr w:rsidR="007E624D" w:rsidRPr="004F46E8" w:rsidTr="00EC1FF7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F46E8">
              <w:rPr>
                <w:b/>
                <w:bCs/>
                <w:sz w:val="24"/>
              </w:rPr>
              <w:t>311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F46E8" w:rsidRDefault="007E624D" w:rsidP="00EC1FF7">
            <w:pPr>
              <w:ind w:left="-146" w:right="-63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F46E8" w:rsidRDefault="007E624D" w:rsidP="00EC1FF7">
            <w:pPr>
              <w:ind w:left="-108" w:right="-151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 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F46E8" w:rsidRDefault="007E624D" w:rsidP="00EC1FF7">
            <w:pPr>
              <w:ind w:left="-108" w:right="-57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 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E624D" w:rsidRPr="004F46E8" w:rsidRDefault="007E624D" w:rsidP="00EC1FF7">
            <w:pPr>
              <w:rPr>
                <w:b/>
                <w:bCs/>
                <w:sz w:val="24"/>
              </w:rPr>
            </w:pPr>
            <w:r w:rsidRPr="004F46E8">
              <w:rPr>
                <w:b/>
                <w:bCs/>
                <w:sz w:val="24"/>
              </w:rPr>
              <w:t>Администрация Александровского муниципального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F46E8">
              <w:rPr>
                <w:b/>
                <w:bCs/>
                <w:sz w:val="24"/>
              </w:rPr>
              <w:t>-10 240,6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F46E8">
              <w:rPr>
                <w:b/>
                <w:bCs/>
                <w:sz w:val="24"/>
              </w:rPr>
              <w:t>12 352,0</w:t>
            </w:r>
          </w:p>
        </w:tc>
      </w:tr>
      <w:tr w:rsidR="007E624D" w:rsidRPr="004F46E8" w:rsidTr="00EC1FF7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F46E8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F46E8" w:rsidRDefault="007E624D" w:rsidP="00EC1FF7">
            <w:pPr>
              <w:ind w:left="-146" w:right="-63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03 00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F46E8" w:rsidRDefault="007E624D" w:rsidP="00EC1FF7">
            <w:pPr>
              <w:ind w:left="-108" w:right="-151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 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F46E8" w:rsidRDefault="007E624D" w:rsidP="00EC1FF7">
            <w:pPr>
              <w:ind w:left="-108" w:right="-57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 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F46E8" w:rsidRDefault="007E624D" w:rsidP="00EC1FF7">
            <w:pPr>
              <w:rPr>
                <w:sz w:val="24"/>
              </w:rPr>
            </w:pPr>
            <w:r w:rsidRPr="004F46E8">
              <w:rPr>
                <w:sz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sz w:val="24"/>
              </w:rPr>
            </w:pPr>
            <w:r w:rsidRPr="004F46E8"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sz w:val="24"/>
              </w:rPr>
            </w:pPr>
            <w:r w:rsidRPr="004F46E8">
              <w:rPr>
                <w:sz w:val="24"/>
              </w:rPr>
              <w:t>0,0</w:t>
            </w:r>
          </w:p>
        </w:tc>
      </w:tr>
      <w:tr w:rsidR="007E624D" w:rsidRPr="004F46E8" w:rsidTr="00EC1FF7">
        <w:trPr>
          <w:trHeight w:val="102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F46E8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F46E8" w:rsidRDefault="007E624D" w:rsidP="00EC1FF7">
            <w:pPr>
              <w:ind w:left="-146" w:right="-63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03 09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F46E8" w:rsidRDefault="007E624D" w:rsidP="00EC1FF7">
            <w:pPr>
              <w:ind w:left="-108" w:right="-151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 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4F46E8" w:rsidRDefault="007E624D" w:rsidP="00EC1FF7">
            <w:pPr>
              <w:ind w:left="-108" w:right="-57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 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E624D" w:rsidRPr="004F46E8" w:rsidRDefault="007E624D" w:rsidP="00EC1FF7">
            <w:pPr>
              <w:rPr>
                <w:sz w:val="24"/>
              </w:rPr>
            </w:pPr>
            <w:r w:rsidRPr="004F46E8">
              <w:rPr>
                <w:sz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sz w:val="24"/>
              </w:rPr>
            </w:pPr>
            <w:r w:rsidRPr="004F46E8">
              <w:rPr>
                <w:sz w:val="24"/>
              </w:rPr>
              <w:t>12,3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sz w:val="24"/>
              </w:rPr>
            </w:pPr>
            <w:r w:rsidRPr="004F46E8">
              <w:rPr>
                <w:sz w:val="24"/>
              </w:rPr>
              <w:t>12,3</w:t>
            </w:r>
          </w:p>
        </w:tc>
      </w:tr>
      <w:tr w:rsidR="007E624D" w:rsidRPr="004F46E8" w:rsidTr="00EC1FF7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F46E8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F46E8" w:rsidRDefault="007E624D" w:rsidP="00EC1FF7">
            <w:pPr>
              <w:ind w:left="-146" w:right="-63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03 09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F46E8" w:rsidRDefault="007E624D" w:rsidP="00EC1FF7">
            <w:pPr>
              <w:ind w:left="-108" w:right="-151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04 0 00 00000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F46E8" w:rsidRDefault="007E624D" w:rsidP="00EC1FF7">
            <w:pPr>
              <w:ind w:left="-108" w:right="-57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 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624D" w:rsidRPr="004F46E8" w:rsidRDefault="007E624D" w:rsidP="00EC1FF7">
            <w:pPr>
              <w:rPr>
                <w:sz w:val="24"/>
              </w:rPr>
            </w:pPr>
            <w:r w:rsidRPr="004F46E8">
              <w:rPr>
                <w:sz w:val="24"/>
              </w:rPr>
              <w:t>Муниципальная программа "Обеспечение безопасности граждан Александровского муниципального округа"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sz w:val="24"/>
              </w:rPr>
            </w:pPr>
            <w:r w:rsidRPr="004F46E8">
              <w:rPr>
                <w:sz w:val="24"/>
              </w:rPr>
              <w:t>12,3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sz w:val="24"/>
              </w:rPr>
            </w:pPr>
            <w:r w:rsidRPr="004F46E8">
              <w:rPr>
                <w:sz w:val="24"/>
              </w:rPr>
              <w:t>12,3</w:t>
            </w:r>
          </w:p>
        </w:tc>
      </w:tr>
      <w:tr w:rsidR="007E624D" w:rsidRPr="004F46E8" w:rsidTr="00EC1FF7">
        <w:trPr>
          <w:trHeight w:val="94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F46E8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F46E8" w:rsidRDefault="007E624D" w:rsidP="00EC1FF7">
            <w:pPr>
              <w:ind w:left="-146" w:right="-63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03 09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F46E8" w:rsidRDefault="007E624D" w:rsidP="00EC1FF7">
            <w:pPr>
              <w:ind w:left="-108" w:right="-151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04 1 00 00000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F46E8" w:rsidRDefault="007E624D" w:rsidP="00EC1FF7">
            <w:pPr>
              <w:ind w:left="-108" w:right="-57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 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624D" w:rsidRPr="004F46E8" w:rsidRDefault="007E624D" w:rsidP="00EC1FF7">
            <w:pPr>
              <w:rPr>
                <w:sz w:val="24"/>
              </w:rPr>
            </w:pPr>
            <w:r w:rsidRPr="004F46E8">
              <w:rPr>
                <w:sz w:val="24"/>
              </w:rPr>
              <w:t>Подпрограмма "Общественная безопасность и профилактика правонарушений в Александровском муниципальном округе"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sz w:val="24"/>
              </w:rPr>
            </w:pPr>
            <w:r w:rsidRPr="004F46E8">
              <w:rPr>
                <w:sz w:val="24"/>
              </w:rPr>
              <w:t>12,3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sz w:val="24"/>
              </w:rPr>
            </w:pPr>
            <w:r w:rsidRPr="004F46E8">
              <w:rPr>
                <w:sz w:val="24"/>
              </w:rPr>
              <w:t>12,3</w:t>
            </w:r>
          </w:p>
        </w:tc>
      </w:tr>
      <w:tr w:rsidR="007E624D" w:rsidRPr="004F46E8" w:rsidTr="00EC1FF7">
        <w:trPr>
          <w:trHeight w:val="126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F46E8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F46E8" w:rsidRDefault="007E624D" w:rsidP="00EC1FF7">
            <w:pPr>
              <w:ind w:left="-146" w:right="-63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03 09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F46E8" w:rsidRDefault="007E624D" w:rsidP="00EC1FF7">
            <w:pPr>
              <w:ind w:left="-108" w:right="-151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04 1 02 00000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F46E8" w:rsidRDefault="007E624D" w:rsidP="00EC1FF7">
            <w:pPr>
              <w:ind w:left="-108" w:right="-57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 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624D" w:rsidRPr="004F46E8" w:rsidRDefault="007E624D" w:rsidP="00EC1FF7">
            <w:pPr>
              <w:rPr>
                <w:sz w:val="24"/>
              </w:rPr>
            </w:pPr>
            <w:r w:rsidRPr="004F46E8">
              <w:rPr>
                <w:sz w:val="24"/>
              </w:rPr>
              <w:t>Основное мероприятие " Мероприятия по обеспечению готовности к реагированию на угрозу или возникновение чрезвычайных ситуаций"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sz w:val="24"/>
              </w:rPr>
            </w:pPr>
            <w:r w:rsidRPr="004F46E8">
              <w:rPr>
                <w:sz w:val="24"/>
              </w:rPr>
              <w:t>12,3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sz w:val="24"/>
              </w:rPr>
            </w:pPr>
            <w:r w:rsidRPr="004F46E8">
              <w:rPr>
                <w:sz w:val="24"/>
              </w:rPr>
              <w:t>12,3</w:t>
            </w:r>
          </w:p>
        </w:tc>
      </w:tr>
      <w:tr w:rsidR="007E624D" w:rsidRPr="004F46E8" w:rsidTr="00EC1FF7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F46E8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F46E8" w:rsidRDefault="007E624D" w:rsidP="00EC1FF7">
            <w:pPr>
              <w:ind w:left="-146" w:right="-63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03 09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F46E8" w:rsidRDefault="007E624D" w:rsidP="00EC1FF7">
            <w:pPr>
              <w:ind w:left="-108" w:right="-151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04 1 02 00080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F46E8" w:rsidRDefault="007E624D" w:rsidP="00EC1FF7">
            <w:pPr>
              <w:ind w:left="-108" w:right="-57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 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624D" w:rsidRPr="004F46E8" w:rsidRDefault="007E624D" w:rsidP="00EC1FF7">
            <w:pPr>
              <w:rPr>
                <w:sz w:val="24"/>
              </w:rPr>
            </w:pPr>
            <w:r w:rsidRPr="004F46E8">
              <w:rPr>
                <w:sz w:val="24"/>
              </w:rPr>
              <w:t>Приобретение наглядной агитации по предупреждению чрезвычайных ситуаций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sz w:val="24"/>
              </w:rPr>
            </w:pPr>
            <w:r w:rsidRPr="004F46E8">
              <w:rPr>
                <w:sz w:val="24"/>
              </w:rPr>
              <w:t>12,3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sz w:val="24"/>
              </w:rPr>
            </w:pPr>
            <w:r w:rsidRPr="004F46E8">
              <w:rPr>
                <w:sz w:val="24"/>
              </w:rPr>
              <w:t>12,3</w:t>
            </w:r>
          </w:p>
        </w:tc>
      </w:tr>
      <w:tr w:rsidR="007E624D" w:rsidRPr="004F46E8" w:rsidTr="00EC1FF7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F46E8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F46E8" w:rsidRDefault="007E624D" w:rsidP="00EC1FF7">
            <w:pPr>
              <w:ind w:left="-146" w:right="-63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03 09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F46E8" w:rsidRDefault="007E624D" w:rsidP="00EC1FF7">
            <w:pPr>
              <w:ind w:left="-108" w:right="-151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04 1 02 00080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F46E8" w:rsidRDefault="007E624D" w:rsidP="00EC1FF7">
            <w:pPr>
              <w:ind w:left="-108" w:right="-57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200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F46E8" w:rsidRDefault="007E624D" w:rsidP="00EC1FF7">
            <w:pPr>
              <w:rPr>
                <w:sz w:val="24"/>
              </w:rPr>
            </w:pPr>
            <w:r w:rsidRPr="004F46E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sz w:val="24"/>
              </w:rPr>
            </w:pPr>
            <w:r w:rsidRPr="004F46E8">
              <w:rPr>
                <w:sz w:val="24"/>
              </w:rPr>
              <w:t>12,3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sz w:val="24"/>
              </w:rPr>
            </w:pPr>
            <w:r w:rsidRPr="004F46E8">
              <w:rPr>
                <w:sz w:val="24"/>
              </w:rPr>
              <w:t>12,3</w:t>
            </w:r>
          </w:p>
        </w:tc>
      </w:tr>
      <w:tr w:rsidR="007E624D" w:rsidRPr="004F46E8" w:rsidTr="00EC1FF7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F46E8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F46E8" w:rsidRDefault="007E624D" w:rsidP="00EC1FF7">
            <w:pPr>
              <w:ind w:left="-146" w:right="-63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03 14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F46E8" w:rsidRDefault="007E624D" w:rsidP="00EC1FF7">
            <w:pPr>
              <w:ind w:left="-108" w:right="-151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 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F46E8" w:rsidRDefault="007E624D" w:rsidP="00EC1FF7">
            <w:pPr>
              <w:ind w:left="-108" w:right="-57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 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624D" w:rsidRPr="004F46E8" w:rsidRDefault="007E624D" w:rsidP="00EC1FF7">
            <w:pPr>
              <w:rPr>
                <w:sz w:val="24"/>
              </w:rPr>
            </w:pPr>
            <w:r w:rsidRPr="004F46E8">
              <w:rPr>
                <w:sz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sz w:val="24"/>
              </w:rPr>
            </w:pPr>
            <w:r w:rsidRPr="004F46E8">
              <w:rPr>
                <w:sz w:val="24"/>
              </w:rPr>
              <w:t>-12,3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sz w:val="24"/>
              </w:rPr>
            </w:pPr>
            <w:r w:rsidRPr="004F46E8">
              <w:rPr>
                <w:sz w:val="24"/>
              </w:rPr>
              <w:t>-12,3</w:t>
            </w:r>
          </w:p>
        </w:tc>
      </w:tr>
      <w:tr w:rsidR="007E624D" w:rsidRPr="004F46E8" w:rsidTr="00EC1FF7">
        <w:trPr>
          <w:trHeight w:val="154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F46E8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F46E8" w:rsidRDefault="007E624D" w:rsidP="00EC1FF7">
            <w:pPr>
              <w:ind w:left="-146" w:right="-63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03 14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F46E8" w:rsidRDefault="007E624D" w:rsidP="00EC1FF7">
            <w:pPr>
              <w:ind w:left="-108" w:right="-151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04 0 00 00000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F46E8" w:rsidRDefault="007E624D" w:rsidP="00EC1FF7">
            <w:pPr>
              <w:ind w:left="-108" w:right="-57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 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624D" w:rsidRPr="004F46E8" w:rsidRDefault="007E624D" w:rsidP="00EC1FF7">
            <w:pPr>
              <w:rPr>
                <w:sz w:val="24"/>
              </w:rPr>
            </w:pPr>
            <w:r w:rsidRPr="004F46E8">
              <w:rPr>
                <w:sz w:val="24"/>
              </w:rPr>
              <w:t>Муниципальная программа "Обеспечение безопасности граждан Александровского муниципального округа"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sz w:val="24"/>
              </w:rPr>
            </w:pPr>
            <w:r w:rsidRPr="004F46E8">
              <w:rPr>
                <w:sz w:val="24"/>
              </w:rPr>
              <w:t>-12,3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sz w:val="24"/>
              </w:rPr>
            </w:pPr>
            <w:r w:rsidRPr="004F46E8">
              <w:rPr>
                <w:sz w:val="24"/>
              </w:rPr>
              <w:t>-12,3</w:t>
            </w:r>
          </w:p>
        </w:tc>
      </w:tr>
      <w:tr w:rsidR="007E624D" w:rsidRPr="004F46E8" w:rsidTr="00EC1FF7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F46E8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F46E8" w:rsidRDefault="007E624D" w:rsidP="00EC1FF7">
            <w:pPr>
              <w:ind w:left="-146" w:right="-63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03 14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F46E8" w:rsidRDefault="007E624D" w:rsidP="00EC1FF7">
            <w:pPr>
              <w:ind w:left="-108" w:right="-151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04 1 00 00000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F46E8" w:rsidRDefault="007E624D" w:rsidP="00EC1FF7">
            <w:pPr>
              <w:ind w:left="-108" w:right="-57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 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624D" w:rsidRPr="004F46E8" w:rsidRDefault="007E624D" w:rsidP="00EC1FF7">
            <w:pPr>
              <w:rPr>
                <w:sz w:val="24"/>
              </w:rPr>
            </w:pPr>
            <w:r w:rsidRPr="004F46E8">
              <w:rPr>
                <w:sz w:val="24"/>
              </w:rPr>
              <w:t>Подпрограмма "Общественная безопасность и профилактика правонарушений в Александровском муниципальном округе"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sz w:val="24"/>
              </w:rPr>
            </w:pPr>
            <w:r w:rsidRPr="004F46E8">
              <w:rPr>
                <w:sz w:val="24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sz w:val="24"/>
              </w:rPr>
            </w:pPr>
            <w:r w:rsidRPr="004F46E8">
              <w:rPr>
                <w:sz w:val="24"/>
              </w:rPr>
              <w:t>100,0</w:t>
            </w:r>
          </w:p>
        </w:tc>
      </w:tr>
      <w:tr w:rsidR="007E624D" w:rsidRPr="004F46E8" w:rsidTr="00EC1FF7">
        <w:trPr>
          <w:trHeight w:val="131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F46E8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F46E8" w:rsidRDefault="007E624D" w:rsidP="00EC1FF7">
            <w:pPr>
              <w:ind w:left="-146" w:right="-63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03 14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F46E8" w:rsidRDefault="007E624D" w:rsidP="00EC1FF7">
            <w:pPr>
              <w:ind w:left="-108" w:right="-151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04 1 01 00000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F46E8" w:rsidRDefault="007E624D" w:rsidP="00EC1FF7">
            <w:pPr>
              <w:ind w:left="-108" w:right="-57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 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624D" w:rsidRPr="004F46E8" w:rsidRDefault="007E624D" w:rsidP="00EC1FF7">
            <w:pPr>
              <w:rPr>
                <w:sz w:val="24"/>
              </w:rPr>
            </w:pPr>
            <w:r w:rsidRPr="004F46E8">
              <w:rPr>
                <w:sz w:val="24"/>
              </w:rPr>
              <w:t xml:space="preserve">Основное мероприятие "Снижение уровня преступности, в том числе доли преступлений в общественных </w:t>
            </w:r>
            <w:r w:rsidRPr="004F46E8">
              <w:rPr>
                <w:sz w:val="24"/>
              </w:rPr>
              <w:lastRenderedPageBreak/>
              <w:t>местах, количества преступлений, совершенных несовершеннолетними"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sz w:val="24"/>
              </w:rPr>
            </w:pPr>
            <w:r w:rsidRPr="004F46E8">
              <w:rPr>
                <w:sz w:val="24"/>
              </w:rPr>
              <w:lastRenderedPageBreak/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sz w:val="24"/>
              </w:rPr>
            </w:pPr>
            <w:r w:rsidRPr="004F46E8">
              <w:rPr>
                <w:sz w:val="24"/>
              </w:rPr>
              <w:t>100,0</w:t>
            </w:r>
          </w:p>
        </w:tc>
      </w:tr>
      <w:tr w:rsidR="007E624D" w:rsidRPr="004F46E8" w:rsidTr="00EC1FF7">
        <w:trPr>
          <w:trHeight w:val="157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F46E8">
              <w:rPr>
                <w:b/>
                <w:bCs/>
                <w:sz w:val="24"/>
              </w:rPr>
              <w:lastRenderedPageBreak/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F46E8" w:rsidRDefault="007E624D" w:rsidP="00EC1FF7">
            <w:pPr>
              <w:ind w:left="-146" w:right="-63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03 14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F46E8" w:rsidRDefault="007E624D" w:rsidP="00EC1FF7">
            <w:pPr>
              <w:ind w:left="-108" w:right="-151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04 1 01 00060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F46E8" w:rsidRDefault="007E624D" w:rsidP="00EC1FF7">
            <w:pPr>
              <w:ind w:left="-108" w:right="-57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 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624D" w:rsidRPr="004F46E8" w:rsidRDefault="007E624D" w:rsidP="00EC1FF7">
            <w:pPr>
              <w:rPr>
                <w:sz w:val="24"/>
              </w:rPr>
            </w:pPr>
            <w:r w:rsidRPr="004F46E8">
              <w:rPr>
                <w:sz w:val="24"/>
              </w:rPr>
              <w:t>Проведение мероприятий в целях снижения уровня преступности, в том числе доли преступлений в общественных местах, количества преступлений, совершенных несовершеннолетними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sz w:val="24"/>
              </w:rPr>
            </w:pPr>
            <w:r w:rsidRPr="004F46E8">
              <w:rPr>
                <w:sz w:val="24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sz w:val="24"/>
              </w:rPr>
            </w:pPr>
            <w:r w:rsidRPr="004F46E8">
              <w:rPr>
                <w:sz w:val="24"/>
              </w:rPr>
              <w:t>100,0</w:t>
            </w:r>
          </w:p>
        </w:tc>
      </w:tr>
      <w:tr w:rsidR="007E624D" w:rsidRPr="004F46E8" w:rsidTr="00EC1FF7">
        <w:trPr>
          <w:trHeight w:val="94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F46E8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F46E8" w:rsidRDefault="007E624D" w:rsidP="00EC1FF7">
            <w:pPr>
              <w:ind w:left="-146" w:right="-63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03 14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F46E8" w:rsidRDefault="007E624D" w:rsidP="00EC1FF7">
            <w:pPr>
              <w:ind w:left="-108" w:right="-151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04 1 01 00060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F46E8" w:rsidRDefault="007E624D" w:rsidP="00EC1FF7">
            <w:pPr>
              <w:ind w:left="-108" w:right="-57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200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F46E8" w:rsidRDefault="007E624D" w:rsidP="00EC1FF7">
            <w:pPr>
              <w:rPr>
                <w:sz w:val="24"/>
              </w:rPr>
            </w:pPr>
            <w:r w:rsidRPr="004F46E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sz w:val="24"/>
              </w:rPr>
            </w:pPr>
            <w:r w:rsidRPr="004F46E8">
              <w:rPr>
                <w:sz w:val="24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sz w:val="24"/>
              </w:rPr>
            </w:pPr>
            <w:r w:rsidRPr="004F46E8">
              <w:rPr>
                <w:sz w:val="24"/>
              </w:rPr>
              <w:t>100,0</w:t>
            </w:r>
          </w:p>
        </w:tc>
      </w:tr>
      <w:tr w:rsidR="007E624D" w:rsidRPr="004F46E8" w:rsidTr="00EC1FF7">
        <w:trPr>
          <w:trHeight w:val="189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F46E8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F46E8" w:rsidRDefault="007E624D" w:rsidP="00EC1FF7">
            <w:pPr>
              <w:ind w:left="-146" w:right="-63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03 14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F46E8" w:rsidRDefault="007E624D" w:rsidP="00EC1FF7">
            <w:pPr>
              <w:ind w:left="-108" w:right="-151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04 2 00 00000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F46E8" w:rsidRDefault="007E624D" w:rsidP="00EC1FF7">
            <w:pPr>
              <w:ind w:left="-108" w:right="-57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 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624D" w:rsidRPr="004F46E8" w:rsidRDefault="007E624D" w:rsidP="00EC1FF7">
            <w:pPr>
              <w:rPr>
                <w:sz w:val="24"/>
              </w:rPr>
            </w:pPr>
            <w:r w:rsidRPr="004F46E8">
              <w:rPr>
                <w:sz w:val="24"/>
              </w:rPr>
              <w:t xml:space="preserve">Подпрограмма "Противодействие наркомании и не законному обороту наркотических средств, алкоголизму, профилактика потребления </w:t>
            </w:r>
            <w:proofErr w:type="spellStart"/>
            <w:r w:rsidRPr="004F46E8">
              <w:rPr>
                <w:sz w:val="24"/>
              </w:rPr>
              <w:t>психоактивных</w:t>
            </w:r>
            <w:proofErr w:type="spellEnd"/>
            <w:r w:rsidRPr="004F46E8">
              <w:rPr>
                <w:sz w:val="24"/>
              </w:rPr>
              <w:t xml:space="preserve"> веществ на территории Александровского муниципального округа"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sz w:val="24"/>
              </w:rPr>
            </w:pPr>
            <w:r w:rsidRPr="004F46E8">
              <w:rPr>
                <w:sz w:val="24"/>
              </w:rPr>
              <w:t>-112,3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sz w:val="24"/>
              </w:rPr>
            </w:pPr>
            <w:r w:rsidRPr="004F46E8">
              <w:rPr>
                <w:sz w:val="24"/>
              </w:rPr>
              <w:t>-112,3</w:t>
            </w:r>
          </w:p>
        </w:tc>
      </w:tr>
      <w:tr w:rsidR="007E624D" w:rsidRPr="004F46E8" w:rsidTr="00EC1FF7">
        <w:trPr>
          <w:trHeight w:val="94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F46E8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F46E8" w:rsidRDefault="007E624D" w:rsidP="00EC1FF7">
            <w:pPr>
              <w:ind w:left="-146" w:right="-63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03 14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F46E8" w:rsidRDefault="007E624D" w:rsidP="00EC1FF7">
            <w:pPr>
              <w:ind w:left="-108" w:right="-151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04 2 01 00000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F46E8" w:rsidRDefault="007E624D" w:rsidP="00EC1FF7">
            <w:pPr>
              <w:ind w:left="-108" w:right="-57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 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624D" w:rsidRPr="004F46E8" w:rsidRDefault="007E624D" w:rsidP="00EC1FF7">
            <w:pPr>
              <w:rPr>
                <w:sz w:val="24"/>
              </w:rPr>
            </w:pPr>
            <w:r w:rsidRPr="004F46E8">
              <w:rPr>
                <w:sz w:val="24"/>
              </w:rPr>
              <w:t>Основное мероприятие "Снижение количества лиц, состоящих на учете с диагнозом наркомания и алкоголизм"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sz w:val="24"/>
              </w:rPr>
            </w:pPr>
            <w:r w:rsidRPr="004F46E8">
              <w:rPr>
                <w:sz w:val="24"/>
              </w:rPr>
              <w:t>-112,3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sz w:val="24"/>
              </w:rPr>
            </w:pPr>
            <w:r w:rsidRPr="004F46E8">
              <w:rPr>
                <w:sz w:val="24"/>
              </w:rPr>
              <w:t>-112,3</w:t>
            </w:r>
          </w:p>
        </w:tc>
      </w:tr>
      <w:tr w:rsidR="007E624D" w:rsidRPr="004F46E8" w:rsidTr="00EC1FF7">
        <w:trPr>
          <w:trHeight w:val="126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F46E8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F46E8" w:rsidRDefault="007E624D" w:rsidP="00EC1FF7">
            <w:pPr>
              <w:ind w:left="-146" w:right="-63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03 14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F46E8" w:rsidRDefault="007E624D" w:rsidP="00EC1FF7">
            <w:pPr>
              <w:ind w:left="-108" w:right="-151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04 2 01 00100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F46E8" w:rsidRDefault="007E624D" w:rsidP="00EC1FF7">
            <w:pPr>
              <w:ind w:left="-108" w:right="-57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 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624D" w:rsidRPr="004F46E8" w:rsidRDefault="007E624D" w:rsidP="00EC1FF7">
            <w:pPr>
              <w:rPr>
                <w:sz w:val="24"/>
              </w:rPr>
            </w:pPr>
            <w:r w:rsidRPr="004F46E8">
              <w:rPr>
                <w:sz w:val="24"/>
              </w:rPr>
              <w:t xml:space="preserve">Организация досуговых мероприятий, мероприятий по информированию населения в целях профилактики спроса потребления </w:t>
            </w:r>
            <w:proofErr w:type="spellStart"/>
            <w:r w:rsidRPr="004F46E8">
              <w:rPr>
                <w:sz w:val="24"/>
              </w:rPr>
              <w:t>психоактивных</w:t>
            </w:r>
            <w:proofErr w:type="spellEnd"/>
            <w:r w:rsidRPr="004F46E8">
              <w:rPr>
                <w:sz w:val="24"/>
              </w:rPr>
              <w:t xml:space="preserve"> веществ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sz w:val="24"/>
              </w:rPr>
            </w:pPr>
            <w:r w:rsidRPr="004F46E8">
              <w:rPr>
                <w:sz w:val="24"/>
              </w:rPr>
              <w:t>-112,3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sz w:val="24"/>
              </w:rPr>
            </w:pPr>
            <w:r w:rsidRPr="004F46E8">
              <w:rPr>
                <w:sz w:val="24"/>
              </w:rPr>
              <w:t>-112,3</w:t>
            </w:r>
          </w:p>
        </w:tc>
      </w:tr>
      <w:tr w:rsidR="007E624D" w:rsidRPr="004F46E8" w:rsidTr="00EC1FF7">
        <w:trPr>
          <w:trHeight w:val="94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F46E8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F46E8" w:rsidRDefault="007E624D" w:rsidP="00EC1FF7">
            <w:pPr>
              <w:ind w:left="-146" w:right="-63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03 14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F46E8" w:rsidRDefault="007E624D" w:rsidP="00EC1FF7">
            <w:pPr>
              <w:ind w:left="-108" w:right="-151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04 2 01 00100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F46E8" w:rsidRDefault="007E624D" w:rsidP="00EC1FF7">
            <w:pPr>
              <w:ind w:left="-108" w:right="-57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200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F46E8" w:rsidRDefault="007E624D" w:rsidP="00EC1FF7">
            <w:pPr>
              <w:rPr>
                <w:sz w:val="24"/>
              </w:rPr>
            </w:pPr>
            <w:r w:rsidRPr="004F46E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sz w:val="24"/>
              </w:rPr>
            </w:pPr>
            <w:r w:rsidRPr="004F46E8">
              <w:rPr>
                <w:sz w:val="24"/>
              </w:rPr>
              <w:t>-112,3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sz w:val="24"/>
              </w:rPr>
            </w:pPr>
            <w:r w:rsidRPr="004F46E8">
              <w:rPr>
                <w:sz w:val="24"/>
              </w:rPr>
              <w:t>-112,3</w:t>
            </w:r>
          </w:p>
        </w:tc>
      </w:tr>
      <w:tr w:rsidR="007E624D" w:rsidRPr="004F46E8" w:rsidTr="00EC1FF7">
        <w:trPr>
          <w:trHeight w:val="31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F46E8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F46E8" w:rsidRDefault="007E624D" w:rsidP="00EC1FF7">
            <w:pPr>
              <w:ind w:left="-146" w:right="-63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0500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ind w:left="-108" w:right="-151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 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ind w:left="-108" w:right="-57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 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D" w:rsidRPr="004F46E8" w:rsidRDefault="007E624D" w:rsidP="00EC1FF7">
            <w:pPr>
              <w:rPr>
                <w:sz w:val="24"/>
              </w:rPr>
            </w:pPr>
            <w:r w:rsidRPr="004F46E8">
              <w:rPr>
                <w:sz w:val="24"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sz w:val="24"/>
              </w:rPr>
            </w:pPr>
            <w:r w:rsidRPr="004F46E8">
              <w:rPr>
                <w:sz w:val="24"/>
              </w:rPr>
              <w:t>-10 240,6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sz w:val="24"/>
              </w:rPr>
            </w:pPr>
            <w:r w:rsidRPr="004F46E8">
              <w:rPr>
                <w:sz w:val="24"/>
              </w:rPr>
              <w:t>12 352,0</w:t>
            </w:r>
          </w:p>
        </w:tc>
      </w:tr>
      <w:tr w:rsidR="007E624D" w:rsidRPr="004F46E8" w:rsidTr="00EC1FF7">
        <w:trPr>
          <w:trHeight w:val="31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F46E8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F46E8" w:rsidRDefault="007E624D" w:rsidP="00EC1FF7">
            <w:pPr>
              <w:ind w:left="-146" w:right="-63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0501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ind w:left="-108" w:right="-151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 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ind w:left="-108" w:right="-57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 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F46E8" w:rsidRDefault="007E624D" w:rsidP="00EC1FF7">
            <w:pPr>
              <w:rPr>
                <w:sz w:val="24"/>
              </w:rPr>
            </w:pPr>
            <w:r w:rsidRPr="004F46E8">
              <w:rPr>
                <w:sz w:val="24"/>
              </w:rPr>
              <w:t>Жилищное хозяйство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sz w:val="24"/>
              </w:rPr>
            </w:pPr>
            <w:r w:rsidRPr="004F46E8">
              <w:rPr>
                <w:sz w:val="24"/>
              </w:rPr>
              <w:t>-10 240,6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sz w:val="24"/>
              </w:rPr>
            </w:pPr>
            <w:r w:rsidRPr="004F46E8">
              <w:rPr>
                <w:sz w:val="24"/>
              </w:rPr>
              <w:t>12 352,0</w:t>
            </w:r>
          </w:p>
        </w:tc>
      </w:tr>
      <w:tr w:rsidR="007E624D" w:rsidRPr="004F46E8" w:rsidTr="00EC1FF7">
        <w:trPr>
          <w:trHeight w:val="94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F46E8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F46E8" w:rsidRDefault="007E624D" w:rsidP="00EC1FF7">
            <w:pPr>
              <w:ind w:left="-146" w:right="-63"/>
              <w:jc w:val="center"/>
              <w:rPr>
                <w:sz w:val="24"/>
              </w:rPr>
            </w:pPr>
            <w:r w:rsidRPr="004F46E8">
              <w:rPr>
                <w:sz w:val="24"/>
              </w:rPr>
              <w:t xml:space="preserve">0501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F46E8" w:rsidRDefault="007E624D" w:rsidP="00EC1FF7">
            <w:pPr>
              <w:ind w:left="-108" w:right="-151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14 0 00 00000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F46E8" w:rsidRDefault="007E624D" w:rsidP="00EC1FF7">
            <w:pPr>
              <w:ind w:left="-108" w:right="-57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 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F46E8" w:rsidRDefault="007E624D" w:rsidP="00EC1FF7">
            <w:pPr>
              <w:rPr>
                <w:sz w:val="24"/>
              </w:rPr>
            </w:pPr>
            <w:r w:rsidRPr="004F46E8">
              <w:rPr>
                <w:sz w:val="24"/>
              </w:rPr>
              <w:t>Муниципальная программа "Ликвидация ветхого и аварийного жилого фонда в Александровском муниципальном округе 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sz w:val="24"/>
              </w:rPr>
            </w:pPr>
            <w:r w:rsidRPr="004F46E8">
              <w:rPr>
                <w:sz w:val="24"/>
              </w:rPr>
              <w:t>-10 240,6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sz w:val="24"/>
              </w:rPr>
            </w:pPr>
            <w:r w:rsidRPr="004F46E8">
              <w:rPr>
                <w:sz w:val="24"/>
              </w:rPr>
              <w:t>12 352,0</w:t>
            </w:r>
          </w:p>
        </w:tc>
      </w:tr>
      <w:tr w:rsidR="007E624D" w:rsidRPr="004F46E8" w:rsidTr="00EC1FF7">
        <w:trPr>
          <w:trHeight w:val="94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F46E8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F46E8" w:rsidRDefault="007E624D" w:rsidP="00EC1FF7">
            <w:pPr>
              <w:ind w:left="-146" w:right="-63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0501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F46E8" w:rsidRDefault="007E624D" w:rsidP="00EC1FF7">
            <w:pPr>
              <w:ind w:left="-108" w:right="-151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14 1 00 00000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F46E8" w:rsidRDefault="007E624D" w:rsidP="00EC1FF7">
            <w:pPr>
              <w:ind w:left="-108" w:right="-57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 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F46E8" w:rsidRDefault="007E624D" w:rsidP="00EC1FF7">
            <w:pPr>
              <w:rPr>
                <w:sz w:val="24"/>
              </w:rPr>
            </w:pPr>
            <w:r w:rsidRPr="004F46E8">
              <w:rPr>
                <w:sz w:val="24"/>
              </w:rPr>
              <w:t>Подпрограмма "Ликвидация ветхого и аварийного жилого фонда в Александровском муниципальном округе"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sz w:val="24"/>
              </w:rPr>
            </w:pPr>
            <w:r w:rsidRPr="004F46E8">
              <w:rPr>
                <w:sz w:val="24"/>
              </w:rPr>
              <w:t>-10 240,6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sz w:val="24"/>
              </w:rPr>
            </w:pPr>
            <w:r w:rsidRPr="004F46E8">
              <w:rPr>
                <w:sz w:val="24"/>
              </w:rPr>
              <w:t>12 352,0</w:t>
            </w:r>
          </w:p>
        </w:tc>
      </w:tr>
      <w:tr w:rsidR="007E624D" w:rsidRPr="004F46E8" w:rsidTr="00EC1FF7">
        <w:trPr>
          <w:trHeight w:val="252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F46E8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F46E8" w:rsidRDefault="007E624D" w:rsidP="00EC1FF7">
            <w:pPr>
              <w:ind w:left="-146" w:right="-63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0501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F46E8" w:rsidRDefault="007E624D" w:rsidP="00EC1FF7">
            <w:pPr>
              <w:ind w:left="-108" w:right="-151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14 1 F3 00000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F46E8" w:rsidRDefault="007E624D" w:rsidP="00EC1FF7">
            <w:pPr>
              <w:ind w:left="-108" w:right="-57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 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F46E8" w:rsidRDefault="007E624D" w:rsidP="00EC1FF7">
            <w:pPr>
              <w:rPr>
                <w:sz w:val="24"/>
              </w:rPr>
            </w:pPr>
            <w:r w:rsidRPr="004F46E8">
              <w:rPr>
                <w:sz w:val="24"/>
              </w:rPr>
              <w:t>Основное мероприятие "Обеспечение мероприятий по переселению граждан из аварийного жилищного фонда, предоставляемых в целях реализации мероприятий федерального проекта "Обеспечение устойчивого сокращения непригодного для проживания жилищного фонда"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sz w:val="24"/>
              </w:rPr>
            </w:pPr>
            <w:r w:rsidRPr="004F46E8">
              <w:rPr>
                <w:sz w:val="24"/>
              </w:rPr>
              <w:t>-10 240,6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sz w:val="24"/>
              </w:rPr>
            </w:pPr>
            <w:r w:rsidRPr="004F46E8">
              <w:rPr>
                <w:sz w:val="24"/>
              </w:rPr>
              <w:t>12 352,0</w:t>
            </w:r>
          </w:p>
        </w:tc>
      </w:tr>
      <w:tr w:rsidR="007E624D" w:rsidRPr="004F46E8" w:rsidTr="00EC1FF7">
        <w:trPr>
          <w:trHeight w:val="131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F46E8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F46E8" w:rsidRDefault="007E624D" w:rsidP="00EC1FF7">
            <w:pPr>
              <w:ind w:left="-146" w:right="-63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0501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F46E8" w:rsidRDefault="007E624D" w:rsidP="00EC1FF7">
            <w:pPr>
              <w:ind w:left="-108" w:right="-151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14 1 F3 67483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F46E8" w:rsidRDefault="007E624D" w:rsidP="00EC1FF7">
            <w:pPr>
              <w:ind w:left="-108" w:right="-57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 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F46E8" w:rsidRDefault="007E624D" w:rsidP="00EC1FF7">
            <w:pPr>
              <w:rPr>
                <w:sz w:val="24"/>
              </w:rPr>
            </w:pPr>
            <w:r w:rsidRPr="004F46E8">
              <w:rPr>
                <w:sz w:val="24"/>
              </w:rPr>
              <w:t xml:space="preserve">Обеспечение устойчивого </w:t>
            </w:r>
            <w:r w:rsidRPr="004F46E8">
              <w:rPr>
                <w:sz w:val="24"/>
              </w:rPr>
              <w:lastRenderedPageBreak/>
              <w:t>сокращения непригодного для проживания жилого фонда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sz w:val="24"/>
              </w:rPr>
            </w:pPr>
            <w:r w:rsidRPr="004F46E8">
              <w:rPr>
                <w:sz w:val="24"/>
              </w:rPr>
              <w:lastRenderedPageBreak/>
              <w:t>-9 728,6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sz w:val="24"/>
              </w:rPr>
            </w:pPr>
            <w:r w:rsidRPr="004F46E8">
              <w:rPr>
                <w:sz w:val="24"/>
              </w:rPr>
              <w:t>11 734,4</w:t>
            </w:r>
          </w:p>
        </w:tc>
      </w:tr>
      <w:tr w:rsidR="007E624D" w:rsidRPr="004F46E8" w:rsidTr="00EC1FF7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F46E8">
              <w:rPr>
                <w:b/>
                <w:bCs/>
                <w:sz w:val="24"/>
              </w:rPr>
              <w:lastRenderedPageBreak/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F46E8" w:rsidRDefault="007E624D" w:rsidP="00EC1FF7">
            <w:pPr>
              <w:ind w:left="-146" w:right="-63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0501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F46E8" w:rsidRDefault="007E624D" w:rsidP="00EC1FF7">
            <w:pPr>
              <w:ind w:left="-108" w:right="-151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14 1 F3 67483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F46E8" w:rsidRDefault="007E624D" w:rsidP="00EC1FF7">
            <w:pPr>
              <w:ind w:left="-108" w:right="-57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400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F46E8" w:rsidRDefault="007E624D" w:rsidP="00EC1FF7">
            <w:pPr>
              <w:rPr>
                <w:sz w:val="24"/>
              </w:rPr>
            </w:pPr>
            <w:r w:rsidRPr="004F46E8">
              <w:rPr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sz w:val="24"/>
              </w:rPr>
            </w:pPr>
            <w:r w:rsidRPr="004F46E8">
              <w:rPr>
                <w:sz w:val="24"/>
              </w:rPr>
              <w:t>-9 728,6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sz w:val="24"/>
              </w:rPr>
            </w:pPr>
            <w:r w:rsidRPr="004F46E8">
              <w:rPr>
                <w:sz w:val="24"/>
              </w:rPr>
              <w:t>11 734,4</w:t>
            </w:r>
          </w:p>
        </w:tc>
      </w:tr>
      <w:tr w:rsidR="007E624D" w:rsidRPr="004F46E8" w:rsidTr="00EC1FF7">
        <w:trPr>
          <w:trHeight w:val="94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F46E8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F46E8" w:rsidRDefault="007E624D" w:rsidP="00EC1FF7">
            <w:pPr>
              <w:ind w:left="-146" w:right="-63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0501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ind w:left="-108" w:right="-151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14 1 F3 67484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ind w:left="-108" w:right="-57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 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D" w:rsidRPr="004F46E8" w:rsidRDefault="007E624D" w:rsidP="00EC1FF7">
            <w:pPr>
              <w:rPr>
                <w:sz w:val="24"/>
              </w:rPr>
            </w:pPr>
            <w:r w:rsidRPr="004F46E8">
              <w:rPr>
                <w:sz w:val="24"/>
              </w:rPr>
              <w:t>Реализация мероприятий по обеспечению устойчивого сокращения непригодного для проживания жилого фонда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sz w:val="24"/>
              </w:rPr>
            </w:pPr>
            <w:r w:rsidRPr="004F46E8">
              <w:rPr>
                <w:sz w:val="24"/>
              </w:rPr>
              <w:t>-512,0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sz w:val="24"/>
              </w:rPr>
            </w:pPr>
            <w:r w:rsidRPr="004F46E8">
              <w:rPr>
                <w:sz w:val="24"/>
              </w:rPr>
              <w:t>617,6</w:t>
            </w:r>
          </w:p>
        </w:tc>
      </w:tr>
      <w:tr w:rsidR="007E624D" w:rsidRPr="004F46E8" w:rsidTr="00EC1FF7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F46E8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F46E8" w:rsidRDefault="007E624D" w:rsidP="00EC1FF7">
            <w:pPr>
              <w:ind w:left="-146" w:right="-63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0501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ind w:left="-108" w:right="-151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14 1 F3 67484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ind w:left="-108" w:right="-57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400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D" w:rsidRPr="004F46E8" w:rsidRDefault="007E624D" w:rsidP="00EC1FF7">
            <w:pPr>
              <w:rPr>
                <w:sz w:val="24"/>
              </w:rPr>
            </w:pPr>
            <w:r w:rsidRPr="004F46E8">
              <w:rPr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sz w:val="24"/>
              </w:rPr>
            </w:pPr>
            <w:r w:rsidRPr="004F46E8">
              <w:rPr>
                <w:sz w:val="24"/>
              </w:rPr>
              <w:t>-512,0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sz w:val="24"/>
              </w:rPr>
            </w:pPr>
            <w:r w:rsidRPr="004F46E8">
              <w:rPr>
                <w:sz w:val="24"/>
              </w:rPr>
              <w:t>617,6</w:t>
            </w:r>
          </w:p>
        </w:tc>
      </w:tr>
      <w:tr w:rsidR="007E624D" w:rsidRPr="004F46E8" w:rsidTr="00EC1FF7">
        <w:trPr>
          <w:trHeight w:val="31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F46E8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F46E8" w:rsidRDefault="007E624D" w:rsidP="00EC1FF7">
            <w:pPr>
              <w:ind w:left="-146" w:right="-63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ind w:left="-108" w:right="-151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 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ind w:left="-108" w:right="-57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 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D" w:rsidRPr="004F46E8" w:rsidRDefault="007E624D" w:rsidP="00EC1FF7">
            <w:pPr>
              <w:rPr>
                <w:sz w:val="24"/>
              </w:rPr>
            </w:pPr>
            <w:r w:rsidRPr="004F46E8">
              <w:rPr>
                <w:sz w:val="24"/>
              </w:rPr>
              <w:t>Благоустройство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sz w:val="24"/>
              </w:rPr>
            </w:pPr>
            <w:r w:rsidRPr="004F46E8"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sz w:val="24"/>
              </w:rPr>
            </w:pPr>
            <w:r w:rsidRPr="004F46E8">
              <w:rPr>
                <w:sz w:val="24"/>
              </w:rPr>
              <w:t>0,0</w:t>
            </w:r>
          </w:p>
        </w:tc>
      </w:tr>
      <w:tr w:rsidR="007E624D" w:rsidRPr="004F46E8" w:rsidTr="00EC1FF7">
        <w:trPr>
          <w:trHeight w:val="94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F46E8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F46E8" w:rsidRDefault="007E624D" w:rsidP="00EC1FF7">
            <w:pPr>
              <w:ind w:left="-146" w:right="-63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ind w:left="-108" w:right="-151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02 0 00 00000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ind w:left="-108" w:right="-57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 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D" w:rsidRPr="004F46E8" w:rsidRDefault="007E624D" w:rsidP="00EC1FF7">
            <w:pPr>
              <w:rPr>
                <w:sz w:val="24"/>
              </w:rPr>
            </w:pPr>
            <w:r w:rsidRPr="004F46E8">
              <w:rPr>
                <w:sz w:val="24"/>
              </w:rPr>
              <w:t>Муниципальная программа "Благоустройство территории Александровского муниципального округа"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sz w:val="24"/>
              </w:rPr>
            </w:pPr>
            <w:r w:rsidRPr="004F46E8"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sz w:val="24"/>
              </w:rPr>
            </w:pPr>
            <w:r w:rsidRPr="004F46E8">
              <w:rPr>
                <w:sz w:val="24"/>
              </w:rPr>
              <w:t>0,0</w:t>
            </w:r>
          </w:p>
        </w:tc>
      </w:tr>
      <w:tr w:rsidR="007E624D" w:rsidRPr="004F46E8" w:rsidTr="00EC1FF7">
        <w:trPr>
          <w:trHeight w:val="106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F46E8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F46E8" w:rsidRDefault="007E624D" w:rsidP="00EC1FF7">
            <w:pPr>
              <w:ind w:left="-146" w:right="-63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ind w:left="-108" w:right="-151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02 0 02 00000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ind w:left="-108" w:right="-57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 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D" w:rsidRPr="004F46E8" w:rsidRDefault="007E624D" w:rsidP="00EC1FF7">
            <w:pPr>
              <w:rPr>
                <w:sz w:val="24"/>
              </w:rPr>
            </w:pPr>
            <w:r w:rsidRPr="004F46E8">
              <w:rPr>
                <w:sz w:val="24"/>
              </w:rPr>
              <w:t>Основное мероприятие "Формирование современной среды (в рамках национального проекта "Жилье и городская среда")"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sz w:val="24"/>
              </w:rPr>
            </w:pPr>
            <w:r w:rsidRPr="004F46E8"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sz w:val="24"/>
              </w:rPr>
            </w:pPr>
            <w:r w:rsidRPr="004F46E8">
              <w:rPr>
                <w:sz w:val="24"/>
              </w:rPr>
              <w:t>0,0</w:t>
            </w:r>
          </w:p>
        </w:tc>
      </w:tr>
      <w:tr w:rsidR="007E624D" w:rsidRPr="004F46E8" w:rsidTr="00EC1FF7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F46E8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F46E8" w:rsidRDefault="007E624D" w:rsidP="00EC1FF7">
            <w:pPr>
              <w:ind w:left="-146" w:right="-63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ind w:left="-108" w:right="-151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02 0 02 10000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ind w:left="-108" w:right="-57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 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D" w:rsidRPr="004F46E8" w:rsidRDefault="007E624D" w:rsidP="00EC1FF7">
            <w:pPr>
              <w:rPr>
                <w:sz w:val="24"/>
              </w:rPr>
            </w:pPr>
            <w:r w:rsidRPr="004F46E8">
              <w:rPr>
                <w:sz w:val="24"/>
              </w:rPr>
              <w:t>Благоустройство территорий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sz w:val="24"/>
              </w:rPr>
            </w:pPr>
            <w:r w:rsidRPr="004F46E8"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sz w:val="24"/>
              </w:rPr>
            </w:pPr>
            <w:r w:rsidRPr="004F46E8">
              <w:rPr>
                <w:sz w:val="24"/>
              </w:rPr>
              <w:t>-42,9</w:t>
            </w:r>
          </w:p>
        </w:tc>
      </w:tr>
      <w:tr w:rsidR="007E624D" w:rsidRPr="004F46E8" w:rsidTr="00EC1FF7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F46E8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F46E8" w:rsidRDefault="007E624D" w:rsidP="00EC1FF7">
            <w:pPr>
              <w:ind w:left="-146" w:right="-63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ind w:left="-108" w:right="-151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02 0 02 10000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ind w:left="-108" w:right="-57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200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F46E8" w:rsidRDefault="007E624D" w:rsidP="00EC1FF7">
            <w:pPr>
              <w:rPr>
                <w:sz w:val="24"/>
              </w:rPr>
            </w:pPr>
            <w:r w:rsidRPr="004F46E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sz w:val="24"/>
              </w:rPr>
            </w:pPr>
            <w:r w:rsidRPr="004F46E8"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sz w:val="24"/>
              </w:rPr>
            </w:pPr>
            <w:r w:rsidRPr="004F46E8">
              <w:rPr>
                <w:sz w:val="24"/>
              </w:rPr>
              <w:t>-42,9</w:t>
            </w:r>
          </w:p>
        </w:tc>
      </w:tr>
      <w:tr w:rsidR="007E624D" w:rsidRPr="004F46E8" w:rsidTr="00EC1FF7">
        <w:trPr>
          <w:trHeight w:val="126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F46E8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F46E8" w:rsidRDefault="007E624D" w:rsidP="00EC1FF7">
            <w:pPr>
              <w:ind w:left="-146" w:right="-63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ind w:left="-108" w:right="-151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02 0 02 SЖ090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ind w:left="-108" w:right="-57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 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D" w:rsidRPr="004F46E8" w:rsidRDefault="007E624D" w:rsidP="00EC1FF7">
            <w:pPr>
              <w:rPr>
                <w:sz w:val="24"/>
              </w:rPr>
            </w:pPr>
            <w:r w:rsidRPr="004F46E8">
              <w:rPr>
                <w:sz w:val="24"/>
              </w:rPr>
              <w:t xml:space="preserve">Поддержка муниципальных программ формирования современной городской среды (расходы, не </w:t>
            </w:r>
            <w:proofErr w:type="spellStart"/>
            <w:r w:rsidRPr="004F46E8">
              <w:rPr>
                <w:sz w:val="24"/>
              </w:rPr>
              <w:t>софинансируемые</w:t>
            </w:r>
            <w:proofErr w:type="spellEnd"/>
            <w:r w:rsidRPr="004F46E8">
              <w:rPr>
                <w:sz w:val="24"/>
              </w:rPr>
              <w:t xml:space="preserve"> из федерального бюджета)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sz w:val="24"/>
              </w:rPr>
            </w:pPr>
            <w:r w:rsidRPr="004F46E8"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sz w:val="24"/>
              </w:rPr>
            </w:pPr>
            <w:r w:rsidRPr="004F46E8">
              <w:rPr>
                <w:sz w:val="24"/>
              </w:rPr>
              <w:t>42,9</w:t>
            </w:r>
          </w:p>
        </w:tc>
      </w:tr>
      <w:tr w:rsidR="007E624D" w:rsidRPr="004F46E8" w:rsidTr="00EC1FF7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F46E8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4F46E8" w:rsidRDefault="007E624D" w:rsidP="00EC1FF7">
            <w:pPr>
              <w:ind w:left="-146" w:right="-63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ind w:left="-108" w:right="-151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02 0 02 SЖ090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ind w:left="-108" w:right="-57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200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D" w:rsidRPr="004F46E8" w:rsidRDefault="007E624D" w:rsidP="00EC1FF7">
            <w:pPr>
              <w:rPr>
                <w:sz w:val="24"/>
              </w:rPr>
            </w:pPr>
            <w:r w:rsidRPr="004F46E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sz w:val="24"/>
              </w:rPr>
            </w:pPr>
            <w:r w:rsidRPr="004F46E8"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jc w:val="center"/>
              <w:rPr>
                <w:sz w:val="24"/>
              </w:rPr>
            </w:pPr>
            <w:r w:rsidRPr="004F46E8">
              <w:rPr>
                <w:sz w:val="24"/>
              </w:rPr>
              <w:t>42,9</w:t>
            </w:r>
          </w:p>
        </w:tc>
      </w:tr>
      <w:tr w:rsidR="007E624D" w:rsidRPr="004F46E8" w:rsidTr="00EC1FF7">
        <w:trPr>
          <w:trHeight w:val="31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24D" w:rsidRPr="004F46E8" w:rsidRDefault="007E624D" w:rsidP="00EC1FF7">
            <w:pPr>
              <w:rPr>
                <w:sz w:val="24"/>
              </w:rPr>
            </w:pPr>
            <w:r w:rsidRPr="004F46E8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4F46E8" w:rsidRDefault="007E624D" w:rsidP="00EC1FF7">
            <w:pPr>
              <w:ind w:left="-146" w:right="-63"/>
              <w:jc w:val="center"/>
              <w:rPr>
                <w:sz w:val="24"/>
              </w:rPr>
            </w:pPr>
            <w:r w:rsidRPr="004F46E8">
              <w:rPr>
                <w:sz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24D" w:rsidRPr="004F46E8" w:rsidRDefault="007E624D" w:rsidP="00EC1FF7">
            <w:pPr>
              <w:ind w:left="-108" w:right="-151"/>
              <w:rPr>
                <w:sz w:val="24"/>
              </w:rPr>
            </w:pPr>
            <w:r w:rsidRPr="004F46E8">
              <w:rPr>
                <w:sz w:val="24"/>
              </w:rPr>
              <w:t> 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24D" w:rsidRPr="004F46E8" w:rsidRDefault="007E624D" w:rsidP="00EC1FF7">
            <w:pPr>
              <w:rPr>
                <w:sz w:val="24"/>
              </w:rPr>
            </w:pPr>
            <w:r w:rsidRPr="004F46E8">
              <w:rPr>
                <w:sz w:val="24"/>
              </w:rPr>
              <w:t> 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624D" w:rsidRPr="004F46E8" w:rsidRDefault="007E624D" w:rsidP="00EC1FF7">
            <w:pPr>
              <w:jc w:val="center"/>
              <w:rPr>
                <w:b/>
                <w:sz w:val="24"/>
              </w:rPr>
            </w:pPr>
            <w:r w:rsidRPr="004F46E8">
              <w:rPr>
                <w:b/>
                <w:sz w:val="24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24D" w:rsidRPr="004F46E8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F46E8">
              <w:rPr>
                <w:b/>
                <w:bCs/>
                <w:sz w:val="24"/>
              </w:rPr>
              <w:t>-10 240,6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24D" w:rsidRPr="004F46E8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4F46E8">
              <w:rPr>
                <w:b/>
                <w:bCs/>
                <w:sz w:val="24"/>
              </w:rPr>
              <w:t>12 352,0</w:t>
            </w:r>
          </w:p>
        </w:tc>
      </w:tr>
    </w:tbl>
    <w:p w:rsidR="007E624D" w:rsidRDefault="007E624D" w:rsidP="007E624D">
      <w:pPr>
        <w:rPr>
          <w:sz w:val="16"/>
          <w:szCs w:val="16"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Pr="00512FA6" w:rsidRDefault="007E624D" w:rsidP="007E624D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 xml:space="preserve">Приложение </w:t>
      </w:r>
      <w:r>
        <w:rPr>
          <w:sz w:val="24"/>
        </w:rPr>
        <w:t>7</w:t>
      </w:r>
    </w:p>
    <w:p w:rsidR="007E624D" w:rsidRDefault="007E624D" w:rsidP="007E624D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 xml:space="preserve">к решению </w:t>
      </w:r>
      <w:r>
        <w:rPr>
          <w:sz w:val="24"/>
        </w:rPr>
        <w:t xml:space="preserve">Думы </w:t>
      </w:r>
    </w:p>
    <w:p w:rsidR="007E624D" w:rsidRPr="00512FA6" w:rsidRDefault="007E624D" w:rsidP="007E624D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7E624D" w:rsidRDefault="007E624D" w:rsidP="007E624D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от 26.03.2</w:t>
      </w:r>
      <w:r w:rsidRPr="00512FA6">
        <w:rPr>
          <w:sz w:val="24"/>
        </w:rPr>
        <w:t>0</w:t>
      </w:r>
      <w:r>
        <w:rPr>
          <w:sz w:val="24"/>
        </w:rPr>
        <w:t>20</w:t>
      </w:r>
      <w:r w:rsidRPr="00512FA6">
        <w:rPr>
          <w:sz w:val="24"/>
        </w:rPr>
        <w:t xml:space="preserve"> № </w:t>
      </w:r>
      <w:r>
        <w:rPr>
          <w:sz w:val="24"/>
        </w:rPr>
        <w:t>87</w:t>
      </w:r>
    </w:p>
    <w:p w:rsidR="007E624D" w:rsidRDefault="007E624D" w:rsidP="007E624D">
      <w:pPr>
        <w:tabs>
          <w:tab w:val="left" w:pos="5812"/>
        </w:tabs>
        <w:ind w:left="5387"/>
        <w:rPr>
          <w:sz w:val="24"/>
        </w:rPr>
      </w:pPr>
    </w:p>
    <w:p w:rsidR="007E624D" w:rsidRPr="001C18FF" w:rsidRDefault="007E624D" w:rsidP="007E624D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«Приложение 9</w:t>
      </w:r>
    </w:p>
    <w:p w:rsidR="007E624D" w:rsidRPr="001C18FF" w:rsidRDefault="007E624D" w:rsidP="007E624D">
      <w:pPr>
        <w:tabs>
          <w:tab w:val="left" w:pos="5812"/>
        </w:tabs>
        <w:ind w:left="5387"/>
        <w:rPr>
          <w:sz w:val="24"/>
        </w:rPr>
      </w:pPr>
      <w:r w:rsidRPr="001C18FF">
        <w:rPr>
          <w:sz w:val="24"/>
        </w:rPr>
        <w:t xml:space="preserve">к решению Думы </w:t>
      </w:r>
    </w:p>
    <w:p w:rsidR="007E624D" w:rsidRPr="001C18FF" w:rsidRDefault="007E624D" w:rsidP="007E624D">
      <w:pPr>
        <w:tabs>
          <w:tab w:val="left" w:pos="5812"/>
        </w:tabs>
        <w:ind w:left="5387"/>
        <w:rPr>
          <w:sz w:val="24"/>
        </w:rPr>
      </w:pPr>
      <w:r w:rsidRPr="001C18FF">
        <w:rPr>
          <w:sz w:val="24"/>
        </w:rPr>
        <w:t>Александровского муниципального округа</w:t>
      </w:r>
    </w:p>
    <w:p w:rsidR="007E624D" w:rsidRDefault="007E624D" w:rsidP="007E624D">
      <w:pPr>
        <w:tabs>
          <w:tab w:val="left" w:pos="5812"/>
        </w:tabs>
        <w:ind w:left="5387"/>
        <w:rPr>
          <w:sz w:val="24"/>
        </w:rPr>
      </w:pPr>
      <w:r w:rsidRPr="001C18FF">
        <w:rPr>
          <w:sz w:val="24"/>
        </w:rPr>
        <w:t>от 17.12.2019 № 39</w:t>
      </w:r>
    </w:p>
    <w:tbl>
      <w:tblPr>
        <w:tblW w:w="99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8662"/>
        <w:gridCol w:w="1276"/>
      </w:tblGrid>
      <w:tr w:rsidR="007E624D" w:rsidRPr="00B5496D" w:rsidTr="00EC1FF7">
        <w:trPr>
          <w:trHeight w:val="1275"/>
        </w:trPr>
        <w:tc>
          <w:tcPr>
            <w:tcW w:w="993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624D" w:rsidRPr="00B5496D" w:rsidRDefault="007E624D" w:rsidP="00EC1FF7">
            <w:pPr>
              <w:jc w:val="center"/>
              <w:rPr>
                <w:b/>
                <w:bCs/>
                <w:color w:val="000000"/>
              </w:rPr>
            </w:pPr>
            <w:r w:rsidRPr="00B5496D">
              <w:rPr>
                <w:b/>
                <w:bCs/>
                <w:color w:val="000000"/>
              </w:rPr>
              <w:t>Межбюджетные трансферты, получаемые бюджетом Александровского муниципального округа из других бюджетов бюджетной системы Российской Федерации в 2020 году, тыс. рублей</w:t>
            </w:r>
          </w:p>
        </w:tc>
      </w:tr>
      <w:tr w:rsidR="007E624D" w:rsidRPr="00B5496D" w:rsidTr="00EC1FF7">
        <w:trPr>
          <w:trHeight w:val="705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24D" w:rsidRPr="00B5496D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B5496D">
              <w:rPr>
                <w:b/>
                <w:bCs/>
                <w:sz w:val="24"/>
              </w:rPr>
              <w:t>Наименование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B5496D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B5496D">
              <w:rPr>
                <w:b/>
                <w:bCs/>
                <w:sz w:val="24"/>
              </w:rPr>
              <w:t>Сумма</w:t>
            </w:r>
          </w:p>
        </w:tc>
      </w:tr>
      <w:tr w:rsidR="007E624D" w:rsidRPr="00B5496D" w:rsidTr="00EC1FF7">
        <w:trPr>
          <w:trHeight w:val="335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B5496D" w:rsidRDefault="007E624D" w:rsidP="00EC1FF7">
            <w:pPr>
              <w:rPr>
                <w:sz w:val="24"/>
              </w:rPr>
            </w:pPr>
            <w:r w:rsidRPr="00B5496D">
              <w:rPr>
                <w:sz w:val="24"/>
              </w:rPr>
              <w:t>Предоставление мер социальной поддержки педагогическим работникам образовательных государственных и муниципальных организаций Пермского края, работающим и проживающим в сельской местности и поселках городского типа (рабочих поселках), по оплате жилого помещения и коммунальных услуг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B5496D" w:rsidRDefault="007E624D" w:rsidP="00EC1FF7">
            <w:pPr>
              <w:jc w:val="center"/>
              <w:rPr>
                <w:sz w:val="24"/>
              </w:rPr>
            </w:pPr>
            <w:r w:rsidRPr="00B5496D">
              <w:rPr>
                <w:sz w:val="24"/>
              </w:rPr>
              <w:t>9 771,8</w:t>
            </w:r>
          </w:p>
        </w:tc>
      </w:tr>
      <w:tr w:rsidR="007E624D" w:rsidRPr="00B5496D" w:rsidTr="00EC1FF7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B5496D" w:rsidRDefault="007E624D" w:rsidP="00EC1FF7">
            <w:pPr>
              <w:rPr>
                <w:sz w:val="24"/>
              </w:rPr>
            </w:pPr>
            <w:r w:rsidRPr="00B5496D">
              <w:rPr>
                <w:sz w:val="24"/>
              </w:rPr>
              <w:t>Составление протоколов об административных правонарушениях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B5496D" w:rsidRDefault="007E624D" w:rsidP="00EC1FF7">
            <w:pPr>
              <w:jc w:val="center"/>
              <w:rPr>
                <w:sz w:val="24"/>
              </w:rPr>
            </w:pPr>
            <w:r w:rsidRPr="00B5496D">
              <w:rPr>
                <w:sz w:val="24"/>
              </w:rPr>
              <w:t>5,6</w:t>
            </w:r>
          </w:p>
        </w:tc>
      </w:tr>
      <w:tr w:rsidR="007E624D" w:rsidRPr="00B5496D" w:rsidTr="00EC1FF7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B5496D" w:rsidRDefault="007E624D" w:rsidP="00EC1FF7">
            <w:pPr>
              <w:rPr>
                <w:sz w:val="24"/>
              </w:rPr>
            </w:pPr>
            <w:r w:rsidRPr="00B5496D">
              <w:rPr>
                <w:sz w:val="24"/>
              </w:rPr>
              <w:t xml:space="preserve">Обеспечение хранения, комплектования, учета и использования архивных </w:t>
            </w:r>
            <w:proofErr w:type="gramStart"/>
            <w:r w:rsidRPr="00B5496D">
              <w:rPr>
                <w:sz w:val="24"/>
              </w:rPr>
              <w:t>документов государственной части документов Архивного фонда Пермского края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B5496D" w:rsidRDefault="007E624D" w:rsidP="00EC1FF7">
            <w:pPr>
              <w:jc w:val="center"/>
              <w:rPr>
                <w:sz w:val="24"/>
              </w:rPr>
            </w:pPr>
            <w:r w:rsidRPr="00B5496D">
              <w:rPr>
                <w:sz w:val="24"/>
              </w:rPr>
              <w:t>373,2</w:t>
            </w:r>
          </w:p>
        </w:tc>
      </w:tr>
      <w:tr w:rsidR="007E624D" w:rsidRPr="00B5496D" w:rsidTr="00EC1FF7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B5496D" w:rsidRDefault="007E624D" w:rsidP="00EC1FF7">
            <w:pPr>
              <w:rPr>
                <w:sz w:val="24"/>
              </w:rPr>
            </w:pPr>
            <w:r w:rsidRPr="00B5496D">
              <w:rPr>
                <w:sz w:val="24"/>
              </w:rPr>
              <w:t>Единая субвенция на выполнение отдельных государственных полномочий в сфере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B5496D" w:rsidRDefault="007E624D" w:rsidP="00EC1FF7">
            <w:pPr>
              <w:jc w:val="center"/>
              <w:rPr>
                <w:sz w:val="24"/>
              </w:rPr>
            </w:pPr>
            <w:r w:rsidRPr="00B5496D">
              <w:rPr>
                <w:sz w:val="24"/>
              </w:rPr>
              <w:t>266 852,0</w:t>
            </w:r>
          </w:p>
        </w:tc>
      </w:tr>
      <w:tr w:rsidR="007E624D" w:rsidRPr="00B5496D" w:rsidTr="00EC1FF7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B5496D" w:rsidRDefault="007E624D" w:rsidP="00EC1FF7">
            <w:pPr>
              <w:rPr>
                <w:sz w:val="24"/>
              </w:rPr>
            </w:pPr>
            <w:r w:rsidRPr="00B5496D">
              <w:rPr>
                <w:sz w:val="24"/>
              </w:rPr>
              <w:t>Образование комиссий по делам несовершеннолетних и защите их прав и организация их деятельности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B5496D" w:rsidRDefault="007E624D" w:rsidP="00EC1FF7">
            <w:pPr>
              <w:jc w:val="center"/>
              <w:rPr>
                <w:sz w:val="24"/>
              </w:rPr>
            </w:pPr>
            <w:r w:rsidRPr="00B5496D">
              <w:rPr>
                <w:sz w:val="24"/>
              </w:rPr>
              <w:t>1 388,9</w:t>
            </w:r>
          </w:p>
        </w:tc>
      </w:tr>
      <w:tr w:rsidR="007E624D" w:rsidRPr="00B5496D" w:rsidTr="00EC1FF7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B5496D" w:rsidRDefault="007E624D" w:rsidP="00EC1FF7">
            <w:pPr>
              <w:rPr>
                <w:sz w:val="24"/>
              </w:rPr>
            </w:pPr>
            <w:r w:rsidRPr="00B5496D">
              <w:rPr>
                <w:sz w:val="24"/>
              </w:rPr>
              <w:t>Обслуживание лицевых счетов органов государственной власти Пермского края, государственных краевых учреждений органами местного самоуправления Пермского края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B5496D" w:rsidRDefault="007E624D" w:rsidP="00EC1FF7">
            <w:pPr>
              <w:jc w:val="center"/>
              <w:rPr>
                <w:sz w:val="24"/>
              </w:rPr>
            </w:pPr>
            <w:r w:rsidRPr="00B5496D">
              <w:rPr>
                <w:sz w:val="24"/>
              </w:rPr>
              <w:t>70,5</w:t>
            </w:r>
          </w:p>
        </w:tc>
      </w:tr>
      <w:tr w:rsidR="007E624D" w:rsidRPr="00B5496D" w:rsidTr="00EC1FF7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B5496D" w:rsidRDefault="007E624D" w:rsidP="00EC1FF7">
            <w:pPr>
              <w:rPr>
                <w:sz w:val="24"/>
              </w:rPr>
            </w:pPr>
            <w:r w:rsidRPr="00B5496D">
              <w:rPr>
                <w:sz w:val="24"/>
              </w:rPr>
              <w:t>Реализация мероприятий по обеспечению устойчивого сокращения непригодного для проживания жилого фонда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B5496D" w:rsidRDefault="007E624D" w:rsidP="00EC1FF7">
            <w:pPr>
              <w:jc w:val="center"/>
              <w:rPr>
                <w:sz w:val="24"/>
              </w:rPr>
            </w:pPr>
            <w:r w:rsidRPr="00B5496D">
              <w:rPr>
                <w:sz w:val="24"/>
              </w:rPr>
              <w:t>410,8</w:t>
            </w:r>
          </w:p>
        </w:tc>
      </w:tr>
      <w:tr w:rsidR="007E624D" w:rsidRPr="00B5496D" w:rsidTr="00EC1FF7">
        <w:trPr>
          <w:trHeight w:val="829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B5496D" w:rsidRDefault="007E624D" w:rsidP="00EC1FF7">
            <w:pPr>
              <w:rPr>
                <w:sz w:val="24"/>
              </w:rPr>
            </w:pPr>
            <w:proofErr w:type="gramStart"/>
            <w:r w:rsidRPr="00B5496D">
              <w:rPr>
                <w:sz w:val="24"/>
              </w:rPr>
              <w:t>Организация предоставления общедоступного и бесплатного дошкольного, начального общего, основного общего, среднего общего образования обучающимся с ограниченными возможностями здоровья в отдельных муниципальных общеобразовательных учреждениях, осуществляющих образовательную деятельность по адаптированным основным общеобразовательным программам, в муниципальных общеобразовательных учреждениях со специальным наименованием "специальное учебно-воспитательное учреждение" и муниципальных санаторных общеобразовательных учреждениях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B5496D" w:rsidRDefault="007E624D" w:rsidP="00EC1FF7">
            <w:pPr>
              <w:jc w:val="center"/>
              <w:rPr>
                <w:sz w:val="24"/>
              </w:rPr>
            </w:pPr>
            <w:r w:rsidRPr="00B5496D">
              <w:rPr>
                <w:sz w:val="24"/>
              </w:rPr>
              <w:t>3 084,1</w:t>
            </w:r>
          </w:p>
        </w:tc>
      </w:tr>
      <w:tr w:rsidR="007E624D" w:rsidRPr="00B5496D" w:rsidTr="00EC1FF7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B5496D" w:rsidRDefault="007E624D" w:rsidP="00EC1FF7">
            <w:pPr>
              <w:rPr>
                <w:sz w:val="24"/>
              </w:rPr>
            </w:pPr>
            <w:r w:rsidRPr="00B5496D">
              <w:rPr>
                <w:sz w:val="24"/>
              </w:rPr>
              <w:t>Обеспечение устойчивого сокращения непригодного для проживания жилого фонда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B5496D" w:rsidRDefault="007E624D" w:rsidP="00EC1FF7">
            <w:pPr>
              <w:jc w:val="center"/>
              <w:rPr>
                <w:sz w:val="24"/>
              </w:rPr>
            </w:pPr>
            <w:r w:rsidRPr="00B5496D">
              <w:rPr>
                <w:sz w:val="24"/>
              </w:rPr>
              <w:t>7 806,1</w:t>
            </w:r>
          </w:p>
        </w:tc>
      </w:tr>
      <w:tr w:rsidR="007E624D" w:rsidRPr="00B5496D" w:rsidTr="00EC1FF7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B5496D" w:rsidRDefault="007E624D" w:rsidP="00EC1FF7">
            <w:pPr>
              <w:rPr>
                <w:sz w:val="24"/>
              </w:rPr>
            </w:pPr>
            <w:r w:rsidRPr="00B5496D">
              <w:rPr>
                <w:sz w:val="24"/>
              </w:rPr>
              <w:t>Мероприятия по организации оздоровления и отдыха детей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B5496D" w:rsidRDefault="007E624D" w:rsidP="00EC1FF7">
            <w:pPr>
              <w:jc w:val="center"/>
              <w:rPr>
                <w:sz w:val="24"/>
              </w:rPr>
            </w:pPr>
            <w:r w:rsidRPr="00B5496D">
              <w:rPr>
                <w:sz w:val="24"/>
              </w:rPr>
              <w:t>6 227,9</w:t>
            </w:r>
          </w:p>
        </w:tc>
      </w:tr>
      <w:tr w:rsidR="007E624D" w:rsidRPr="00B5496D" w:rsidTr="00EC1FF7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B5496D" w:rsidRDefault="007E624D" w:rsidP="00EC1FF7">
            <w:pPr>
              <w:rPr>
                <w:sz w:val="24"/>
              </w:rPr>
            </w:pPr>
            <w:r w:rsidRPr="00B5496D">
              <w:rPr>
                <w:sz w:val="24"/>
              </w:rPr>
              <w:t>Осуществление полномочий по составлению (изменению, дополнению)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B5496D" w:rsidRDefault="007E624D" w:rsidP="00EC1FF7">
            <w:pPr>
              <w:jc w:val="center"/>
              <w:rPr>
                <w:sz w:val="24"/>
              </w:rPr>
            </w:pPr>
            <w:r w:rsidRPr="00B5496D">
              <w:rPr>
                <w:sz w:val="24"/>
              </w:rPr>
              <w:t>6,7</w:t>
            </w:r>
          </w:p>
        </w:tc>
      </w:tr>
      <w:tr w:rsidR="007E624D" w:rsidRPr="00B5496D" w:rsidTr="00EC1FF7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B5496D" w:rsidRDefault="007E624D" w:rsidP="00EC1FF7">
            <w:pPr>
              <w:rPr>
                <w:sz w:val="24"/>
              </w:rPr>
            </w:pPr>
            <w:r w:rsidRPr="00B5496D">
              <w:rPr>
                <w:sz w:val="24"/>
              </w:rPr>
              <w:t>Выравнивание бюджетной обеспеченности муниципальных районов (муниципальных и городских округов)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B5496D" w:rsidRDefault="007E624D" w:rsidP="00EC1FF7">
            <w:pPr>
              <w:jc w:val="center"/>
              <w:rPr>
                <w:sz w:val="24"/>
              </w:rPr>
            </w:pPr>
            <w:r w:rsidRPr="00B5496D">
              <w:rPr>
                <w:sz w:val="24"/>
              </w:rPr>
              <w:t>209 294,2</w:t>
            </w:r>
          </w:p>
        </w:tc>
      </w:tr>
      <w:tr w:rsidR="007E624D" w:rsidRPr="00B5496D" w:rsidTr="00EC1FF7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B5496D" w:rsidRDefault="007E624D" w:rsidP="00EC1FF7">
            <w:pPr>
              <w:rPr>
                <w:sz w:val="24"/>
              </w:rPr>
            </w:pPr>
            <w:r w:rsidRPr="00B5496D">
              <w:rPr>
                <w:sz w:val="24"/>
              </w:rPr>
              <w:lastRenderedPageBreak/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B5496D" w:rsidRDefault="007E624D" w:rsidP="00EC1FF7">
            <w:pPr>
              <w:jc w:val="center"/>
              <w:rPr>
                <w:sz w:val="24"/>
              </w:rPr>
            </w:pPr>
            <w:r w:rsidRPr="00B5496D">
              <w:rPr>
                <w:sz w:val="24"/>
              </w:rPr>
              <w:t>13 962,8</w:t>
            </w:r>
          </w:p>
        </w:tc>
      </w:tr>
      <w:tr w:rsidR="007E624D" w:rsidRPr="00B5496D" w:rsidTr="00EC1FF7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B5496D" w:rsidRDefault="007E624D" w:rsidP="00EC1FF7">
            <w:pPr>
              <w:rPr>
                <w:sz w:val="24"/>
              </w:rPr>
            </w:pPr>
            <w:r w:rsidRPr="00B5496D">
              <w:rPr>
                <w:sz w:val="24"/>
              </w:rPr>
              <w:t>Содержание жилых помещений специализированного жилищного фонда для детей-сирот, детей, оставшихся без попечения родителей, лиц из их числа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B5496D" w:rsidRDefault="007E624D" w:rsidP="00EC1FF7">
            <w:pPr>
              <w:jc w:val="center"/>
              <w:rPr>
                <w:sz w:val="24"/>
              </w:rPr>
            </w:pPr>
            <w:r w:rsidRPr="00B5496D">
              <w:rPr>
                <w:sz w:val="24"/>
              </w:rPr>
              <w:t>151,4</w:t>
            </w:r>
          </w:p>
        </w:tc>
      </w:tr>
      <w:tr w:rsidR="007E624D" w:rsidRPr="00B5496D" w:rsidTr="00EC1FF7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B5496D" w:rsidRDefault="007E624D" w:rsidP="00EC1FF7">
            <w:pPr>
              <w:rPr>
                <w:sz w:val="24"/>
              </w:rPr>
            </w:pPr>
            <w:r w:rsidRPr="00B5496D">
              <w:rPr>
                <w:sz w:val="24"/>
              </w:rPr>
              <w:t>Строительство и приобретение жилых помещений для формирования специализированного жилищного фонда для обеспечения жилыми помещениями детей-сирот и детей, оставшихся без попечения родителей, лиц из числа детей-сирот и детей, оставшихся без попечения родителей, по договорам найма специализированных жилых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B5496D" w:rsidRDefault="007E624D" w:rsidP="00EC1FF7">
            <w:pPr>
              <w:jc w:val="center"/>
              <w:rPr>
                <w:sz w:val="24"/>
              </w:rPr>
            </w:pPr>
            <w:r w:rsidRPr="00B5496D">
              <w:rPr>
                <w:sz w:val="24"/>
              </w:rPr>
              <w:t>7 565,5</w:t>
            </w:r>
          </w:p>
        </w:tc>
      </w:tr>
      <w:tr w:rsidR="007E624D" w:rsidRPr="00B5496D" w:rsidTr="00EC1FF7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B5496D" w:rsidRDefault="007E624D" w:rsidP="00EC1FF7">
            <w:pPr>
              <w:rPr>
                <w:sz w:val="24"/>
              </w:rPr>
            </w:pPr>
            <w:r w:rsidRPr="00B5496D">
              <w:rPr>
                <w:sz w:val="24"/>
              </w:rPr>
              <w:t>Организация осуществления государственных полномочий по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B5496D" w:rsidRDefault="007E624D" w:rsidP="00EC1FF7">
            <w:pPr>
              <w:jc w:val="center"/>
              <w:rPr>
                <w:sz w:val="24"/>
              </w:rPr>
            </w:pPr>
            <w:r w:rsidRPr="00B5496D">
              <w:rPr>
                <w:sz w:val="24"/>
              </w:rPr>
              <w:t>61,7</w:t>
            </w:r>
          </w:p>
        </w:tc>
      </w:tr>
      <w:tr w:rsidR="007E624D" w:rsidRPr="00B5496D" w:rsidTr="00EC1FF7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B5496D" w:rsidRDefault="007E624D" w:rsidP="00EC1FF7">
            <w:pPr>
              <w:rPr>
                <w:sz w:val="24"/>
              </w:rPr>
            </w:pPr>
            <w:r w:rsidRPr="00B5496D">
              <w:rPr>
                <w:sz w:val="24"/>
              </w:rPr>
              <w:t>Осуществление полномочий по созданию и организации деятельности административных комиссий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B5496D" w:rsidRDefault="007E624D" w:rsidP="00EC1FF7">
            <w:pPr>
              <w:jc w:val="center"/>
              <w:rPr>
                <w:sz w:val="24"/>
              </w:rPr>
            </w:pPr>
            <w:r w:rsidRPr="00B5496D">
              <w:rPr>
                <w:sz w:val="24"/>
              </w:rPr>
              <w:t>51,9</w:t>
            </w:r>
          </w:p>
        </w:tc>
      </w:tr>
      <w:tr w:rsidR="007E624D" w:rsidRPr="00B5496D" w:rsidTr="00EC1FF7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B5496D" w:rsidRDefault="007E624D" w:rsidP="00EC1FF7">
            <w:pPr>
              <w:rPr>
                <w:sz w:val="24"/>
              </w:rPr>
            </w:pPr>
            <w:proofErr w:type="gramStart"/>
            <w:r w:rsidRPr="00B5496D">
              <w:rPr>
                <w:sz w:val="24"/>
              </w:rPr>
              <w:t>Мероприятия по отлову безнадзорных животных, их транспортировке, учету и регистрации, содержанию, лечению, кастрации (стерилизации), эвтаназии, утилизации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B5496D" w:rsidRDefault="007E624D" w:rsidP="00EC1FF7">
            <w:pPr>
              <w:jc w:val="center"/>
              <w:rPr>
                <w:sz w:val="24"/>
              </w:rPr>
            </w:pPr>
            <w:r w:rsidRPr="00B5496D">
              <w:rPr>
                <w:sz w:val="24"/>
              </w:rPr>
              <w:t>349,7</w:t>
            </w:r>
          </w:p>
        </w:tc>
      </w:tr>
      <w:tr w:rsidR="007E624D" w:rsidRPr="00B5496D" w:rsidTr="00EC1FF7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B5496D" w:rsidRDefault="007E624D" w:rsidP="00EC1FF7">
            <w:pPr>
              <w:rPr>
                <w:sz w:val="24"/>
              </w:rPr>
            </w:pPr>
            <w:r w:rsidRPr="00B5496D">
              <w:rPr>
                <w:sz w:val="24"/>
              </w:rPr>
              <w:t>Администрирование государственных полномочий по организации проведения мероприятий по отлову безнадзорных животных, их транспортировке, учету и регистрации, содержанию, лечению, кастрации (стерилизации), эвтаназии, утилизации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B5496D" w:rsidRDefault="007E624D" w:rsidP="00EC1FF7">
            <w:pPr>
              <w:jc w:val="center"/>
              <w:rPr>
                <w:sz w:val="24"/>
              </w:rPr>
            </w:pPr>
            <w:r w:rsidRPr="00B5496D">
              <w:rPr>
                <w:sz w:val="24"/>
              </w:rPr>
              <w:t>25,5</w:t>
            </w:r>
          </w:p>
        </w:tc>
      </w:tr>
      <w:tr w:rsidR="007E624D" w:rsidRPr="00B5496D" w:rsidTr="00EC1FF7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B5496D" w:rsidRDefault="007E624D" w:rsidP="00EC1FF7">
            <w:pPr>
              <w:rPr>
                <w:sz w:val="24"/>
              </w:rPr>
            </w:pPr>
            <w:r w:rsidRPr="00B5496D">
              <w:rPr>
                <w:sz w:val="24"/>
              </w:rPr>
              <w:t>Администрирование отдельных государственных полномочий по поддержке сельскохозяйственного производства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B5496D" w:rsidRDefault="007E624D" w:rsidP="00EC1FF7">
            <w:pPr>
              <w:jc w:val="center"/>
              <w:rPr>
                <w:sz w:val="24"/>
              </w:rPr>
            </w:pPr>
            <w:r w:rsidRPr="00B5496D">
              <w:rPr>
                <w:sz w:val="24"/>
              </w:rPr>
              <w:t>63,6</w:t>
            </w:r>
          </w:p>
        </w:tc>
      </w:tr>
      <w:tr w:rsidR="007E624D" w:rsidRPr="00B5496D" w:rsidTr="00EC1FF7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B5496D" w:rsidRDefault="007E624D" w:rsidP="00EC1FF7">
            <w:pPr>
              <w:rPr>
                <w:sz w:val="24"/>
              </w:rPr>
            </w:pPr>
            <w:r w:rsidRPr="00B5496D">
              <w:rPr>
                <w:sz w:val="24"/>
              </w:rPr>
              <w:t>Осуществление полномочий по регулированию тарифов на перевозки пассажиров и багажа автомобильным и городским электрическим транспортом на муниципальных маршрутах регулярных перевозок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B5496D" w:rsidRDefault="007E624D" w:rsidP="00EC1FF7">
            <w:pPr>
              <w:jc w:val="center"/>
              <w:rPr>
                <w:sz w:val="24"/>
              </w:rPr>
            </w:pPr>
            <w:r w:rsidRPr="00B5496D">
              <w:rPr>
                <w:sz w:val="24"/>
              </w:rPr>
              <w:t>11,8</w:t>
            </w:r>
          </w:p>
        </w:tc>
      </w:tr>
      <w:tr w:rsidR="007E624D" w:rsidRPr="00B5496D" w:rsidTr="00EC1FF7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B5496D" w:rsidRDefault="007E624D" w:rsidP="00EC1FF7">
            <w:pPr>
              <w:rPr>
                <w:sz w:val="24"/>
              </w:rPr>
            </w:pPr>
            <w:r w:rsidRPr="00B5496D">
              <w:rPr>
                <w:sz w:val="24"/>
              </w:rPr>
              <w:t>Государственная регистрация актов гражданского состояния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B5496D" w:rsidRDefault="007E624D" w:rsidP="00EC1FF7">
            <w:pPr>
              <w:jc w:val="center"/>
              <w:rPr>
                <w:sz w:val="24"/>
              </w:rPr>
            </w:pPr>
            <w:r w:rsidRPr="00B5496D">
              <w:rPr>
                <w:sz w:val="24"/>
              </w:rPr>
              <w:t>1 585,4</w:t>
            </w:r>
          </w:p>
        </w:tc>
      </w:tr>
      <w:tr w:rsidR="007E624D" w:rsidRPr="00B5496D" w:rsidTr="00EC1FF7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B5496D" w:rsidRDefault="007E624D" w:rsidP="00EC1FF7">
            <w:pPr>
              <w:rPr>
                <w:sz w:val="24"/>
              </w:rPr>
            </w:pPr>
            <w:r w:rsidRPr="00B5496D">
              <w:rPr>
                <w:sz w:val="24"/>
              </w:rPr>
              <w:t>Обеспечение жильем отдельных категорий граждан, установленных Федеральным законом от 24 ноября 1995 г. № 181-ФЗ "О социальной защите инвалидов в Российской Федерации"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B5496D" w:rsidRDefault="007E624D" w:rsidP="00EC1FF7">
            <w:pPr>
              <w:jc w:val="center"/>
              <w:rPr>
                <w:sz w:val="24"/>
              </w:rPr>
            </w:pPr>
            <w:r w:rsidRPr="00B5496D">
              <w:rPr>
                <w:sz w:val="24"/>
              </w:rPr>
              <w:t>-</w:t>
            </w:r>
          </w:p>
        </w:tc>
      </w:tr>
      <w:tr w:rsidR="007E624D" w:rsidRPr="00B5496D" w:rsidTr="00EC1FF7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B5496D" w:rsidRDefault="007E624D" w:rsidP="00EC1FF7">
            <w:pPr>
              <w:rPr>
                <w:sz w:val="24"/>
              </w:rPr>
            </w:pPr>
            <w:r w:rsidRPr="00B5496D">
              <w:rPr>
                <w:sz w:val="24"/>
              </w:rPr>
              <w:t>Обеспечение работников учреждений бюджетной сферы Пермского края путевками на санаторно-курортное лечение и оздоровление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B5496D" w:rsidRDefault="007E624D" w:rsidP="00EC1FF7">
            <w:pPr>
              <w:jc w:val="center"/>
              <w:rPr>
                <w:sz w:val="24"/>
              </w:rPr>
            </w:pPr>
            <w:r w:rsidRPr="00B5496D">
              <w:rPr>
                <w:sz w:val="24"/>
              </w:rPr>
              <w:t>220,7</w:t>
            </w:r>
          </w:p>
        </w:tc>
      </w:tr>
      <w:tr w:rsidR="007E624D" w:rsidRPr="00B5496D" w:rsidTr="00EC1FF7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B5496D" w:rsidRDefault="007E624D" w:rsidP="00EC1FF7">
            <w:pPr>
              <w:rPr>
                <w:sz w:val="24"/>
              </w:rPr>
            </w:pPr>
            <w:r w:rsidRPr="00B5496D">
              <w:rPr>
                <w:sz w:val="24"/>
              </w:rPr>
              <w:t>Реализация мероприятий, направленных на комплексное развитие сельских территорий (Улучшение жилищных условий граждан, проживающих на сельских территориях)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B5496D" w:rsidRDefault="007E624D" w:rsidP="00EC1FF7">
            <w:pPr>
              <w:jc w:val="center"/>
              <w:rPr>
                <w:sz w:val="24"/>
              </w:rPr>
            </w:pPr>
            <w:r w:rsidRPr="00B5496D">
              <w:rPr>
                <w:sz w:val="24"/>
              </w:rPr>
              <w:t>645,7</w:t>
            </w:r>
          </w:p>
        </w:tc>
      </w:tr>
      <w:tr w:rsidR="007E624D" w:rsidRPr="00B5496D" w:rsidTr="00EC1FF7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B5496D" w:rsidRDefault="007E624D" w:rsidP="00EC1FF7">
            <w:pPr>
              <w:rPr>
                <w:sz w:val="24"/>
              </w:rPr>
            </w:pPr>
            <w:r w:rsidRPr="00B5496D">
              <w:rPr>
                <w:sz w:val="24"/>
              </w:rPr>
              <w:t>Проектирование, строительство (реконструкцию), капитальный ремонт и ремонт автомобильных дорог общего пользования местного значения, находящихся на территории Пермского края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B5496D" w:rsidRDefault="007E624D" w:rsidP="00EC1FF7">
            <w:pPr>
              <w:jc w:val="center"/>
              <w:rPr>
                <w:sz w:val="24"/>
              </w:rPr>
            </w:pPr>
            <w:r w:rsidRPr="00B5496D">
              <w:rPr>
                <w:sz w:val="24"/>
              </w:rPr>
              <w:t>98 359,7</w:t>
            </w:r>
          </w:p>
        </w:tc>
      </w:tr>
      <w:tr w:rsidR="007E624D" w:rsidRPr="00B5496D" w:rsidTr="00EC1FF7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B5496D" w:rsidRDefault="007E624D" w:rsidP="00EC1FF7">
            <w:pPr>
              <w:rPr>
                <w:sz w:val="24"/>
              </w:rPr>
            </w:pPr>
            <w:r w:rsidRPr="00B5496D">
              <w:rPr>
                <w:sz w:val="24"/>
              </w:rPr>
              <w:t>Реализация программ развития преобразованных муниципальных образований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B5496D" w:rsidRDefault="007E624D" w:rsidP="00EC1FF7">
            <w:pPr>
              <w:jc w:val="center"/>
              <w:rPr>
                <w:sz w:val="24"/>
              </w:rPr>
            </w:pPr>
            <w:r w:rsidRPr="00B5496D">
              <w:rPr>
                <w:sz w:val="24"/>
              </w:rPr>
              <w:t>15 289,6</w:t>
            </w:r>
          </w:p>
        </w:tc>
      </w:tr>
      <w:tr w:rsidR="007E624D" w:rsidRPr="00B5496D" w:rsidTr="00EC1FF7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B5496D" w:rsidRDefault="007E624D" w:rsidP="00EC1FF7">
            <w:pPr>
              <w:rPr>
                <w:sz w:val="24"/>
              </w:rPr>
            </w:pPr>
            <w:r w:rsidRPr="00B5496D">
              <w:rPr>
                <w:sz w:val="24"/>
              </w:rPr>
              <w:t>Реализация мероприятий, направленных на комплексное развитие сельских территорий (Благоустройство сельских территорий)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B5496D" w:rsidRDefault="007E624D" w:rsidP="00EC1FF7">
            <w:pPr>
              <w:jc w:val="center"/>
              <w:rPr>
                <w:sz w:val="24"/>
              </w:rPr>
            </w:pPr>
            <w:r w:rsidRPr="00B5496D">
              <w:rPr>
                <w:sz w:val="24"/>
              </w:rPr>
              <w:t>2 417,2</w:t>
            </w:r>
          </w:p>
        </w:tc>
      </w:tr>
      <w:tr w:rsidR="007E624D" w:rsidRPr="00B5496D" w:rsidTr="00EC1FF7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B5496D" w:rsidRDefault="007E624D" w:rsidP="00EC1FF7">
            <w:pPr>
              <w:rPr>
                <w:sz w:val="24"/>
              </w:rPr>
            </w:pPr>
            <w:r w:rsidRPr="00B5496D">
              <w:rPr>
                <w:sz w:val="24"/>
              </w:rPr>
              <w:t>Разработка (корректировка) проектно-сметной документации по строительству (реконструкции, модернизации) объектов питьевого водоснабжения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B5496D" w:rsidRDefault="007E624D" w:rsidP="00EC1FF7">
            <w:pPr>
              <w:jc w:val="center"/>
              <w:rPr>
                <w:sz w:val="24"/>
              </w:rPr>
            </w:pPr>
            <w:r w:rsidRPr="00B5496D">
              <w:rPr>
                <w:sz w:val="24"/>
              </w:rPr>
              <w:t>6 031,6</w:t>
            </w:r>
          </w:p>
        </w:tc>
      </w:tr>
      <w:tr w:rsidR="007E624D" w:rsidRPr="00B5496D" w:rsidTr="00EC1FF7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B5496D" w:rsidRDefault="007E624D" w:rsidP="00EC1FF7">
            <w:pPr>
              <w:rPr>
                <w:sz w:val="24"/>
              </w:rPr>
            </w:pPr>
            <w:r w:rsidRPr="00B5496D">
              <w:rPr>
                <w:sz w:val="24"/>
              </w:rPr>
              <w:t xml:space="preserve">Поддержка муниципальных программ формирования современной городской среды (расходы, не </w:t>
            </w:r>
            <w:proofErr w:type="spellStart"/>
            <w:r w:rsidRPr="00B5496D">
              <w:rPr>
                <w:sz w:val="24"/>
              </w:rPr>
              <w:t>софинансируемые</w:t>
            </w:r>
            <w:proofErr w:type="spellEnd"/>
            <w:r w:rsidRPr="00B5496D">
              <w:rPr>
                <w:sz w:val="24"/>
              </w:rPr>
              <w:t xml:space="preserve"> из федерального бюджета)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B5496D" w:rsidRDefault="007E624D" w:rsidP="00EC1FF7">
            <w:pPr>
              <w:jc w:val="center"/>
              <w:rPr>
                <w:sz w:val="24"/>
              </w:rPr>
            </w:pPr>
            <w:r w:rsidRPr="00B5496D">
              <w:rPr>
                <w:sz w:val="24"/>
              </w:rPr>
              <w:t>3 514,7</w:t>
            </w:r>
          </w:p>
        </w:tc>
      </w:tr>
      <w:tr w:rsidR="007E624D" w:rsidRPr="00B5496D" w:rsidTr="00EC1FF7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B5496D" w:rsidRDefault="007E624D" w:rsidP="00EC1FF7">
            <w:pPr>
              <w:rPr>
                <w:sz w:val="24"/>
              </w:rPr>
            </w:pPr>
            <w:r w:rsidRPr="00B5496D">
              <w:rPr>
                <w:sz w:val="24"/>
              </w:rPr>
              <w:t>Реализация программ формирования современной городской среды в рамках Федерального проекта "Формирование комфортной городской среды"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B5496D" w:rsidRDefault="007E624D" w:rsidP="00EC1FF7">
            <w:pPr>
              <w:jc w:val="center"/>
              <w:rPr>
                <w:sz w:val="24"/>
              </w:rPr>
            </w:pPr>
            <w:r w:rsidRPr="00B5496D">
              <w:rPr>
                <w:sz w:val="24"/>
              </w:rPr>
              <w:t>10 133,4</w:t>
            </w:r>
          </w:p>
        </w:tc>
      </w:tr>
      <w:tr w:rsidR="007E624D" w:rsidRPr="00B5496D" w:rsidTr="00EC1FF7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B5496D" w:rsidRDefault="007E624D" w:rsidP="00EC1FF7">
            <w:pPr>
              <w:rPr>
                <w:sz w:val="24"/>
              </w:rPr>
            </w:pPr>
            <w:proofErr w:type="spellStart"/>
            <w:r w:rsidRPr="00B5496D">
              <w:rPr>
                <w:sz w:val="24"/>
              </w:rPr>
              <w:t>Софинансирование</w:t>
            </w:r>
            <w:proofErr w:type="spellEnd"/>
            <w:r w:rsidRPr="00B5496D">
              <w:rPr>
                <w:sz w:val="24"/>
              </w:rPr>
              <w:t xml:space="preserve"> проектов </w:t>
            </w:r>
            <w:proofErr w:type="gramStart"/>
            <w:r w:rsidRPr="00B5496D">
              <w:rPr>
                <w:sz w:val="24"/>
              </w:rPr>
              <w:t>инициативного</w:t>
            </w:r>
            <w:proofErr w:type="gramEnd"/>
            <w:r w:rsidRPr="00B5496D">
              <w:rPr>
                <w:sz w:val="24"/>
              </w:rPr>
              <w:t xml:space="preserve"> бюджетирования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B5496D" w:rsidRDefault="007E624D" w:rsidP="00EC1FF7">
            <w:pPr>
              <w:jc w:val="center"/>
              <w:rPr>
                <w:sz w:val="24"/>
              </w:rPr>
            </w:pPr>
            <w:r w:rsidRPr="00B5496D">
              <w:rPr>
                <w:sz w:val="24"/>
              </w:rPr>
              <w:t>8 891,0</w:t>
            </w:r>
          </w:p>
        </w:tc>
      </w:tr>
      <w:tr w:rsidR="007E624D" w:rsidRPr="00B5496D" w:rsidTr="00EC1FF7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B5496D" w:rsidRDefault="007E624D" w:rsidP="00EC1FF7">
            <w:pPr>
              <w:rPr>
                <w:sz w:val="24"/>
              </w:rPr>
            </w:pPr>
            <w:r w:rsidRPr="00B5496D">
              <w:rPr>
                <w:sz w:val="24"/>
              </w:rPr>
              <w:t>Обеспечение жильем молодых семей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B5496D" w:rsidRDefault="007E624D" w:rsidP="00EC1FF7">
            <w:pPr>
              <w:jc w:val="center"/>
              <w:rPr>
                <w:sz w:val="24"/>
              </w:rPr>
            </w:pPr>
            <w:r w:rsidRPr="00B5496D">
              <w:rPr>
                <w:sz w:val="24"/>
              </w:rPr>
              <w:t>1 643,7</w:t>
            </w:r>
          </w:p>
        </w:tc>
      </w:tr>
      <w:tr w:rsidR="007E624D" w:rsidRPr="00B5496D" w:rsidTr="00EC1FF7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B5496D" w:rsidRDefault="007E624D" w:rsidP="00EC1FF7">
            <w:pPr>
              <w:rPr>
                <w:sz w:val="24"/>
              </w:rPr>
            </w:pPr>
            <w:r w:rsidRPr="00B5496D">
              <w:rPr>
                <w:sz w:val="24"/>
              </w:rPr>
              <w:lastRenderedPageBreak/>
              <w:t>Реализация мероприятий по обеспечению жильем молодых семей государственной программы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B5496D" w:rsidRDefault="007E624D" w:rsidP="00EC1FF7">
            <w:pPr>
              <w:jc w:val="center"/>
              <w:rPr>
                <w:sz w:val="24"/>
              </w:rPr>
            </w:pPr>
            <w:r w:rsidRPr="00B5496D">
              <w:rPr>
                <w:sz w:val="24"/>
              </w:rPr>
              <w:t>4 071,1</w:t>
            </w:r>
          </w:p>
        </w:tc>
      </w:tr>
      <w:tr w:rsidR="007E624D" w:rsidRPr="00B5496D" w:rsidTr="00EC1FF7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B5496D" w:rsidRDefault="007E624D" w:rsidP="00EC1FF7">
            <w:pPr>
              <w:rPr>
                <w:sz w:val="24"/>
              </w:rPr>
            </w:pPr>
            <w:r w:rsidRPr="00B5496D">
              <w:rPr>
                <w:sz w:val="24"/>
              </w:rPr>
              <w:t>Возмещение хозяйствующим субъектам недополученных доходов от перевозки отдельных категорий граждан с использованием социальных проездных документов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B5496D" w:rsidRDefault="007E624D" w:rsidP="00EC1FF7">
            <w:pPr>
              <w:jc w:val="center"/>
              <w:rPr>
                <w:sz w:val="24"/>
              </w:rPr>
            </w:pPr>
            <w:r w:rsidRPr="00B5496D">
              <w:rPr>
                <w:sz w:val="24"/>
              </w:rPr>
              <w:t>81,6</w:t>
            </w:r>
          </w:p>
        </w:tc>
      </w:tr>
      <w:tr w:rsidR="007E624D" w:rsidRPr="00B5496D" w:rsidTr="00EC1FF7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B5496D" w:rsidRDefault="007E624D" w:rsidP="00EC1FF7">
            <w:pPr>
              <w:rPr>
                <w:sz w:val="24"/>
              </w:rPr>
            </w:pPr>
            <w:r w:rsidRPr="00B5496D">
              <w:rPr>
                <w:sz w:val="24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 (Приведение в нормативное состояние объектов общественной инфраструктуры муниципального значения Александровского муниципального округа)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B5496D" w:rsidRDefault="007E624D" w:rsidP="00EC1FF7">
            <w:pPr>
              <w:jc w:val="center"/>
              <w:rPr>
                <w:sz w:val="24"/>
              </w:rPr>
            </w:pPr>
            <w:r w:rsidRPr="00B5496D">
              <w:rPr>
                <w:sz w:val="24"/>
              </w:rPr>
              <w:t>17 850,7</w:t>
            </w:r>
          </w:p>
        </w:tc>
      </w:tr>
      <w:tr w:rsidR="007E624D" w:rsidRPr="00B5496D" w:rsidTr="00EC1FF7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B5496D" w:rsidRDefault="007E624D" w:rsidP="00EC1FF7">
            <w:pPr>
              <w:rPr>
                <w:sz w:val="24"/>
              </w:rPr>
            </w:pPr>
            <w:r w:rsidRPr="00B5496D">
              <w:rPr>
                <w:sz w:val="24"/>
              </w:rPr>
              <w:t>Улучшение качества систем теплоснабжения на территориях муниципальных образований Пермского края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B5496D" w:rsidRDefault="007E624D" w:rsidP="00EC1FF7">
            <w:pPr>
              <w:jc w:val="center"/>
              <w:rPr>
                <w:sz w:val="24"/>
              </w:rPr>
            </w:pPr>
            <w:r w:rsidRPr="00B5496D">
              <w:rPr>
                <w:sz w:val="24"/>
              </w:rPr>
              <w:t>17 573,7</w:t>
            </w:r>
          </w:p>
        </w:tc>
      </w:tr>
      <w:tr w:rsidR="007E624D" w:rsidRPr="00B5496D" w:rsidTr="00EC1FF7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B5496D" w:rsidRDefault="007E624D" w:rsidP="00EC1FF7">
            <w:pPr>
              <w:rPr>
                <w:sz w:val="24"/>
              </w:rPr>
            </w:pPr>
            <w:r w:rsidRPr="00B5496D">
              <w:rPr>
                <w:sz w:val="24"/>
              </w:rPr>
              <w:t>Обеспечение условий для развития физической культуры и массового спорта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B5496D" w:rsidRDefault="007E624D" w:rsidP="00EC1FF7">
            <w:pPr>
              <w:jc w:val="center"/>
              <w:rPr>
                <w:sz w:val="24"/>
              </w:rPr>
            </w:pPr>
            <w:r w:rsidRPr="00B5496D">
              <w:rPr>
                <w:sz w:val="24"/>
              </w:rPr>
              <w:t>721,1</w:t>
            </w:r>
          </w:p>
        </w:tc>
      </w:tr>
      <w:tr w:rsidR="007E624D" w:rsidRPr="00B5496D" w:rsidTr="00EC1FF7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B5496D" w:rsidRDefault="007E624D" w:rsidP="00EC1FF7">
            <w:pPr>
              <w:rPr>
                <w:sz w:val="24"/>
              </w:rPr>
            </w:pPr>
            <w:r w:rsidRPr="00B5496D">
              <w:rPr>
                <w:sz w:val="24"/>
              </w:rPr>
              <w:t>Устройство спортивных площадок и оснащение объектов спортивным оборудованием и инвентарем для занятий физической культурой и спортом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B5496D" w:rsidRDefault="007E624D" w:rsidP="00EC1FF7">
            <w:pPr>
              <w:jc w:val="center"/>
              <w:rPr>
                <w:sz w:val="24"/>
              </w:rPr>
            </w:pPr>
            <w:r w:rsidRPr="00B5496D">
              <w:rPr>
                <w:sz w:val="24"/>
              </w:rPr>
              <w:t>2 656,1</w:t>
            </w:r>
          </w:p>
        </w:tc>
      </w:tr>
      <w:tr w:rsidR="007E624D" w:rsidRPr="00B5496D" w:rsidTr="00EC1FF7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B5496D" w:rsidRDefault="007E624D" w:rsidP="00EC1FF7">
            <w:pPr>
              <w:rPr>
                <w:sz w:val="24"/>
              </w:rPr>
            </w:pPr>
            <w:r w:rsidRPr="00B5496D">
              <w:rPr>
                <w:sz w:val="24"/>
              </w:rPr>
              <w:t>Мероприятия по развитию туристской сервисной и обеспечивающей инфраструктуры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B5496D" w:rsidRDefault="007E624D" w:rsidP="00EC1FF7">
            <w:pPr>
              <w:jc w:val="center"/>
              <w:rPr>
                <w:sz w:val="24"/>
              </w:rPr>
            </w:pPr>
            <w:r w:rsidRPr="00B5496D">
              <w:rPr>
                <w:sz w:val="24"/>
              </w:rPr>
              <w:t>18,8</w:t>
            </w:r>
          </w:p>
        </w:tc>
      </w:tr>
      <w:tr w:rsidR="007E624D" w:rsidRPr="00B5496D" w:rsidTr="00EC1FF7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B5496D" w:rsidRDefault="007E624D" w:rsidP="00EC1FF7">
            <w:pPr>
              <w:rPr>
                <w:sz w:val="24"/>
              </w:rPr>
            </w:pPr>
            <w:r w:rsidRPr="00B5496D">
              <w:rPr>
                <w:sz w:val="24"/>
              </w:rPr>
              <w:t>Реализация мероприятий по созданию условий осуществления медицинской деятельности в модульных зданиях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B5496D" w:rsidRDefault="007E624D" w:rsidP="00EC1FF7">
            <w:pPr>
              <w:jc w:val="center"/>
              <w:rPr>
                <w:sz w:val="24"/>
              </w:rPr>
            </w:pPr>
            <w:r w:rsidRPr="00B5496D">
              <w:rPr>
                <w:sz w:val="24"/>
              </w:rPr>
              <w:t>665,9</w:t>
            </w:r>
          </w:p>
        </w:tc>
      </w:tr>
      <w:tr w:rsidR="007E624D" w:rsidRPr="00B5496D" w:rsidTr="00EC1FF7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B5496D" w:rsidRDefault="007E624D" w:rsidP="00EC1FF7">
            <w:pPr>
              <w:rPr>
                <w:sz w:val="24"/>
              </w:rPr>
            </w:pPr>
            <w:r w:rsidRPr="00B5496D">
              <w:rPr>
                <w:sz w:val="24"/>
              </w:rPr>
              <w:t>Возмещение затрат, связанных с организацией перевозки отдельных категорий граждан с использованием региональных электронных социальных проездных документов, а также недополученных доходов юридическим лицам, индивидуальным предпринимателям от перевозки отдельных категорий граждан с использованием электронных социальных проездных документов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B5496D" w:rsidRDefault="007E624D" w:rsidP="00EC1FF7">
            <w:pPr>
              <w:jc w:val="center"/>
              <w:rPr>
                <w:sz w:val="24"/>
              </w:rPr>
            </w:pPr>
            <w:r w:rsidRPr="00B5496D">
              <w:rPr>
                <w:sz w:val="24"/>
              </w:rPr>
              <w:t>74,9</w:t>
            </w:r>
          </w:p>
        </w:tc>
      </w:tr>
      <w:tr w:rsidR="007E624D" w:rsidRPr="00B5496D" w:rsidTr="00EC1FF7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B5496D" w:rsidRDefault="007E624D" w:rsidP="00EC1FF7">
            <w:pPr>
              <w:rPr>
                <w:sz w:val="24"/>
              </w:rPr>
            </w:pPr>
            <w:r w:rsidRPr="00B5496D">
              <w:rPr>
                <w:sz w:val="24"/>
              </w:rPr>
              <w:t>Мероприятия по расселению жилищного фонда, признанного аварийным после 01 января 2012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B5496D" w:rsidRDefault="007E624D" w:rsidP="00EC1FF7">
            <w:pPr>
              <w:jc w:val="center"/>
              <w:rPr>
                <w:sz w:val="24"/>
              </w:rPr>
            </w:pPr>
            <w:r w:rsidRPr="00B5496D">
              <w:rPr>
                <w:sz w:val="24"/>
              </w:rPr>
              <w:t>1 556,4</w:t>
            </w:r>
          </w:p>
        </w:tc>
      </w:tr>
      <w:tr w:rsidR="007E624D" w:rsidRPr="00B5496D" w:rsidTr="00EC1FF7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24D" w:rsidRPr="00B5496D" w:rsidRDefault="007E624D" w:rsidP="00EC1FF7">
            <w:pPr>
              <w:rPr>
                <w:sz w:val="24"/>
              </w:rPr>
            </w:pPr>
            <w:r w:rsidRPr="00B5496D">
              <w:rPr>
                <w:sz w:val="24"/>
              </w:rPr>
              <w:t>Единовременная премия обучающимся, награжденным знаком отличия Пермского края "Гордость Пермского края"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B5496D" w:rsidRDefault="007E624D" w:rsidP="00EC1FF7">
            <w:pPr>
              <w:jc w:val="center"/>
              <w:rPr>
                <w:sz w:val="24"/>
              </w:rPr>
            </w:pPr>
            <w:r w:rsidRPr="00B5496D">
              <w:rPr>
                <w:sz w:val="24"/>
              </w:rPr>
              <w:t>5,0</w:t>
            </w:r>
          </w:p>
        </w:tc>
      </w:tr>
      <w:tr w:rsidR="007E624D" w:rsidRPr="00B5496D" w:rsidTr="00EC1FF7">
        <w:trPr>
          <w:trHeight w:val="36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624D" w:rsidRPr="00B5496D" w:rsidRDefault="007E624D" w:rsidP="00EC1FF7">
            <w:pPr>
              <w:rPr>
                <w:b/>
                <w:bCs/>
                <w:color w:val="000000"/>
                <w:sz w:val="24"/>
              </w:rPr>
            </w:pPr>
            <w:r w:rsidRPr="00B5496D">
              <w:rPr>
                <w:b/>
                <w:bCs/>
                <w:color w:val="000000"/>
                <w:sz w:val="24"/>
              </w:rPr>
              <w:t>ИТОГО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B5496D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B5496D">
              <w:rPr>
                <w:b/>
                <w:bCs/>
                <w:sz w:val="24"/>
              </w:rPr>
              <w:t>721 543,7</w:t>
            </w:r>
          </w:p>
        </w:tc>
      </w:tr>
    </w:tbl>
    <w:p w:rsidR="007E624D" w:rsidRPr="001C18FF" w:rsidRDefault="007E624D" w:rsidP="007E624D">
      <w:pPr>
        <w:ind w:left="4679" w:firstLine="708"/>
        <w:jc w:val="right"/>
        <w:rPr>
          <w:sz w:val="24"/>
        </w:rPr>
      </w:pPr>
      <w:r w:rsidRPr="001C18FF">
        <w:rPr>
          <w:sz w:val="24"/>
        </w:rPr>
        <w:t>»</w:t>
      </w: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Pr="00512FA6" w:rsidRDefault="007E624D" w:rsidP="007E624D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lastRenderedPageBreak/>
        <w:t xml:space="preserve">Приложение </w:t>
      </w:r>
      <w:r>
        <w:rPr>
          <w:sz w:val="24"/>
        </w:rPr>
        <w:t>8</w:t>
      </w:r>
    </w:p>
    <w:p w:rsidR="007E624D" w:rsidRDefault="007E624D" w:rsidP="007E624D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 xml:space="preserve">к решению </w:t>
      </w:r>
      <w:r>
        <w:rPr>
          <w:sz w:val="24"/>
        </w:rPr>
        <w:t xml:space="preserve">Думы </w:t>
      </w:r>
    </w:p>
    <w:p w:rsidR="007E624D" w:rsidRPr="00512FA6" w:rsidRDefault="007E624D" w:rsidP="007E624D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7E624D" w:rsidRDefault="007E624D" w:rsidP="007E624D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от 26.03.2</w:t>
      </w:r>
      <w:r w:rsidRPr="00512FA6">
        <w:rPr>
          <w:sz w:val="24"/>
        </w:rPr>
        <w:t>0</w:t>
      </w:r>
      <w:r>
        <w:rPr>
          <w:sz w:val="24"/>
        </w:rPr>
        <w:t>20</w:t>
      </w:r>
      <w:r w:rsidRPr="00512FA6">
        <w:rPr>
          <w:sz w:val="24"/>
        </w:rPr>
        <w:t xml:space="preserve"> № </w:t>
      </w:r>
      <w:r>
        <w:rPr>
          <w:sz w:val="24"/>
        </w:rPr>
        <w:t>87</w:t>
      </w:r>
    </w:p>
    <w:p w:rsidR="007E624D" w:rsidRDefault="007E624D" w:rsidP="007E624D">
      <w:pPr>
        <w:tabs>
          <w:tab w:val="left" w:pos="5812"/>
        </w:tabs>
        <w:ind w:left="5387"/>
        <w:rPr>
          <w:sz w:val="24"/>
        </w:rPr>
      </w:pPr>
    </w:p>
    <w:p w:rsidR="007E624D" w:rsidRPr="001C18FF" w:rsidRDefault="007E624D" w:rsidP="007E624D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«Приложение 10</w:t>
      </w:r>
    </w:p>
    <w:p w:rsidR="007E624D" w:rsidRPr="001C18FF" w:rsidRDefault="007E624D" w:rsidP="007E624D">
      <w:pPr>
        <w:tabs>
          <w:tab w:val="left" w:pos="5812"/>
        </w:tabs>
        <w:ind w:left="5387"/>
        <w:rPr>
          <w:sz w:val="24"/>
        </w:rPr>
      </w:pPr>
      <w:r w:rsidRPr="001C18FF">
        <w:rPr>
          <w:sz w:val="24"/>
        </w:rPr>
        <w:t xml:space="preserve">к решению Думы </w:t>
      </w:r>
    </w:p>
    <w:p w:rsidR="007E624D" w:rsidRPr="001C18FF" w:rsidRDefault="007E624D" w:rsidP="007E624D">
      <w:pPr>
        <w:tabs>
          <w:tab w:val="left" w:pos="5812"/>
        </w:tabs>
        <w:ind w:left="5387"/>
        <w:rPr>
          <w:sz w:val="24"/>
        </w:rPr>
      </w:pPr>
      <w:r w:rsidRPr="001C18FF">
        <w:rPr>
          <w:sz w:val="24"/>
        </w:rPr>
        <w:t>Александровского муниципального округа</w:t>
      </w:r>
    </w:p>
    <w:p w:rsidR="007E624D" w:rsidRDefault="007E624D" w:rsidP="007E624D">
      <w:pPr>
        <w:tabs>
          <w:tab w:val="left" w:pos="5812"/>
        </w:tabs>
        <w:ind w:left="5387"/>
        <w:rPr>
          <w:sz w:val="24"/>
        </w:rPr>
      </w:pPr>
      <w:r w:rsidRPr="001C18FF">
        <w:rPr>
          <w:sz w:val="24"/>
        </w:rPr>
        <w:t>от 17.12.2019 № 39</w:t>
      </w:r>
    </w:p>
    <w:p w:rsidR="007E624D" w:rsidRDefault="007E624D" w:rsidP="007E624D">
      <w:pPr>
        <w:ind w:left="4679" w:firstLine="708"/>
        <w:jc w:val="right"/>
        <w:rPr>
          <w:sz w:val="24"/>
        </w:rPr>
      </w:pPr>
    </w:p>
    <w:tbl>
      <w:tblPr>
        <w:tblW w:w="99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160"/>
        <w:gridCol w:w="960"/>
        <w:gridCol w:w="960"/>
        <w:gridCol w:w="960"/>
        <w:gridCol w:w="960"/>
        <w:gridCol w:w="2386"/>
        <w:gridCol w:w="1276"/>
        <w:gridCol w:w="1276"/>
      </w:tblGrid>
      <w:tr w:rsidR="007E624D" w:rsidRPr="00F644C5" w:rsidTr="00EC1FF7">
        <w:trPr>
          <w:trHeight w:val="975"/>
        </w:trPr>
        <w:tc>
          <w:tcPr>
            <w:tcW w:w="9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E624D" w:rsidRPr="00F644C5" w:rsidRDefault="007E624D" w:rsidP="00EC1FF7">
            <w:pPr>
              <w:jc w:val="center"/>
              <w:rPr>
                <w:b/>
                <w:bCs/>
                <w:color w:val="000000"/>
              </w:rPr>
            </w:pPr>
            <w:r w:rsidRPr="00F644C5">
              <w:rPr>
                <w:b/>
                <w:bCs/>
                <w:color w:val="000000"/>
              </w:rPr>
              <w:t>Межбюджетные трансферты, получаемые бюджетом Александровского муниципального округа из других бюджетов бюджетной системы Российской Федерации в 2021-2022 годах, тыс. рублей</w:t>
            </w:r>
          </w:p>
        </w:tc>
      </w:tr>
      <w:tr w:rsidR="007E624D" w:rsidRPr="00F644C5" w:rsidTr="00EC1FF7">
        <w:trPr>
          <w:trHeight w:val="420"/>
        </w:trPr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624D" w:rsidRPr="00F644C5" w:rsidRDefault="007E624D" w:rsidP="00EC1FF7">
            <w:pPr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624D" w:rsidRPr="00F644C5" w:rsidRDefault="007E624D" w:rsidP="00EC1FF7">
            <w:pPr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624D" w:rsidRPr="00F644C5" w:rsidRDefault="007E624D" w:rsidP="00EC1FF7">
            <w:pPr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624D" w:rsidRPr="00F644C5" w:rsidRDefault="007E624D" w:rsidP="00EC1FF7">
            <w:pPr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624D" w:rsidRPr="00F644C5" w:rsidRDefault="007E624D" w:rsidP="00EC1FF7">
            <w:pPr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624D" w:rsidRPr="00F644C5" w:rsidRDefault="007E624D" w:rsidP="00EC1FF7">
            <w:pPr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624D" w:rsidRPr="00F644C5" w:rsidRDefault="007E624D" w:rsidP="00EC1FF7">
            <w:pPr>
              <w:jc w:val="right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624D" w:rsidRPr="00F644C5" w:rsidRDefault="007E624D" w:rsidP="00EC1FF7">
            <w:pPr>
              <w:jc w:val="right"/>
              <w:rPr>
                <w:color w:val="000000"/>
                <w:sz w:val="24"/>
              </w:rPr>
            </w:pPr>
          </w:p>
        </w:tc>
      </w:tr>
      <w:tr w:rsidR="007E624D" w:rsidRPr="00F644C5" w:rsidTr="00EC1FF7">
        <w:trPr>
          <w:trHeight w:val="705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F644C5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F644C5">
              <w:rPr>
                <w:b/>
                <w:bCs/>
                <w:sz w:val="24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F644C5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F644C5">
              <w:rPr>
                <w:b/>
                <w:bCs/>
                <w:sz w:val="24"/>
              </w:rPr>
              <w:t>2021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F644C5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F644C5">
              <w:rPr>
                <w:b/>
                <w:bCs/>
                <w:sz w:val="24"/>
              </w:rPr>
              <w:t>2022 год</w:t>
            </w:r>
          </w:p>
        </w:tc>
      </w:tr>
      <w:tr w:rsidR="007E624D" w:rsidRPr="00F644C5" w:rsidTr="00EC1FF7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F644C5" w:rsidRDefault="007E624D" w:rsidP="00EC1FF7">
            <w:pPr>
              <w:rPr>
                <w:sz w:val="24"/>
              </w:rPr>
            </w:pPr>
            <w:r w:rsidRPr="00F644C5">
              <w:rPr>
                <w:sz w:val="24"/>
              </w:rPr>
              <w:t>Предоставление мер социальной поддержки педагогическим работникам образовательных государственных и муниципальных организаций Пермского края, работающим и проживающим в сельской местности и поселках городского типа (рабочих поселках), по оплате жилого помещения и коммунальных услуг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F644C5" w:rsidRDefault="007E624D" w:rsidP="00EC1FF7">
            <w:pPr>
              <w:jc w:val="center"/>
              <w:rPr>
                <w:sz w:val="24"/>
              </w:rPr>
            </w:pPr>
            <w:r w:rsidRPr="00F644C5">
              <w:rPr>
                <w:sz w:val="24"/>
              </w:rPr>
              <w:t>9 771,8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F644C5" w:rsidRDefault="007E624D" w:rsidP="00EC1FF7">
            <w:pPr>
              <w:jc w:val="center"/>
              <w:rPr>
                <w:sz w:val="24"/>
              </w:rPr>
            </w:pPr>
            <w:r w:rsidRPr="00F644C5">
              <w:rPr>
                <w:sz w:val="24"/>
              </w:rPr>
              <w:t>9 771,8</w:t>
            </w:r>
          </w:p>
        </w:tc>
      </w:tr>
      <w:tr w:rsidR="007E624D" w:rsidRPr="00F644C5" w:rsidTr="00EC1FF7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F644C5" w:rsidRDefault="007E624D" w:rsidP="00EC1FF7">
            <w:pPr>
              <w:rPr>
                <w:sz w:val="24"/>
              </w:rPr>
            </w:pPr>
            <w:r w:rsidRPr="00F644C5">
              <w:rPr>
                <w:sz w:val="24"/>
              </w:rPr>
              <w:t>Составление протоколов об административных правонарушениях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F644C5" w:rsidRDefault="007E624D" w:rsidP="00EC1FF7">
            <w:pPr>
              <w:jc w:val="center"/>
              <w:rPr>
                <w:sz w:val="24"/>
              </w:rPr>
            </w:pPr>
            <w:r w:rsidRPr="00F644C5">
              <w:rPr>
                <w:sz w:val="24"/>
              </w:rPr>
              <w:t>5,6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F644C5" w:rsidRDefault="007E624D" w:rsidP="00EC1FF7">
            <w:pPr>
              <w:jc w:val="center"/>
              <w:rPr>
                <w:sz w:val="24"/>
              </w:rPr>
            </w:pPr>
            <w:r w:rsidRPr="00F644C5">
              <w:rPr>
                <w:sz w:val="24"/>
              </w:rPr>
              <w:t>5,6</w:t>
            </w:r>
          </w:p>
        </w:tc>
      </w:tr>
      <w:tr w:rsidR="007E624D" w:rsidRPr="00F644C5" w:rsidTr="00EC1FF7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F644C5" w:rsidRDefault="007E624D" w:rsidP="00EC1FF7">
            <w:pPr>
              <w:rPr>
                <w:sz w:val="24"/>
              </w:rPr>
            </w:pPr>
            <w:r w:rsidRPr="00F644C5">
              <w:rPr>
                <w:sz w:val="24"/>
              </w:rPr>
              <w:t xml:space="preserve">Обеспечение хранения, комплектования, учета и использования архивных </w:t>
            </w:r>
            <w:proofErr w:type="gramStart"/>
            <w:r w:rsidRPr="00F644C5">
              <w:rPr>
                <w:sz w:val="24"/>
              </w:rPr>
              <w:t>документов государственной части документов Архивного фонда Пермского края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F644C5" w:rsidRDefault="007E624D" w:rsidP="00EC1FF7">
            <w:pPr>
              <w:jc w:val="center"/>
              <w:rPr>
                <w:sz w:val="24"/>
              </w:rPr>
            </w:pPr>
            <w:r w:rsidRPr="00F644C5">
              <w:rPr>
                <w:sz w:val="24"/>
              </w:rPr>
              <w:t>373,2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F644C5" w:rsidRDefault="007E624D" w:rsidP="00EC1FF7">
            <w:pPr>
              <w:jc w:val="center"/>
              <w:rPr>
                <w:sz w:val="24"/>
              </w:rPr>
            </w:pPr>
            <w:r w:rsidRPr="00F644C5">
              <w:rPr>
                <w:sz w:val="24"/>
              </w:rPr>
              <w:t>373,2</w:t>
            </w:r>
          </w:p>
        </w:tc>
      </w:tr>
      <w:tr w:rsidR="007E624D" w:rsidRPr="00F644C5" w:rsidTr="00EC1FF7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F644C5" w:rsidRDefault="007E624D" w:rsidP="00EC1FF7">
            <w:pPr>
              <w:rPr>
                <w:sz w:val="24"/>
              </w:rPr>
            </w:pPr>
            <w:r w:rsidRPr="00F644C5">
              <w:rPr>
                <w:sz w:val="24"/>
              </w:rPr>
              <w:t>Единая субвенция на выполнение отдельных государственных полномочий в сфере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F644C5" w:rsidRDefault="007E624D" w:rsidP="00EC1FF7">
            <w:pPr>
              <w:jc w:val="center"/>
              <w:rPr>
                <w:sz w:val="24"/>
              </w:rPr>
            </w:pPr>
            <w:r w:rsidRPr="00F644C5">
              <w:rPr>
                <w:sz w:val="24"/>
              </w:rPr>
              <w:t>265 949,6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F644C5" w:rsidRDefault="007E624D" w:rsidP="00EC1FF7">
            <w:pPr>
              <w:jc w:val="center"/>
              <w:rPr>
                <w:sz w:val="24"/>
              </w:rPr>
            </w:pPr>
            <w:r w:rsidRPr="00F644C5">
              <w:rPr>
                <w:sz w:val="24"/>
              </w:rPr>
              <w:t>264 790,5</w:t>
            </w:r>
          </w:p>
        </w:tc>
      </w:tr>
      <w:tr w:rsidR="007E624D" w:rsidRPr="00F644C5" w:rsidTr="00EC1FF7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F644C5" w:rsidRDefault="007E624D" w:rsidP="00EC1FF7">
            <w:pPr>
              <w:rPr>
                <w:sz w:val="24"/>
              </w:rPr>
            </w:pPr>
            <w:r w:rsidRPr="00F644C5">
              <w:rPr>
                <w:sz w:val="24"/>
              </w:rPr>
              <w:t>Образование комиссий по делам несовершеннолетних и защите их прав и организация их деятельности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F644C5" w:rsidRDefault="007E624D" w:rsidP="00EC1FF7">
            <w:pPr>
              <w:jc w:val="center"/>
              <w:rPr>
                <w:sz w:val="24"/>
              </w:rPr>
            </w:pPr>
            <w:r w:rsidRPr="00F644C5">
              <w:rPr>
                <w:sz w:val="24"/>
              </w:rPr>
              <w:t>1 388,9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F644C5" w:rsidRDefault="007E624D" w:rsidP="00EC1FF7">
            <w:pPr>
              <w:jc w:val="center"/>
              <w:rPr>
                <w:sz w:val="24"/>
              </w:rPr>
            </w:pPr>
            <w:r w:rsidRPr="00F644C5">
              <w:rPr>
                <w:sz w:val="24"/>
              </w:rPr>
              <w:t>1 388,9</w:t>
            </w:r>
          </w:p>
        </w:tc>
      </w:tr>
      <w:tr w:rsidR="007E624D" w:rsidRPr="00F644C5" w:rsidTr="00EC1FF7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F644C5" w:rsidRDefault="007E624D" w:rsidP="00EC1FF7">
            <w:pPr>
              <w:rPr>
                <w:sz w:val="24"/>
              </w:rPr>
            </w:pPr>
            <w:r w:rsidRPr="00F644C5">
              <w:rPr>
                <w:sz w:val="24"/>
              </w:rPr>
              <w:t>Обслуживание лицевых счетов органов государственной власти Пермского края, государственных краевых учреждений органами местного самоуправления Пермского края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F644C5" w:rsidRDefault="007E624D" w:rsidP="00EC1FF7">
            <w:pPr>
              <w:jc w:val="center"/>
              <w:rPr>
                <w:sz w:val="24"/>
              </w:rPr>
            </w:pPr>
            <w:r w:rsidRPr="00F644C5">
              <w:rPr>
                <w:sz w:val="24"/>
              </w:rPr>
              <w:t>70,5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F644C5" w:rsidRDefault="007E624D" w:rsidP="00EC1FF7">
            <w:pPr>
              <w:jc w:val="center"/>
              <w:rPr>
                <w:sz w:val="24"/>
              </w:rPr>
            </w:pPr>
            <w:r w:rsidRPr="00F644C5">
              <w:rPr>
                <w:sz w:val="24"/>
              </w:rPr>
              <w:t>70,5</w:t>
            </w:r>
          </w:p>
        </w:tc>
      </w:tr>
      <w:tr w:rsidR="007E624D" w:rsidRPr="00F644C5" w:rsidTr="00EC1FF7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F644C5" w:rsidRDefault="007E624D" w:rsidP="00EC1FF7">
            <w:pPr>
              <w:rPr>
                <w:sz w:val="24"/>
              </w:rPr>
            </w:pPr>
            <w:r w:rsidRPr="00F644C5">
              <w:rPr>
                <w:sz w:val="24"/>
              </w:rPr>
              <w:t>Реализация мероприятий по обеспечению устойчивого сокращения непригодного для проживания жилого фонда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F644C5" w:rsidRDefault="007E624D" w:rsidP="00EC1FF7">
            <w:pPr>
              <w:jc w:val="center"/>
              <w:rPr>
                <w:sz w:val="24"/>
              </w:rPr>
            </w:pPr>
            <w:r w:rsidRPr="00F644C5">
              <w:rPr>
                <w:sz w:val="24"/>
              </w:rPr>
              <w:t>425,7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F644C5" w:rsidRDefault="007E624D" w:rsidP="00EC1FF7">
            <w:pPr>
              <w:jc w:val="center"/>
              <w:rPr>
                <w:sz w:val="24"/>
              </w:rPr>
            </w:pPr>
            <w:r w:rsidRPr="00F644C5">
              <w:rPr>
                <w:sz w:val="24"/>
              </w:rPr>
              <w:t>4 657,2</w:t>
            </w:r>
          </w:p>
        </w:tc>
      </w:tr>
      <w:tr w:rsidR="007E624D" w:rsidRPr="00F644C5" w:rsidTr="00EC1FF7">
        <w:trPr>
          <w:trHeight w:val="144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F644C5" w:rsidRDefault="007E624D" w:rsidP="00EC1FF7">
            <w:pPr>
              <w:rPr>
                <w:sz w:val="24"/>
              </w:rPr>
            </w:pPr>
            <w:proofErr w:type="gramStart"/>
            <w:r w:rsidRPr="00F644C5">
              <w:rPr>
                <w:sz w:val="24"/>
              </w:rPr>
              <w:t>Организация предоставления общедоступного и бесплатного дошкольного, начального общего, основного общего, среднего общего образования обучающимся с ограниченными возможностями здоровья в отдельных муниципальных общеобразовательных учреждениях, осуществляющих образовательную деятельность по адаптированным основным общеобразовательным программам, в муниципальных общеобразовательных учреждениях со специальным наименованием "специальное учебно-воспитательное учреждение" и муниципальных санаторных общеобразовательных учреждениях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F644C5" w:rsidRDefault="007E624D" w:rsidP="00EC1FF7">
            <w:pPr>
              <w:jc w:val="center"/>
              <w:rPr>
                <w:sz w:val="24"/>
              </w:rPr>
            </w:pPr>
            <w:r w:rsidRPr="00F644C5">
              <w:rPr>
                <w:sz w:val="24"/>
              </w:rPr>
              <w:t>3 084,1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F644C5" w:rsidRDefault="007E624D" w:rsidP="00EC1FF7">
            <w:pPr>
              <w:jc w:val="center"/>
              <w:rPr>
                <w:sz w:val="24"/>
              </w:rPr>
            </w:pPr>
            <w:r w:rsidRPr="00F644C5">
              <w:rPr>
                <w:sz w:val="24"/>
              </w:rPr>
              <w:t>3 084,1</w:t>
            </w:r>
          </w:p>
        </w:tc>
      </w:tr>
      <w:tr w:rsidR="007E624D" w:rsidRPr="00F644C5" w:rsidTr="00EC1FF7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F644C5" w:rsidRDefault="007E624D" w:rsidP="00EC1FF7">
            <w:pPr>
              <w:rPr>
                <w:sz w:val="24"/>
              </w:rPr>
            </w:pPr>
            <w:r w:rsidRPr="00F644C5">
              <w:rPr>
                <w:sz w:val="24"/>
              </w:rPr>
              <w:t>Обеспечение устойчивого сокращения непригодного для проживания жилого фонда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F644C5" w:rsidRDefault="007E624D" w:rsidP="00EC1FF7">
            <w:pPr>
              <w:jc w:val="center"/>
              <w:rPr>
                <w:sz w:val="24"/>
              </w:rPr>
            </w:pPr>
            <w:r w:rsidRPr="00F644C5">
              <w:rPr>
                <w:sz w:val="24"/>
              </w:rPr>
              <w:t>8 087,0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F644C5" w:rsidRDefault="007E624D" w:rsidP="00EC1FF7">
            <w:pPr>
              <w:jc w:val="center"/>
              <w:rPr>
                <w:sz w:val="24"/>
              </w:rPr>
            </w:pPr>
            <w:r w:rsidRPr="00F644C5">
              <w:rPr>
                <w:sz w:val="24"/>
              </w:rPr>
              <w:t>88 487,0</w:t>
            </w:r>
          </w:p>
        </w:tc>
      </w:tr>
      <w:tr w:rsidR="007E624D" w:rsidRPr="00F644C5" w:rsidTr="00EC1FF7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F644C5" w:rsidRDefault="007E624D" w:rsidP="00EC1FF7">
            <w:pPr>
              <w:rPr>
                <w:sz w:val="24"/>
              </w:rPr>
            </w:pPr>
            <w:r w:rsidRPr="00F644C5">
              <w:rPr>
                <w:sz w:val="24"/>
              </w:rPr>
              <w:t>Мероприятия по организации оздоровления и отдыха детей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F644C5" w:rsidRDefault="007E624D" w:rsidP="00EC1FF7">
            <w:pPr>
              <w:jc w:val="center"/>
              <w:rPr>
                <w:sz w:val="24"/>
              </w:rPr>
            </w:pPr>
            <w:r w:rsidRPr="00F644C5">
              <w:rPr>
                <w:sz w:val="24"/>
              </w:rPr>
              <w:t>6 227,9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F644C5" w:rsidRDefault="007E624D" w:rsidP="00EC1FF7">
            <w:pPr>
              <w:jc w:val="center"/>
              <w:rPr>
                <w:sz w:val="24"/>
              </w:rPr>
            </w:pPr>
            <w:r w:rsidRPr="00F644C5">
              <w:rPr>
                <w:sz w:val="24"/>
              </w:rPr>
              <w:t>6 227,9</w:t>
            </w:r>
          </w:p>
        </w:tc>
      </w:tr>
      <w:tr w:rsidR="007E624D" w:rsidRPr="00F644C5" w:rsidTr="00EC1FF7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F644C5" w:rsidRDefault="007E624D" w:rsidP="00EC1FF7">
            <w:pPr>
              <w:rPr>
                <w:sz w:val="24"/>
              </w:rPr>
            </w:pPr>
            <w:r w:rsidRPr="00F644C5">
              <w:rPr>
                <w:sz w:val="24"/>
              </w:rPr>
              <w:t>Осуществление полномочий по составлению (изменению, дополнению)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F644C5" w:rsidRDefault="007E624D" w:rsidP="00EC1FF7">
            <w:pPr>
              <w:jc w:val="center"/>
              <w:rPr>
                <w:sz w:val="24"/>
              </w:rPr>
            </w:pPr>
            <w:r w:rsidRPr="00F644C5">
              <w:rPr>
                <w:sz w:val="24"/>
              </w:rPr>
              <w:t>4,9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F644C5" w:rsidRDefault="007E624D" w:rsidP="00EC1FF7">
            <w:pPr>
              <w:jc w:val="center"/>
              <w:rPr>
                <w:sz w:val="24"/>
              </w:rPr>
            </w:pPr>
            <w:r w:rsidRPr="00F644C5">
              <w:rPr>
                <w:sz w:val="24"/>
              </w:rPr>
              <w:t>39,9</w:t>
            </w:r>
          </w:p>
        </w:tc>
      </w:tr>
      <w:tr w:rsidR="007E624D" w:rsidRPr="00F644C5" w:rsidTr="00EC1FF7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F644C5" w:rsidRDefault="007E624D" w:rsidP="00EC1FF7">
            <w:pPr>
              <w:rPr>
                <w:sz w:val="24"/>
              </w:rPr>
            </w:pPr>
            <w:r w:rsidRPr="00F644C5">
              <w:rPr>
                <w:sz w:val="24"/>
              </w:rPr>
              <w:t xml:space="preserve">Компенсация выпадающих доходов бюджетам муниципальных </w:t>
            </w:r>
            <w:r w:rsidRPr="00F644C5">
              <w:rPr>
                <w:sz w:val="24"/>
              </w:rPr>
              <w:lastRenderedPageBreak/>
              <w:t xml:space="preserve">образований в случае отмены единого налога на вмененный доход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F644C5" w:rsidRDefault="007E624D" w:rsidP="00EC1FF7">
            <w:pPr>
              <w:jc w:val="center"/>
              <w:rPr>
                <w:sz w:val="24"/>
              </w:rPr>
            </w:pPr>
            <w:r w:rsidRPr="00F644C5">
              <w:rPr>
                <w:sz w:val="24"/>
              </w:rPr>
              <w:lastRenderedPageBreak/>
              <w:t>13 738,2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F644C5" w:rsidRDefault="007E624D" w:rsidP="00EC1FF7">
            <w:pPr>
              <w:jc w:val="center"/>
              <w:rPr>
                <w:sz w:val="24"/>
              </w:rPr>
            </w:pPr>
            <w:r w:rsidRPr="00F644C5">
              <w:rPr>
                <w:sz w:val="24"/>
              </w:rPr>
              <w:t>-</w:t>
            </w:r>
          </w:p>
        </w:tc>
      </w:tr>
      <w:tr w:rsidR="007E624D" w:rsidRPr="00F644C5" w:rsidTr="00EC1FF7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F644C5" w:rsidRDefault="007E624D" w:rsidP="00EC1FF7">
            <w:pPr>
              <w:rPr>
                <w:sz w:val="24"/>
              </w:rPr>
            </w:pPr>
            <w:r w:rsidRPr="00F644C5">
              <w:rPr>
                <w:sz w:val="24"/>
              </w:rPr>
              <w:lastRenderedPageBreak/>
              <w:t>Выравнивание бюджетной обеспеченности муниципальных районов (муниципальных и городских округов)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F644C5" w:rsidRDefault="007E624D" w:rsidP="00EC1FF7">
            <w:pPr>
              <w:jc w:val="center"/>
              <w:rPr>
                <w:sz w:val="24"/>
              </w:rPr>
            </w:pPr>
            <w:r w:rsidRPr="00F644C5">
              <w:rPr>
                <w:sz w:val="24"/>
              </w:rPr>
              <w:t>173 619,3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F644C5" w:rsidRDefault="007E624D" w:rsidP="00EC1FF7">
            <w:pPr>
              <w:jc w:val="center"/>
              <w:rPr>
                <w:sz w:val="24"/>
              </w:rPr>
            </w:pPr>
            <w:r w:rsidRPr="00F644C5">
              <w:rPr>
                <w:sz w:val="24"/>
              </w:rPr>
              <w:t>186 247,5</w:t>
            </w:r>
          </w:p>
        </w:tc>
      </w:tr>
      <w:tr w:rsidR="007E624D" w:rsidRPr="00F644C5" w:rsidTr="00EC1FF7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F644C5" w:rsidRDefault="007E624D" w:rsidP="00EC1FF7">
            <w:pPr>
              <w:rPr>
                <w:sz w:val="24"/>
              </w:rPr>
            </w:pPr>
            <w:r w:rsidRPr="00F644C5">
              <w:rPr>
                <w:sz w:val="24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F644C5" w:rsidRDefault="007E624D" w:rsidP="00EC1FF7">
            <w:pPr>
              <w:jc w:val="center"/>
              <w:rPr>
                <w:sz w:val="24"/>
              </w:rPr>
            </w:pPr>
            <w:r w:rsidRPr="00F644C5">
              <w:rPr>
                <w:sz w:val="24"/>
              </w:rPr>
              <w:t>20 003,2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F644C5" w:rsidRDefault="007E624D" w:rsidP="00EC1FF7">
            <w:pPr>
              <w:jc w:val="center"/>
              <w:rPr>
                <w:sz w:val="24"/>
              </w:rPr>
            </w:pPr>
            <w:r w:rsidRPr="00F644C5">
              <w:rPr>
                <w:sz w:val="24"/>
              </w:rPr>
              <w:t>18 634,0</w:t>
            </w:r>
          </w:p>
        </w:tc>
      </w:tr>
      <w:tr w:rsidR="007E624D" w:rsidRPr="00F644C5" w:rsidTr="00EC1FF7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F644C5" w:rsidRDefault="007E624D" w:rsidP="00EC1FF7">
            <w:pPr>
              <w:rPr>
                <w:sz w:val="24"/>
              </w:rPr>
            </w:pPr>
            <w:r w:rsidRPr="00F644C5">
              <w:rPr>
                <w:sz w:val="24"/>
              </w:rPr>
              <w:t>Содержание жилых помещений специализированного жилищного фонда для детей-сирот, детей, оставшихся без попечения родителей, лиц из их числа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F644C5" w:rsidRDefault="007E624D" w:rsidP="00EC1FF7">
            <w:pPr>
              <w:jc w:val="center"/>
              <w:rPr>
                <w:sz w:val="24"/>
              </w:rPr>
            </w:pPr>
            <w:r w:rsidRPr="00F644C5">
              <w:rPr>
                <w:sz w:val="24"/>
              </w:rPr>
              <w:t>199,2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F644C5" w:rsidRDefault="007E624D" w:rsidP="00EC1FF7">
            <w:pPr>
              <w:jc w:val="center"/>
              <w:rPr>
                <w:sz w:val="24"/>
              </w:rPr>
            </w:pPr>
            <w:r w:rsidRPr="00F644C5">
              <w:rPr>
                <w:sz w:val="24"/>
              </w:rPr>
              <w:t>209,8</w:t>
            </w:r>
          </w:p>
        </w:tc>
      </w:tr>
      <w:tr w:rsidR="007E624D" w:rsidRPr="00F644C5" w:rsidTr="00EC1FF7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F644C5" w:rsidRDefault="007E624D" w:rsidP="00EC1FF7">
            <w:pPr>
              <w:rPr>
                <w:sz w:val="24"/>
              </w:rPr>
            </w:pPr>
            <w:r w:rsidRPr="00F644C5">
              <w:rPr>
                <w:sz w:val="24"/>
              </w:rPr>
              <w:t>Строительство и приобретение жилых помещений для формирования специализированного жилищного фонда для обеспечения жилыми помещениями детей-сирот и детей, оставшихся без попечения родителей, лиц из числа детей-сирот и детей, оставшихся без попечения родителей, по договорам найма специализированных жилых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F644C5" w:rsidRDefault="007E624D" w:rsidP="00EC1FF7">
            <w:pPr>
              <w:jc w:val="center"/>
              <w:rPr>
                <w:sz w:val="24"/>
              </w:rPr>
            </w:pPr>
            <w:r w:rsidRPr="00F644C5">
              <w:rPr>
                <w:sz w:val="24"/>
              </w:rPr>
              <w:t>6 935,0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F644C5" w:rsidRDefault="007E624D" w:rsidP="00EC1FF7">
            <w:pPr>
              <w:jc w:val="center"/>
              <w:rPr>
                <w:sz w:val="24"/>
              </w:rPr>
            </w:pPr>
            <w:r w:rsidRPr="00F644C5">
              <w:rPr>
                <w:sz w:val="24"/>
              </w:rPr>
              <w:t>7 565,5</w:t>
            </w:r>
          </w:p>
        </w:tc>
      </w:tr>
      <w:tr w:rsidR="007E624D" w:rsidRPr="00F644C5" w:rsidTr="00EC1FF7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F644C5" w:rsidRDefault="007E624D" w:rsidP="00EC1FF7">
            <w:pPr>
              <w:rPr>
                <w:sz w:val="24"/>
              </w:rPr>
            </w:pPr>
            <w:r w:rsidRPr="00F644C5">
              <w:rPr>
                <w:sz w:val="24"/>
              </w:rPr>
              <w:t>Организация осуществления государственных полномочий по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F644C5" w:rsidRDefault="007E624D" w:rsidP="00EC1FF7">
            <w:pPr>
              <w:jc w:val="center"/>
              <w:rPr>
                <w:sz w:val="24"/>
              </w:rPr>
            </w:pPr>
            <w:r w:rsidRPr="00F644C5">
              <w:rPr>
                <w:sz w:val="24"/>
              </w:rPr>
              <w:t>61,7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F644C5" w:rsidRDefault="007E624D" w:rsidP="00EC1FF7">
            <w:pPr>
              <w:jc w:val="center"/>
              <w:rPr>
                <w:sz w:val="24"/>
              </w:rPr>
            </w:pPr>
            <w:r w:rsidRPr="00F644C5">
              <w:rPr>
                <w:sz w:val="24"/>
              </w:rPr>
              <w:t>123,6</w:t>
            </w:r>
          </w:p>
        </w:tc>
      </w:tr>
      <w:tr w:rsidR="007E624D" w:rsidRPr="00F644C5" w:rsidTr="00EC1FF7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F644C5" w:rsidRDefault="007E624D" w:rsidP="00EC1FF7">
            <w:pPr>
              <w:rPr>
                <w:sz w:val="24"/>
              </w:rPr>
            </w:pPr>
            <w:r w:rsidRPr="00F644C5">
              <w:rPr>
                <w:sz w:val="24"/>
              </w:rPr>
              <w:t>Осуществление полномочий по созданию и организации деятельности административных комиссий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F644C5" w:rsidRDefault="007E624D" w:rsidP="00EC1FF7">
            <w:pPr>
              <w:jc w:val="center"/>
              <w:rPr>
                <w:sz w:val="24"/>
              </w:rPr>
            </w:pPr>
            <w:r w:rsidRPr="00F644C5">
              <w:rPr>
                <w:sz w:val="24"/>
              </w:rPr>
              <w:t>51,9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F644C5" w:rsidRDefault="007E624D" w:rsidP="00EC1FF7">
            <w:pPr>
              <w:jc w:val="center"/>
              <w:rPr>
                <w:sz w:val="24"/>
              </w:rPr>
            </w:pPr>
            <w:r w:rsidRPr="00F644C5">
              <w:rPr>
                <w:sz w:val="24"/>
              </w:rPr>
              <w:t>51,9</w:t>
            </w:r>
          </w:p>
        </w:tc>
      </w:tr>
      <w:tr w:rsidR="007E624D" w:rsidRPr="00F644C5" w:rsidTr="00EC1FF7">
        <w:trPr>
          <w:trHeight w:val="214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F644C5" w:rsidRDefault="007E624D" w:rsidP="00EC1FF7">
            <w:pPr>
              <w:rPr>
                <w:sz w:val="24"/>
              </w:rPr>
            </w:pPr>
            <w:proofErr w:type="gramStart"/>
            <w:r w:rsidRPr="00F644C5">
              <w:rPr>
                <w:sz w:val="24"/>
              </w:rPr>
              <w:t>Мероприятия по отлову безнадзорных животных, их транспортировке, учету и регистрации, содержанию, лечению, кастрации (стерилизации), эвтаназии, утилизации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F644C5" w:rsidRDefault="007E624D" w:rsidP="00EC1FF7">
            <w:pPr>
              <w:jc w:val="center"/>
              <w:rPr>
                <w:sz w:val="24"/>
              </w:rPr>
            </w:pPr>
            <w:r w:rsidRPr="00F644C5">
              <w:rPr>
                <w:sz w:val="24"/>
              </w:rPr>
              <w:t>349,7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F644C5" w:rsidRDefault="007E624D" w:rsidP="00EC1FF7">
            <w:pPr>
              <w:jc w:val="center"/>
              <w:rPr>
                <w:sz w:val="24"/>
              </w:rPr>
            </w:pPr>
            <w:r w:rsidRPr="00F644C5">
              <w:rPr>
                <w:sz w:val="24"/>
              </w:rPr>
              <w:t>349,7</w:t>
            </w:r>
          </w:p>
        </w:tc>
      </w:tr>
      <w:tr w:rsidR="007E624D" w:rsidRPr="00F644C5" w:rsidTr="00EC1FF7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F644C5" w:rsidRDefault="007E624D" w:rsidP="00EC1FF7">
            <w:pPr>
              <w:rPr>
                <w:sz w:val="24"/>
              </w:rPr>
            </w:pPr>
            <w:r w:rsidRPr="00F644C5">
              <w:rPr>
                <w:sz w:val="24"/>
              </w:rPr>
              <w:t>Администрирование государственных полномочий по организации проведения мероприятий по отлову безнадзорных животных, их транспортировке, учету и регистрации, содержанию, лечению, кастрации (стерилизации), эвтаназии, утилизации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F644C5" w:rsidRDefault="007E624D" w:rsidP="00EC1FF7">
            <w:pPr>
              <w:jc w:val="center"/>
              <w:rPr>
                <w:sz w:val="24"/>
              </w:rPr>
            </w:pPr>
            <w:r w:rsidRPr="00F644C5">
              <w:rPr>
                <w:sz w:val="24"/>
              </w:rPr>
              <w:t>25,5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F644C5" w:rsidRDefault="007E624D" w:rsidP="00EC1FF7">
            <w:pPr>
              <w:jc w:val="center"/>
              <w:rPr>
                <w:sz w:val="24"/>
              </w:rPr>
            </w:pPr>
            <w:r w:rsidRPr="00F644C5">
              <w:rPr>
                <w:sz w:val="24"/>
              </w:rPr>
              <w:t>25,5</w:t>
            </w:r>
          </w:p>
        </w:tc>
      </w:tr>
      <w:tr w:rsidR="007E624D" w:rsidRPr="00F644C5" w:rsidTr="00EC1FF7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F644C5" w:rsidRDefault="007E624D" w:rsidP="00EC1FF7">
            <w:pPr>
              <w:rPr>
                <w:sz w:val="24"/>
              </w:rPr>
            </w:pPr>
            <w:r w:rsidRPr="00F644C5">
              <w:rPr>
                <w:sz w:val="24"/>
              </w:rPr>
              <w:t>Администрирование отдельных государственных полномочий по поддержке сельскохозяйственного производства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F644C5" w:rsidRDefault="007E624D" w:rsidP="00EC1FF7">
            <w:pPr>
              <w:jc w:val="center"/>
              <w:rPr>
                <w:sz w:val="24"/>
              </w:rPr>
            </w:pPr>
            <w:r w:rsidRPr="00F644C5">
              <w:rPr>
                <w:sz w:val="24"/>
              </w:rPr>
              <w:t>63,6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F644C5" w:rsidRDefault="007E624D" w:rsidP="00EC1FF7">
            <w:pPr>
              <w:jc w:val="center"/>
              <w:rPr>
                <w:sz w:val="24"/>
              </w:rPr>
            </w:pPr>
            <w:r w:rsidRPr="00F644C5">
              <w:rPr>
                <w:sz w:val="24"/>
              </w:rPr>
              <w:t>63,6</w:t>
            </w:r>
          </w:p>
        </w:tc>
      </w:tr>
      <w:tr w:rsidR="007E624D" w:rsidRPr="00F644C5" w:rsidTr="00EC1FF7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F644C5" w:rsidRDefault="007E624D" w:rsidP="00EC1FF7">
            <w:pPr>
              <w:rPr>
                <w:sz w:val="24"/>
              </w:rPr>
            </w:pPr>
            <w:r w:rsidRPr="00F644C5">
              <w:rPr>
                <w:sz w:val="24"/>
              </w:rPr>
              <w:t>Осуществление полномочий по регулированию тарифов на перевозки пассажиров и багажа автомобильным и городским электрическим транспортом на муниципальных маршрутах регулярных перевозок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F644C5" w:rsidRDefault="007E624D" w:rsidP="00EC1FF7">
            <w:pPr>
              <w:jc w:val="center"/>
              <w:rPr>
                <w:sz w:val="24"/>
              </w:rPr>
            </w:pPr>
            <w:r w:rsidRPr="00F644C5">
              <w:rPr>
                <w:sz w:val="24"/>
              </w:rPr>
              <w:t>11,8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F644C5" w:rsidRDefault="007E624D" w:rsidP="00EC1FF7">
            <w:pPr>
              <w:jc w:val="center"/>
              <w:rPr>
                <w:sz w:val="24"/>
              </w:rPr>
            </w:pPr>
            <w:r w:rsidRPr="00F644C5">
              <w:rPr>
                <w:sz w:val="24"/>
              </w:rPr>
              <w:t>11,8</w:t>
            </w:r>
          </w:p>
        </w:tc>
      </w:tr>
      <w:tr w:rsidR="007E624D" w:rsidRPr="00F644C5" w:rsidTr="00EC1FF7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F644C5" w:rsidRDefault="007E624D" w:rsidP="00EC1FF7">
            <w:pPr>
              <w:rPr>
                <w:sz w:val="24"/>
              </w:rPr>
            </w:pPr>
            <w:r w:rsidRPr="00F644C5">
              <w:rPr>
                <w:sz w:val="24"/>
              </w:rPr>
              <w:t>Государственная регистрация актов гражданского состояния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F644C5" w:rsidRDefault="007E624D" w:rsidP="00EC1FF7">
            <w:pPr>
              <w:jc w:val="center"/>
              <w:rPr>
                <w:sz w:val="24"/>
              </w:rPr>
            </w:pPr>
            <w:r w:rsidRPr="00F644C5">
              <w:rPr>
                <w:sz w:val="24"/>
              </w:rPr>
              <w:t>1 744,0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F644C5" w:rsidRDefault="007E624D" w:rsidP="00EC1FF7">
            <w:pPr>
              <w:jc w:val="center"/>
              <w:rPr>
                <w:sz w:val="24"/>
              </w:rPr>
            </w:pPr>
            <w:r w:rsidRPr="00F644C5">
              <w:rPr>
                <w:sz w:val="24"/>
              </w:rPr>
              <w:t>1 918,4</w:t>
            </w:r>
          </w:p>
        </w:tc>
      </w:tr>
      <w:tr w:rsidR="007E624D" w:rsidRPr="00F644C5" w:rsidTr="00EC1FF7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F644C5" w:rsidRDefault="007E624D" w:rsidP="00EC1FF7">
            <w:pPr>
              <w:rPr>
                <w:sz w:val="24"/>
              </w:rPr>
            </w:pPr>
            <w:r w:rsidRPr="00F644C5">
              <w:rPr>
                <w:sz w:val="24"/>
              </w:rPr>
              <w:t>Обеспечение жильем отдельных категорий граждан, установленных Федеральным законом от 24 ноября 1995 г. № 181-ФЗ "О социальной защите инвалидов в Российской Федерации"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F644C5" w:rsidRDefault="007E624D" w:rsidP="00EC1FF7">
            <w:pPr>
              <w:jc w:val="center"/>
              <w:rPr>
                <w:sz w:val="24"/>
              </w:rPr>
            </w:pPr>
            <w:r w:rsidRPr="00F644C5">
              <w:rPr>
                <w:sz w:val="24"/>
              </w:rPr>
              <w:t>778,2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F644C5" w:rsidRDefault="007E624D" w:rsidP="00EC1FF7">
            <w:pPr>
              <w:jc w:val="center"/>
              <w:rPr>
                <w:sz w:val="24"/>
              </w:rPr>
            </w:pPr>
            <w:r w:rsidRPr="00F644C5">
              <w:rPr>
                <w:sz w:val="24"/>
              </w:rPr>
              <w:t>778,2</w:t>
            </w:r>
          </w:p>
        </w:tc>
      </w:tr>
      <w:tr w:rsidR="007E624D" w:rsidRPr="00F644C5" w:rsidTr="00EC1FF7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F644C5" w:rsidRDefault="007E624D" w:rsidP="00EC1FF7">
            <w:pPr>
              <w:rPr>
                <w:sz w:val="24"/>
              </w:rPr>
            </w:pPr>
            <w:r w:rsidRPr="00F644C5">
              <w:rPr>
                <w:sz w:val="24"/>
              </w:rPr>
              <w:t>Обеспечение работников учреждений бюджетной сферы Пермского края путевками на санаторно-курортное лечение и оздоровление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F644C5" w:rsidRDefault="007E624D" w:rsidP="00EC1FF7">
            <w:pPr>
              <w:jc w:val="center"/>
              <w:rPr>
                <w:sz w:val="24"/>
              </w:rPr>
            </w:pPr>
            <w:r w:rsidRPr="00F644C5">
              <w:rPr>
                <w:sz w:val="24"/>
              </w:rPr>
              <w:t>220,7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F644C5" w:rsidRDefault="007E624D" w:rsidP="00EC1FF7">
            <w:pPr>
              <w:jc w:val="center"/>
              <w:rPr>
                <w:sz w:val="24"/>
              </w:rPr>
            </w:pPr>
            <w:r w:rsidRPr="00F644C5">
              <w:rPr>
                <w:sz w:val="24"/>
              </w:rPr>
              <w:t>220,7</w:t>
            </w:r>
          </w:p>
        </w:tc>
      </w:tr>
      <w:tr w:rsidR="007E624D" w:rsidRPr="00F644C5" w:rsidTr="00EC1FF7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F644C5" w:rsidRDefault="007E624D" w:rsidP="00EC1FF7">
            <w:pPr>
              <w:rPr>
                <w:sz w:val="24"/>
              </w:rPr>
            </w:pPr>
            <w:r w:rsidRPr="00F644C5">
              <w:rPr>
                <w:sz w:val="24"/>
              </w:rPr>
              <w:t>Реализация мероприятий, направленных на комплексное развитие сельских территорий (Улучшение жилищных условий граждан, проживающих на сельских территориях)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F644C5" w:rsidRDefault="007E624D" w:rsidP="00EC1FF7">
            <w:pPr>
              <w:jc w:val="center"/>
              <w:rPr>
                <w:sz w:val="24"/>
              </w:rPr>
            </w:pPr>
            <w:r w:rsidRPr="00F644C5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F644C5" w:rsidRDefault="007E624D" w:rsidP="00EC1FF7">
            <w:pPr>
              <w:jc w:val="center"/>
              <w:rPr>
                <w:sz w:val="24"/>
              </w:rPr>
            </w:pPr>
            <w:r w:rsidRPr="00F644C5">
              <w:rPr>
                <w:sz w:val="24"/>
              </w:rPr>
              <w:t>288,4</w:t>
            </w:r>
          </w:p>
        </w:tc>
      </w:tr>
      <w:tr w:rsidR="007E624D" w:rsidRPr="00F644C5" w:rsidTr="00EC1FF7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F644C5" w:rsidRDefault="007E624D" w:rsidP="00EC1FF7">
            <w:pPr>
              <w:rPr>
                <w:sz w:val="24"/>
              </w:rPr>
            </w:pPr>
            <w:r w:rsidRPr="00F644C5">
              <w:rPr>
                <w:sz w:val="24"/>
              </w:rPr>
              <w:t>Проектирование, строительство (реконструкцию), капитальный ремонт и ремонт автомобильных дорог общего пользования местного значения, находящихся на территории Пермского края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F644C5" w:rsidRDefault="007E624D" w:rsidP="00EC1FF7">
            <w:pPr>
              <w:jc w:val="center"/>
              <w:rPr>
                <w:sz w:val="24"/>
              </w:rPr>
            </w:pPr>
            <w:r w:rsidRPr="00F644C5">
              <w:rPr>
                <w:sz w:val="24"/>
              </w:rPr>
              <w:t>44 068,1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F644C5" w:rsidRDefault="007E624D" w:rsidP="00EC1FF7">
            <w:pPr>
              <w:jc w:val="center"/>
              <w:rPr>
                <w:sz w:val="24"/>
              </w:rPr>
            </w:pPr>
            <w:r w:rsidRPr="00F644C5">
              <w:rPr>
                <w:sz w:val="24"/>
              </w:rPr>
              <w:t>44 069,1</w:t>
            </w:r>
          </w:p>
        </w:tc>
      </w:tr>
      <w:tr w:rsidR="007E624D" w:rsidRPr="00F644C5" w:rsidTr="00EC1FF7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F644C5" w:rsidRDefault="007E624D" w:rsidP="00EC1FF7">
            <w:pPr>
              <w:rPr>
                <w:sz w:val="24"/>
              </w:rPr>
            </w:pPr>
            <w:r w:rsidRPr="00F644C5">
              <w:rPr>
                <w:sz w:val="24"/>
              </w:rPr>
              <w:t>Реализация программ развития преобразованных муниципальных образований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F644C5" w:rsidRDefault="007E624D" w:rsidP="00EC1FF7">
            <w:pPr>
              <w:jc w:val="center"/>
              <w:rPr>
                <w:sz w:val="24"/>
              </w:rPr>
            </w:pPr>
            <w:r w:rsidRPr="00F644C5">
              <w:rPr>
                <w:sz w:val="24"/>
              </w:rPr>
              <w:t>15 289,6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F644C5" w:rsidRDefault="007E624D" w:rsidP="00EC1FF7">
            <w:pPr>
              <w:jc w:val="center"/>
              <w:rPr>
                <w:sz w:val="24"/>
              </w:rPr>
            </w:pPr>
            <w:r w:rsidRPr="00F644C5">
              <w:rPr>
                <w:sz w:val="24"/>
              </w:rPr>
              <w:t>15 289,6</w:t>
            </w:r>
          </w:p>
        </w:tc>
      </w:tr>
      <w:tr w:rsidR="007E624D" w:rsidRPr="00F644C5" w:rsidTr="00EC1FF7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F644C5" w:rsidRDefault="007E624D" w:rsidP="00EC1FF7">
            <w:pPr>
              <w:rPr>
                <w:sz w:val="24"/>
              </w:rPr>
            </w:pPr>
            <w:r w:rsidRPr="00F644C5">
              <w:rPr>
                <w:sz w:val="24"/>
              </w:rPr>
              <w:t>Реализация мероприятий, направленных на комплексное развитие сельских территорий (Благоустройство сельских территорий)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F644C5" w:rsidRDefault="007E624D" w:rsidP="00EC1FF7">
            <w:pPr>
              <w:jc w:val="center"/>
              <w:rPr>
                <w:sz w:val="24"/>
              </w:rPr>
            </w:pPr>
            <w:r w:rsidRPr="00F644C5">
              <w:rPr>
                <w:sz w:val="24"/>
              </w:rPr>
              <w:t>1 734,4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F644C5" w:rsidRDefault="007E624D" w:rsidP="00EC1FF7">
            <w:pPr>
              <w:jc w:val="center"/>
              <w:rPr>
                <w:sz w:val="24"/>
              </w:rPr>
            </w:pPr>
            <w:r w:rsidRPr="00F644C5">
              <w:rPr>
                <w:sz w:val="24"/>
              </w:rPr>
              <w:t>1 688,1</w:t>
            </w:r>
          </w:p>
        </w:tc>
      </w:tr>
      <w:tr w:rsidR="007E624D" w:rsidRPr="00F644C5" w:rsidTr="00EC1FF7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F644C5" w:rsidRDefault="007E624D" w:rsidP="00EC1FF7">
            <w:pPr>
              <w:rPr>
                <w:sz w:val="24"/>
              </w:rPr>
            </w:pPr>
            <w:r w:rsidRPr="00F644C5">
              <w:rPr>
                <w:sz w:val="24"/>
              </w:rPr>
              <w:t xml:space="preserve">Разработка (корректировка) проектно-сметной документации по строительству (реконструкции, модернизации) объектов питьевого </w:t>
            </w:r>
            <w:r w:rsidRPr="00F644C5">
              <w:rPr>
                <w:sz w:val="24"/>
              </w:rPr>
              <w:lastRenderedPageBreak/>
              <w:t>водоснабжения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F644C5" w:rsidRDefault="007E624D" w:rsidP="00EC1FF7">
            <w:pPr>
              <w:jc w:val="center"/>
              <w:rPr>
                <w:sz w:val="24"/>
              </w:rPr>
            </w:pPr>
            <w:r w:rsidRPr="00F644C5">
              <w:rPr>
                <w:sz w:val="24"/>
              </w:rPr>
              <w:lastRenderedPageBreak/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F644C5" w:rsidRDefault="007E624D" w:rsidP="00EC1FF7">
            <w:pPr>
              <w:jc w:val="center"/>
              <w:rPr>
                <w:sz w:val="24"/>
              </w:rPr>
            </w:pPr>
            <w:r w:rsidRPr="00F644C5">
              <w:rPr>
                <w:sz w:val="24"/>
              </w:rPr>
              <w:t>-</w:t>
            </w:r>
          </w:p>
        </w:tc>
      </w:tr>
      <w:tr w:rsidR="007E624D" w:rsidRPr="00F644C5" w:rsidTr="00EC1FF7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F644C5" w:rsidRDefault="007E624D" w:rsidP="00EC1FF7">
            <w:pPr>
              <w:rPr>
                <w:sz w:val="24"/>
              </w:rPr>
            </w:pPr>
            <w:r w:rsidRPr="00F644C5">
              <w:rPr>
                <w:sz w:val="24"/>
              </w:rPr>
              <w:lastRenderedPageBreak/>
              <w:t xml:space="preserve">Поддержка муниципальных программ формирования современной городской среды (расходы, не </w:t>
            </w:r>
            <w:proofErr w:type="spellStart"/>
            <w:r w:rsidRPr="00F644C5">
              <w:rPr>
                <w:sz w:val="24"/>
              </w:rPr>
              <w:t>софинансируемые</w:t>
            </w:r>
            <w:proofErr w:type="spellEnd"/>
            <w:r w:rsidRPr="00F644C5">
              <w:rPr>
                <w:sz w:val="24"/>
              </w:rPr>
              <w:t xml:space="preserve"> из федерального бюджета)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F644C5" w:rsidRDefault="007E624D" w:rsidP="00EC1FF7">
            <w:pPr>
              <w:jc w:val="center"/>
              <w:rPr>
                <w:sz w:val="24"/>
              </w:rPr>
            </w:pPr>
            <w:r w:rsidRPr="00F644C5">
              <w:rPr>
                <w:sz w:val="24"/>
              </w:rPr>
              <w:t>2 022,4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F644C5" w:rsidRDefault="007E624D" w:rsidP="00EC1FF7">
            <w:pPr>
              <w:jc w:val="center"/>
              <w:rPr>
                <w:sz w:val="24"/>
              </w:rPr>
            </w:pPr>
            <w:r w:rsidRPr="00F644C5">
              <w:rPr>
                <w:sz w:val="24"/>
              </w:rPr>
              <w:t>4 484,1</w:t>
            </w:r>
          </w:p>
        </w:tc>
      </w:tr>
      <w:tr w:rsidR="007E624D" w:rsidRPr="00F644C5" w:rsidTr="00EC1FF7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F644C5" w:rsidRDefault="007E624D" w:rsidP="00EC1FF7">
            <w:pPr>
              <w:rPr>
                <w:sz w:val="24"/>
              </w:rPr>
            </w:pPr>
            <w:r w:rsidRPr="00F644C5">
              <w:rPr>
                <w:sz w:val="24"/>
              </w:rPr>
              <w:t>Реализация программ формирования современной городской среды в рамках Федерального проекта "Формирование комфортной городской среды"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F644C5" w:rsidRDefault="007E624D" w:rsidP="00EC1FF7">
            <w:pPr>
              <w:jc w:val="center"/>
              <w:rPr>
                <w:sz w:val="24"/>
              </w:rPr>
            </w:pPr>
            <w:r w:rsidRPr="00F644C5">
              <w:rPr>
                <w:sz w:val="24"/>
              </w:rPr>
              <w:t>10 779,4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F644C5" w:rsidRDefault="007E624D" w:rsidP="00EC1FF7">
            <w:pPr>
              <w:jc w:val="center"/>
              <w:rPr>
                <w:sz w:val="24"/>
              </w:rPr>
            </w:pPr>
            <w:r w:rsidRPr="00F644C5">
              <w:rPr>
                <w:sz w:val="24"/>
              </w:rPr>
              <w:t>11 152,9</w:t>
            </w:r>
          </w:p>
        </w:tc>
      </w:tr>
      <w:tr w:rsidR="007E624D" w:rsidRPr="00F644C5" w:rsidTr="00EC1FF7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F644C5" w:rsidRDefault="007E624D" w:rsidP="00EC1FF7">
            <w:pPr>
              <w:rPr>
                <w:sz w:val="24"/>
              </w:rPr>
            </w:pPr>
            <w:r w:rsidRPr="00F644C5">
              <w:rPr>
                <w:sz w:val="24"/>
              </w:rPr>
              <w:t>Обеспечение жильем молодых семей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F644C5" w:rsidRDefault="007E624D" w:rsidP="00EC1FF7">
            <w:pPr>
              <w:jc w:val="center"/>
              <w:rPr>
                <w:sz w:val="24"/>
              </w:rPr>
            </w:pPr>
            <w:r w:rsidRPr="00F644C5">
              <w:rPr>
                <w:sz w:val="24"/>
              </w:rPr>
              <w:t>770,1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F644C5" w:rsidRDefault="007E624D" w:rsidP="00EC1FF7">
            <w:pPr>
              <w:jc w:val="center"/>
              <w:rPr>
                <w:sz w:val="24"/>
              </w:rPr>
            </w:pPr>
            <w:r w:rsidRPr="00F644C5">
              <w:rPr>
                <w:sz w:val="24"/>
              </w:rPr>
              <w:t>159,8</w:t>
            </w:r>
          </w:p>
        </w:tc>
      </w:tr>
      <w:tr w:rsidR="007E624D" w:rsidRPr="00F644C5" w:rsidTr="00EC1FF7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F644C5" w:rsidRDefault="007E624D" w:rsidP="00EC1FF7">
            <w:pPr>
              <w:rPr>
                <w:sz w:val="24"/>
              </w:rPr>
            </w:pPr>
            <w:r w:rsidRPr="00F644C5">
              <w:rPr>
                <w:sz w:val="24"/>
              </w:rPr>
              <w:t>Возмещение хозяйствующим субъектам недополученных доходов от перевозки отдельных категорий граждан с использованием социальных проездных документов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F644C5" w:rsidRDefault="007E624D" w:rsidP="00EC1FF7">
            <w:pPr>
              <w:jc w:val="center"/>
              <w:rPr>
                <w:sz w:val="24"/>
              </w:rPr>
            </w:pPr>
            <w:r w:rsidRPr="00F644C5">
              <w:rPr>
                <w:sz w:val="24"/>
              </w:rPr>
              <w:t>81,6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F644C5" w:rsidRDefault="007E624D" w:rsidP="00EC1FF7">
            <w:pPr>
              <w:jc w:val="center"/>
              <w:rPr>
                <w:sz w:val="24"/>
              </w:rPr>
            </w:pPr>
            <w:r w:rsidRPr="00F644C5">
              <w:rPr>
                <w:sz w:val="24"/>
              </w:rPr>
              <w:t>81,6</w:t>
            </w:r>
          </w:p>
        </w:tc>
      </w:tr>
      <w:tr w:rsidR="007E624D" w:rsidRPr="00F644C5" w:rsidTr="00EC1FF7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624D" w:rsidRPr="00F644C5" w:rsidRDefault="007E624D" w:rsidP="00EC1FF7">
            <w:pPr>
              <w:rPr>
                <w:b/>
                <w:bCs/>
                <w:color w:val="000000"/>
                <w:sz w:val="24"/>
              </w:rPr>
            </w:pPr>
            <w:r w:rsidRPr="00F644C5">
              <w:rPr>
                <w:b/>
                <w:bCs/>
                <w:color w:val="000000"/>
                <w:sz w:val="24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F644C5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F644C5">
              <w:rPr>
                <w:b/>
                <w:bCs/>
                <w:sz w:val="24"/>
              </w:rPr>
              <w:t>587 936,8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F644C5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F644C5">
              <w:rPr>
                <w:b/>
                <w:bCs/>
                <w:sz w:val="24"/>
              </w:rPr>
              <w:t>672 310,4</w:t>
            </w:r>
          </w:p>
        </w:tc>
      </w:tr>
    </w:tbl>
    <w:p w:rsidR="007E624D" w:rsidRPr="001C18FF" w:rsidRDefault="007E624D" w:rsidP="007E624D">
      <w:pPr>
        <w:ind w:left="4679" w:firstLine="708"/>
        <w:jc w:val="right"/>
        <w:rPr>
          <w:sz w:val="24"/>
        </w:rPr>
      </w:pPr>
      <w:r w:rsidRPr="001C18FF">
        <w:rPr>
          <w:sz w:val="24"/>
        </w:rPr>
        <w:t>»</w:t>
      </w: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Pr="00512FA6" w:rsidRDefault="007E624D" w:rsidP="007E624D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 xml:space="preserve">Приложение </w:t>
      </w:r>
      <w:r>
        <w:rPr>
          <w:sz w:val="24"/>
        </w:rPr>
        <w:t>9</w:t>
      </w:r>
    </w:p>
    <w:p w:rsidR="007E624D" w:rsidRDefault="007E624D" w:rsidP="007E624D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 xml:space="preserve">к решению </w:t>
      </w:r>
      <w:r>
        <w:rPr>
          <w:sz w:val="24"/>
        </w:rPr>
        <w:t xml:space="preserve">Думы </w:t>
      </w:r>
    </w:p>
    <w:p w:rsidR="007E624D" w:rsidRPr="00512FA6" w:rsidRDefault="007E624D" w:rsidP="007E624D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7E624D" w:rsidRDefault="007E624D" w:rsidP="007E624D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от 26.03.2</w:t>
      </w:r>
      <w:r w:rsidRPr="00512FA6">
        <w:rPr>
          <w:sz w:val="24"/>
        </w:rPr>
        <w:t>0</w:t>
      </w:r>
      <w:r>
        <w:rPr>
          <w:sz w:val="24"/>
        </w:rPr>
        <w:t>20</w:t>
      </w:r>
      <w:r w:rsidRPr="00512FA6">
        <w:rPr>
          <w:sz w:val="24"/>
        </w:rPr>
        <w:t xml:space="preserve"> № </w:t>
      </w:r>
      <w:r>
        <w:rPr>
          <w:sz w:val="24"/>
        </w:rPr>
        <w:t>87</w:t>
      </w:r>
    </w:p>
    <w:p w:rsidR="007E624D" w:rsidRDefault="007E624D" w:rsidP="007E624D">
      <w:pPr>
        <w:tabs>
          <w:tab w:val="left" w:pos="5812"/>
        </w:tabs>
        <w:ind w:left="5387"/>
        <w:rPr>
          <w:sz w:val="24"/>
        </w:rPr>
      </w:pPr>
    </w:p>
    <w:p w:rsidR="007E624D" w:rsidRPr="001C18FF" w:rsidRDefault="007E624D" w:rsidP="007E624D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«Приложение 13</w:t>
      </w:r>
    </w:p>
    <w:p w:rsidR="007E624D" w:rsidRPr="001C18FF" w:rsidRDefault="007E624D" w:rsidP="007E624D">
      <w:pPr>
        <w:tabs>
          <w:tab w:val="left" w:pos="5812"/>
        </w:tabs>
        <w:ind w:left="5387"/>
        <w:rPr>
          <w:sz w:val="24"/>
        </w:rPr>
      </w:pPr>
      <w:r w:rsidRPr="001C18FF">
        <w:rPr>
          <w:sz w:val="24"/>
        </w:rPr>
        <w:t xml:space="preserve">к решению Думы </w:t>
      </w:r>
    </w:p>
    <w:p w:rsidR="007E624D" w:rsidRPr="001C18FF" w:rsidRDefault="007E624D" w:rsidP="007E624D">
      <w:pPr>
        <w:tabs>
          <w:tab w:val="left" w:pos="5812"/>
        </w:tabs>
        <w:ind w:left="5387"/>
        <w:rPr>
          <w:sz w:val="24"/>
        </w:rPr>
      </w:pPr>
      <w:r w:rsidRPr="001C18FF">
        <w:rPr>
          <w:sz w:val="24"/>
        </w:rPr>
        <w:t>Александровского муниципального округа</w:t>
      </w:r>
    </w:p>
    <w:p w:rsidR="007E624D" w:rsidRDefault="007E624D" w:rsidP="007E624D">
      <w:pPr>
        <w:tabs>
          <w:tab w:val="left" w:pos="5812"/>
        </w:tabs>
        <w:ind w:left="5387"/>
        <w:rPr>
          <w:sz w:val="24"/>
        </w:rPr>
      </w:pPr>
      <w:r w:rsidRPr="001C18FF">
        <w:rPr>
          <w:sz w:val="24"/>
        </w:rPr>
        <w:t>от 17.12.2019 № 39</w:t>
      </w:r>
    </w:p>
    <w:p w:rsidR="007E624D" w:rsidRDefault="007E624D" w:rsidP="007E624D">
      <w:pPr>
        <w:ind w:left="4679" w:firstLine="708"/>
        <w:jc w:val="right"/>
        <w:rPr>
          <w:sz w:val="24"/>
        </w:rPr>
      </w:pPr>
    </w:p>
    <w:tbl>
      <w:tblPr>
        <w:tblW w:w="99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134"/>
        <w:gridCol w:w="5245"/>
        <w:gridCol w:w="1559"/>
      </w:tblGrid>
      <w:tr w:rsidR="007E624D" w:rsidRPr="00FF77CF" w:rsidTr="00EC1FF7">
        <w:trPr>
          <w:trHeight w:val="435"/>
        </w:trPr>
        <w:tc>
          <w:tcPr>
            <w:tcW w:w="99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E624D" w:rsidRDefault="007E624D" w:rsidP="00EC1FF7">
            <w:pPr>
              <w:jc w:val="center"/>
              <w:rPr>
                <w:b/>
                <w:bCs/>
                <w:sz w:val="20"/>
              </w:rPr>
            </w:pPr>
            <w:r w:rsidRPr="00FF77CF">
              <w:rPr>
                <w:b/>
                <w:bCs/>
              </w:rPr>
              <w:t>Источники финансирования дефицита бюджета на 2020 год, тыс. рублей</w:t>
            </w:r>
          </w:p>
          <w:p w:rsidR="007E624D" w:rsidRPr="00FF77CF" w:rsidRDefault="007E624D" w:rsidP="00EC1FF7">
            <w:pPr>
              <w:jc w:val="center"/>
              <w:rPr>
                <w:b/>
                <w:bCs/>
                <w:sz w:val="20"/>
              </w:rPr>
            </w:pPr>
          </w:p>
        </w:tc>
      </w:tr>
      <w:tr w:rsidR="007E624D" w:rsidRPr="00FF77CF" w:rsidTr="00EC1FF7">
        <w:trPr>
          <w:trHeight w:val="66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FF77CF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FF77CF">
              <w:rPr>
                <w:b/>
                <w:bCs/>
                <w:sz w:val="24"/>
              </w:rPr>
              <w:t xml:space="preserve">Код классификации источников внутреннего финансирования дефицита 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FF77CF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FF77CF">
              <w:rPr>
                <w:b/>
                <w:bCs/>
                <w:sz w:val="24"/>
              </w:rPr>
              <w:t xml:space="preserve">Наименование </w:t>
            </w:r>
            <w:proofErr w:type="gramStart"/>
            <w:r w:rsidRPr="00FF77CF">
              <w:rPr>
                <w:b/>
                <w:bCs/>
                <w:sz w:val="24"/>
              </w:rPr>
              <w:t>кода классификации источников внутреннего финансирования дефицита</w:t>
            </w:r>
            <w:proofErr w:type="gramEnd"/>
            <w:r w:rsidRPr="00FF77CF">
              <w:rPr>
                <w:b/>
                <w:bCs/>
                <w:sz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FF77CF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FF77CF">
              <w:rPr>
                <w:b/>
                <w:bCs/>
                <w:sz w:val="24"/>
              </w:rPr>
              <w:t>Сумма</w:t>
            </w:r>
          </w:p>
        </w:tc>
      </w:tr>
      <w:tr w:rsidR="007E624D" w:rsidRPr="00FF77CF" w:rsidTr="00EC1FF7">
        <w:trPr>
          <w:trHeight w:val="52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FF77CF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FF77CF">
              <w:rPr>
                <w:b/>
                <w:bCs/>
                <w:sz w:val="24"/>
              </w:rPr>
              <w:t>000 01 00 00 00 00 0000 000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FF77CF" w:rsidRDefault="007E624D" w:rsidP="00EC1FF7">
            <w:pPr>
              <w:rPr>
                <w:b/>
                <w:bCs/>
                <w:sz w:val="24"/>
              </w:rPr>
            </w:pPr>
            <w:r w:rsidRPr="00FF77CF">
              <w:rPr>
                <w:b/>
                <w:bCs/>
                <w:sz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FF77CF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FF77CF">
              <w:rPr>
                <w:b/>
                <w:bCs/>
                <w:sz w:val="24"/>
              </w:rPr>
              <w:t>42 941,8</w:t>
            </w:r>
          </w:p>
        </w:tc>
      </w:tr>
      <w:tr w:rsidR="007E624D" w:rsidRPr="00FF77CF" w:rsidTr="00EC1FF7">
        <w:trPr>
          <w:trHeight w:val="51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624D" w:rsidRPr="00FF77CF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FF77CF">
              <w:rPr>
                <w:b/>
                <w:bCs/>
                <w:sz w:val="24"/>
              </w:rPr>
              <w:t>311 01 03 01 00 00 0000 000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FF77CF" w:rsidRDefault="007E624D" w:rsidP="00EC1FF7">
            <w:pPr>
              <w:rPr>
                <w:b/>
                <w:bCs/>
                <w:sz w:val="24"/>
              </w:rPr>
            </w:pPr>
            <w:r w:rsidRPr="00FF77CF">
              <w:rPr>
                <w:b/>
                <w:bCs/>
                <w:sz w:val="24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FF77CF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FF77CF">
              <w:rPr>
                <w:b/>
                <w:bCs/>
                <w:sz w:val="24"/>
              </w:rPr>
              <w:t>-4 000,0</w:t>
            </w:r>
          </w:p>
        </w:tc>
      </w:tr>
      <w:tr w:rsidR="007E624D" w:rsidRPr="00FF77CF" w:rsidTr="00EC1FF7">
        <w:trPr>
          <w:trHeight w:val="76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624D" w:rsidRPr="00FF77CF" w:rsidRDefault="007E624D" w:rsidP="00EC1FF7">
            <w:pPr>
              <w:jc w:val="center"/>
              <w:rPr>
                <w:sz w:val="24"/>
              </w:rPr>
            </w:pPr>
            <w:r w:rsidRPr="00FF77CF">
              <w:rPr>
                <w:sz w:val="24"/>
              </w:rPr>
              <w:t>311 01 03 01 00 00 0000 800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FF77CF" w:rsidRDefault="007E624D" w:rsidP="00EC1FF7">
            <w:pPr>
              <w:rPr>
                <w:sz w:val="24"/>
              </w:rPr>
            </w:pPr>
            <w:r w:rsidRPr="00FF77CF">
              <w:rPr>
                <w:sz w:val="24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FF77CF" w:rsidRDefault="007E624D" w:rsidP="00EC1FF7">
            <w:pPr>
              <w:jc w:val="center"/>
              <w:rPr>
                <w:sz w:val="24"/>
              </w:rPr>
            </w:pPr>
            <w:r w:rsidRPr="00FF77CF">
              <w:rPr>
                <w:sz w:val="24"/>
              </w:rPr>
              <w:t>4 000,0</w:t>
            </w:r>
          </w:p>
        </w:tc>
      </w:tr>
      <w:tr w:rsidR="007E624D" w:rsidRPr="00FF77CF" w:rsidTr="00EC1FF7">
        <w:trPr>
          <w:trHeight w:val="76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624D" w:rsidRPr="00FF77CF" w:rsidRDefault="007E624D" w:rsidP="00EC1FF7">
            <w:pPr>
              <w:jc w:val="center"/>
              <w:rPr>
                <w:sz w:val="24"/>
              </w:rPr>
            </w:pPr>
            <w:r w:rsidRPr="00FF77CF">
              <w:rPr>
                <w:sz w:val="24"/>
              </w:rPr>
              <w:t>311 01 03 01 00 04 0000 810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FF77CF" w:rsidRDefault="007E624D" w:rsidP="00EC1FF7">
            <w:pPr>
              <w:rPr>
                <w:sz w:val="24"/>
              </w:rPr>
            </w:pPr>
            <w:r w:rsidRPr="00FF77CF">
              <w:rPr>
                <w:sz w:val="24"/>
              </w:rPr>
              <w:t>Погашение бюджетом Александровского муниципального округа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FF77CF" w:rsidRDefault="007E624D" w:rsidP="00EC1FF7">
            <w:pPr>
              <w:jc w:val="center"/>
              <w:rPr>
                <w:sz w:val="24"/>
              </w:rPr>
            </w:pPr>
            <w:r w:rsidRPr="00FF77CF">
              <w:rPr>
                <w:sz w:val="24"/>
              </w:rPr>
              <w:t>4 000,0</w:t>
            </w:r>
          </w:p>
        </w:tc>
      </w:tr>
      <w:tr w:rsidR="007E624D" w:rsidRPr="00FF77CF" w:rsidTr="00EC1FF7">
        <w:trPr>
          <w:trHeight w:val="34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FF77CF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FF77CF">
              <w:rPr>
                <w:b/>
                <w:bCs/>
                <w:sz w:val="24"/>
              </w:rPr>
              <w:t>901 01 05 00 00 00 0000 000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FF77CF" w:rsidRDefault="007E624D" w:rsidP="00EC1FF7">
            <w:pPr>
              <w:rPr>
                <w:b/>
                <w:bCs/>
                <w:sz w:val="24"/>
              </w:rPr>
            </w:pPr>
            <w:r w:rsidRPr="00FF77CF">
              <w:rPr>
                <w:b/>
                <w:bCs/>
                <w:sz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FF77CF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FF77CF">
              <w:rPr>
                <w:b/>
                <w:bCs/>
                <w:sz w:val="24"/>
              </w:rPr>
              <w:t>46 595,1</w:t>
            </w:r>
          </w:p>
        </w:tc>
      </w:tr>
      <w:tr w:rsidR="007E624D" w:rsidRPr="00FF77CF" w:rsidTr="00EC1FF7">
        <w:trPr>
          <w:trHeight w:val="34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E624D" w:rsidRPr="00FF77CF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FF77CF">
              <w:rPr>
                <w:b/>
                <w:bCs/>
                <w:sz w:val="24"/>
              </w:rPr>
              <w:t>901 01 05 00 00 00 0000 500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FF77CF" w:rsidRDefault="007E624D" w:rsidP="00EC1FF7">
            <w:pPr>
              <w:rPr>
                <w:b/>
                <w:bCs/>
                <w:sz w:val="24"/>
              </w:rPr>
            </w:pPr>
            <w:r w:rsidRPr="00FF77CF">
              <w:rPr>
                <w:b/>
                <w:bCs/>
                <w:sz w:val="24"/>
              </w:rPr>
              <w:t>Увеличение остатков средств бюджетов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FF77CF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FF77CF">
              <w:rPr>
                <w:b/>
                <w:bCs/>
                <w:sz w:val="24"/>
              </w:rPr>
              <w:t>856 877,0</w:t>
            </w:r>
          </w:p>
        </w:tc>
      </w:tr>
      <w:tr w:rsidR="007E624D" w:rsidRPr="00FF77CF" w:rsidTr="00EC1FF7">
        <w:trPr>
          <w:trHeight w:val="34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E624D" w:rsidRPr="00FF77CF" w:rsidRDefault="007E624D" w:rsidP="00EC1FF7">
            <w:pPr>
              <w:jc w:val="center"/>
              <w:rPr>
                <w:sz w:val="24"/>
              </w:rPr>
            </w:pPr>
            <w:r w:rsidRPr="00FF77CF">
              <w:rPr>
                <w:sz w:val="24"/>
              </w:rPr>
              <w:t>901 01 05 02 00 00 0000 500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FF77CF" w:rsidRDefault="007E624D" w:rsidP="00EC1FF7">
            <w:pPr>
              <w:rPr>
                <w:sz w:val="24"/>
              </w:rPr>
            </w:pPr>
            <w:r w:rsidRPr="00FF77CF">
              <w:rPr>
                <w:sz w:val="24"/>
              </w:rPr>
              <w:t>Увеличение прочих остатков средств бюджетов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FF77CF" w:rsidRDefault="007E624D" w:rsidP="00EC1FF7">
            <w:pPr>
              <w:jc w:val="center"/>
              <w:rPr>
                <w:sz w:val="24"/>
              </w:rPr>
            </w:pPr>
            <w:r w:rsidRPr="00FF77CF">
              <w:rPr>
                <w:sz w:val="24"/>
              </w:rPr>
              <w:t>856 877,0</w:t>
            </w:r>
          </w:p>
        </w:tc>
      </w:tr>
      <w:tr w:rsidR="007E624D" w:rsidRPr="00FF77CF" w:rsidTr="00EC1FF7">
        <w:trPr>
          <w:trHeight w:val="33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FF77CF" w:rsidRDefault="007E624D" w:rsidP="00EC1FF7">
            <w:pPr>
              <w:jc w:val="center"/>
              <w:rPr>
                <w:sz w:val="24"/>
              </w:rPr>
            </w:pPr>
            <w:r w:rsidRPr="00FF77CF">
              <w:rPr>
                <w:sz w:val="24"/>
              </w:rPr>
              <w:t>901 01 05 02 01 00 0000 510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FF77CF" w:rsidRDefault="007E624D" w:rsidP="00EC1FF7">
            <w:pPr>
              <w:rPr>
                <w:sz w:val="24"/>
              </w:rPr>
            </w:pPr>
            <w:r w:rsidRPr="00FF77CF">
              <w:rPr>
                <w:sz w:val="24"/>
              </w:rPr>
              <w:t>Увеличение прочих остатков денежных средств бюджетов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FF77CF" w:rsidRDefault="007E624D" w:rsidP="00EC1FF7">
            <w:pPr>
              <w:jc w:val="center"/>
              <w:rPr>
                <w:sz w:val="24"/>
              </w:rPr>
            </w:pPr>
            <w:r w:rsidRPr="00FF77CF">
              <w:rPr>
                <w:sz w:val="24"/>
              </w:rPr>
              <w:t>856 877,0</w:t>
            </w:r>
          </w:p>
        </w:tc>
      </w:tr>
      <w:tr w:rsidR="007E624D" w:rsidRPr="00FF77CF" w:rsidTr="00EC1FF7">
        <w:trPr>
          <w:trHeight w:val="58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FF77CF" w:rsidRDefault="007E624D" w:rsidP="00EC1FF7">
            <w:pPr>
              <w:jc w:val="center"/>
              <w:rPr>
                <w:sz w:val="24"/>
              </w:rPr>
            </w:pPr>
            <w:r w:rsidRPr="00FF77CF">
              <w:rPr>
                <w:sz w:val="24"/>
              </w:rPr>
              <w:t>901 01 05 02 01 04 0000 510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FF77CF" w:rsidRDefault="007E624D" w:rsidP="00EC1FF7">
            <w:pPr>
              <w:rPr>
                <w:sz w:val="24"/>
              </w:rPr>
            </w:pPr>
            <w:r w:rsidRPr="00FF77CF">
              <w:rPr>
                <w:sz w:val="24"/>
              </w:rPr>
              <w:t xml:space="preserve">Увеличение прочих </w:t>
            </w:r>
            <w:proofErr w:type="gramStart"/>
            <w:r w:rsidRPr="00FF77CF">
              <w:rPr>
                <w:sz w:val="24"/>
              </w:rPr>
              <w:t>остатков денежных средств бюджета Александровского муниципального округа Пермского края</w:t>
            </w:r>
            <w:proofErr w:type="gramEnd"/>
            <w:r w:rsidRPr="00FF77CF">
              <w:rPr>
                <w:sz w:val="24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FF77CF" w:rsidRDefault="007E624D" w:rsidP="00EC1FF7">
            <w:pPr>
              <w:jc w:val="center"/>
              <w:rPr>
                <w:sz w:val="24"/>
              </w:rPr>
            </w:pPr>
            <w:r w:rsidRPr="00FF77CF">
              <w:rPr>
                <w:sz w:val="24"/>
              </w:rPr>
              <w:t>856 877,0</w:t>
            </w:r>
          </w:p>
        </w:tc>
      </w:tr>
      <w:tr w:rsidR="007E624D" w:rsidRPr="00FF77CF" w:rsidTr="00EC1FF7">
        <w:trPr>
          <w:trHeight w:val="25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624D" w:rsidRPr="00FF77CF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FF77CF">
              <w:rPr>
                <w:b/>
                <w:bCs/>
                <w:sz w:val="24"/>
              </w:rPr>
              <w:t>901 01 05 00 00 00 0000 600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FF77CF" w:rsidRDefault="007E624D" w:rsidP="00EC1FF7">
            <w:pPr>
              <w:rPr>
                <w:b/>
                <w:bCs/>
                <w:sz w:val="24"/>
              </w:rPr>
            </w:pPr>
            <w:r w:rsidRPr="00FF77CF">
              <w:rPr>
                <w:b/>
                <w:bCs/>
                <w:sz w:val="24"/>
              </w:rPr>
              <w:t>Уменьшение остатков средств бюджетов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FF77CF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FF77CF">
              <w:rPr>
                <w:b/>
                <w:bCs/>
                <w:sz w:val="24"/>
              </w:rPr>
              <w:t>903 472,1</w:t>
            </w:r>
          </w:p>
        </w:tc>
      </w:tr>
      <w:tr w:rsidR="007E624D" w:rsidRPr="00FF77CF" w:rsidTr="00EC1FF7">
        <w:trPr>
          <w:trHeight w:val="25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624D" w:rsidRPr="00FF77CF" w:rsidRDefault="007E624D" w:rsidP="00EC1FF7">
            <w:pPr>
              <w:jc w:val="center"/>
              <w:rPr>
                <w:sz w:val="24"/>
              </w:rPr>
            </w:pPr>
            <w:r w:rsidRPr="00FF77CF">
              <w:rPr>
                <w:sz w:val="24"/>
              </w:rPr>
              <w:t>901 01 05 02 00 00 0000 600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FF77CF" w:rsidRDefault="007E624D" w:rsidP="00EC1FF7">
            <w:pPr>
              <w:rPr>
                <w:sz w:val="24"/>
              </w:rPr>
            </w:pPr>
            <w:r w:rsidRPr="00FF77CF">
              <w:rPr>
                <w:sz w:val="24"/>
              </w:rPr>
              <w:t>Уменьшение прочих остатков средств бюджетов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FF77CF" w:rsidRDefault="007E624D" w:rsidP="00EC1FF7">
            <w:pPr>
              <w:jc w:val="center"/>
              <w:rPr>
                <w:sz w:val="24"/>
              </w:rPr>
            </w:pPr>
            <w:r w:rsidRPr="00FF77CF">
              <w:rPr>
                <w:sz w:val="24"/>
              </w:rPr>
              <w:t>903 472,1</w:t>
            </w:r>
          </w:p>
        </w:tc>
      </w:tr>
      <w:tr w:rsidR="007E624D" w:rsidRPr="00FF77CF" w:rsidTr="00EC1FF7">
        <w:trPr>
          <w:trHeight w:val="34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FF77CF" w:rsidRDefault="007E624D" w:rsidP="00EC1FF7">
            <w:pPr>
              <w:jc w:val="center"/>
              <w:rPr>
                <w:sz w:val="24"/>
              </w:rPr>
            </w:pPr>
            <w:r w:rsidRPr="00FF77CF">
              <w:rPr>
                <w:sz w:val="24"/>
              </w:rPr>
              <w:t>901 01 05 02 01 00 0000 610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FF77CF" w:rsidRDefault="007E624D" w:rsidP="00EC1FF7">
            <w:pPr>
              <w:rPr>
                <w:sz w:val="24"/>
              </w:rPr>
            </w:pPr>
            <w:r w:rsidRPr="00FF77CF">
              <w:rPr>
                <w:sz w:val="24"/>
              </w:rPr>
              <w:t>Уменьшение прочих остатков денежных средств бюджетов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FF77CF" w:rsidRDefault="007E624D" w:rsidP="00EC1FF7">
            <w:pPr>
              <w:jc w:val="center"/>
              <w:rPr>
                <w:sz w:val="24"/>
              </w:rPr>
            </w:pPr>
            <w:r w:rsidRPr="00FF77CF">
              <w:rPr>
                <w:sz w:val="24"/>
              </w:rPr>
              <w:t>903 472,1</w:t>
            </w:r>
          </w:p>
        </w:tc>
      </w:tr>
      <w:tr w:rsidR="007E624D" w:rsidRPr="00FF77CF" w:rsidTr="00EC1FF7">
        <w:trPr>
          <w:trHeight w:val="55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FF77CF" w:rsidRDefault="007E624D" w:rsidP="00EC1FF7">
            <w:pPr>
              <w:jc w:val="center"/>
              <w:rPr>
                <w:sz w:val="24"/>
              </w:rPr>
            </w:pPr>
            <w:r w:rsidRPr="00FF77CF">
              <w:rPr>
                <w:sz w:val="24"/>
              </w:rPr>
              <w:t>901 01 05 02 01 04 0000 610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FF77CF" w:rsidRDefault="007E624D" w:rsidP="00EC1FF7">
            <w:pPr>
              <w:rPr>
                <w:sz w:val="24"/>
              </w:rPr>
            </w:pPr>
            <w:r w:rsidRPr="00FF77CF">
              <w:rPr>
                <w:sz w:val="24"/>
              </w:rPr>
              <w:t xml:space="preserve">Уменьшение прочих </w:t>
            </w:r>
            <w:proofErr w:type="gramStart"/>
            <w:r w:rsidRPr="00FF77CF">
              <w:rPr>
                <w:sz w:val="24"/>
              </w:rPr>
              <w:t>остатков денежных средств бюджета Александровского муниципального округа Пермского края</w:t>
            </w:r>
            <w:proofErr w:type="gramEnd"/>
            <w:r w:rsidRPr="00FF77CF">
              <w:rPr>
                <w:sz w:val="24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FF77CF" w:rsidRDefault="007E624D" w:rsidP="00EC1FF7">
            <w:pPr>
              <w:jc w:val="center"/>
              <w:rPr>
                <w:sz w:val="24"/>
              </w:rPr>
            </w:pPr>
            <w:r w:rsidRPr="00FF77CF">
              <w:rPr>
                <w:sz w:val="24"/>
              </w:rPr>
              <w:t>903 472,1</w:t>
            </w:r>
          </w:p>
        </w:tc>
      </w:tr>
      <w:tr w:rsidR="007E624D" w:rsidRPr="00FF77CF" w:rsidTr="00EC1FF7">
        <w:trPr>
          <w:trHeight w:val="36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FF77CF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FF77CF">
              <w:rPr>
                <w:b/>
                <w:bCs/>
                <w:sz w:val="24"/>
              </w:rPr>
              <w:t>901 01 06 00 00 00 0000 000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FF77CF" w:rsidRDefault="007E624D" w:rsidP="00EC1FF7">
            <w:pPr>
              <w:rPr>
                <w:b/>
                <w:bCs/>
                <w:sz w:val="24"/>
              </w:rPr>
            </w:pPr>
            <w:r w:rsidRPr="00FF77CF">
              <w:rPr>
                <w:b/>
                <w:bCs/>
                <w:sz w:val="24"/>
              </w:rPr>
              <w:t>Иные источники внутреннего финансирования дефицитов бюджетов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FF77CF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FF77CF">
              <w:rPr>
                <w:b/>
                <w:bCs/>
                <w:sz w:val="24"/>
              </w:rPr>
              <w:t>346,7</w:t>
            </w:r>
          </w:p>
        </w:tc>
      </w:tr>
      <w:tr w:rsidR="007E624D" w:rsidRPr="00FF77CF" w:rsidTr="00EC1FF7">
        <w:trPr>
          <w:trHeight w:val="25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FF77CF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FF77CF">
              <w:rPr>
                <w:b/>
                <w:bCs/>
                <w:sz w:val="24"/>
              </w:rPr>
              <w:t>901 01 06 05 00 00 0000 000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FF77CF" w:rsidRDefault="007E624D" w:rsidP="00EC1FF7">
            <w:pPr>
              <w:rPr>
                <w:b/>
                <w:bCs/>
                <w:sz w:val="24"/>
              </w:rPr>
            </w:pPr>
            <w:r w:rsidRPr="00FF77CF">
              <w:rPr>
                <w:b/>
                <w:bCs/>
                <w:sz w:val="24"/>
              </w:rPr>
              <w:t>Бюджетные кредиты, предоставленные внутри страны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FF77CF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FF77CF">
              <w:rPr>
                <w:b/>
                <w:bCs/>
                <w:sz w:val="24"/>
              </w:rPr>
              <w:t>346,7</w:t>
            </w:r>
          </w:p>
        </w:tc>
      </w:tr>
      <w:tr w:rsidR="007E624D" w:rsidRPr="00FF77CF" w:rsidTr="00EC1FF7">
        <w:trPr>
          <w:trHeight w:val="7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FF77CF" w:rsidRDefault="007E624D" w:rsidP="00EC1FF7">
            <w:pPr>
              <w:jc w:val="center"/>
              <w:rPr>
                <w:sz w:val="24"/>
              </w:rPr>
            </w:pPr>
            <w:r w:rsidRPr="00FF77CF">
              <w:rPr>
                <w:sz w:val="24"/>
              </w:rPr>
              <w:lastRenderedPageBreak/>
              <w:t>901 01 06 05 00 00 0000 600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FF77CF" w:rsidRDefault="007E624D" w:rsidP="00EC1FF7">
            <w:pPr>
              <w:rPr>
                <w:sz w:val="24"/>
              </w:rPr>
            </w:pPr>
            <w:r w:rsidRPr="00FF77CF">
              <w:rPr>
                <w:sz w:val="24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FF77CF" w:rsidRDefault="007E624D" w:rsidP="00EC1FF7">
            <w:pPr>
              <w:jc w:val="center"/>
              <w:rPr>
                <w:sz w:val="24"/>
              </w:rPr>
            </w:pPr>
            <w:r w:rsidRPr="00FF77CF">
              <w:rPr>
                <w:sz w:val="24"/>
              </w:rPr>
              <w:t>346,7</w:t>
            </w:r>
          </w:p>
        </w:tc>
      </w:tr>
      <w:tr w:rsidR="007E624D" w:rsidRPr="00FF77CF" w:rsidTr="00EC1FF7">
        <w:trPr>
          <w:trHeight w:val="7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FF77CF" w:rsidRDefault="007E624D" w:rsidP="00EC1FF7">
            <w:pPr>
              <w:jc w:val="center"/>
              <w:rPr>
                <w:sz w:val="24"/>
              </w:rPr>
            </w:pPr>
            <w:r w:rsidRPr="00FF77CF">
              <w:rPr>
                <w:sz w:val="24"/>
              </w:rPr>
              <w:t>901 01 06 05 01 00 0000 600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FF77CF" w:rsidRDefault="007E624D" w:rsidP="00EC1FF7">
            <w:pPr>
              <w:rPr>
                <w:sz w:val="24"/>
              </w:rPr>
            </w:pPr>
            <w:r w:rsidRPr="00FF77CF">
              <w:rPr>
                <w:sz w:val="24"/>
              </w:rPr>
              <w:t>Возврат бюджетных кредитов, предоставленных юридическим лицам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FF77CF" w:rsidRDefault="007E624D" w:rsidP="00EC1FF7">
            <w:pPr>
              <w:jc w:val="center"/>
              <w:rPr>
                <w:sz w:val="24"/>
              </w:rPr>
            </w:pPr>
            <w:r w:rsidRPr="00FF77CF">
              <w:rPr>
                <w:sz w:val="24"/>
              </w:rPr>
              <w:t>346,7</w:t>
            </w:r>
          </w:p>
        </w:tc>
      </w:tr>
      <w:tr w:rsidR="007E624D" w:rsidRPr="00FF77CF" w:rsidTr="00EC1FF7">
        <w:trPr>
          <w:trHeight w:val="76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E624D" w:rsidRPr="00FF77CF" w:rsidRDefault="007E624D" w:rsidP="00EC1FF7">
            <w:pPr>
              <w:jc w:val="center"/>
              <w:rPr>
                <w:sz w:val="24"/>
              </w:rPr>
            </w:pPr>
            <w:r w:rsidRPr="00FF77CF">
              <w:rPr>
                <w:sz w:val="24"/>
              </w:rPr>
              <w:t>901  01 06 05 01 04 0000 640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FF77CF" w:rsidRDefault="007E624D" w:rsidP="00EC1FF7">
            <w:pPr>
              <w:rPr>
                <w:sz w:val="24"/>
              </w:rPr>
            </w:pPr>
            <w:r w:rsidRPr="00FF77CF">
              <w:rPr>
                <w:sz w:val="24"/>
              </w:rPr>
              <w:t>Возврат бюджетных кредитов, предоставленных юридическим лицам из бюджета Александровского муниципального округа Пермского края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FF77CF" w:rsidRDefault="007E624D" w:rsidP="00EC1FF7">
            <w:pPr>
              <w:jc w:val="center"/>
              <w:rPr>
                <w:sz w:val="24"/>
              </w:rPr>
            </w:pPr>
            <w:r w:rsidRPr="00FF77CF">
              <w:rPr>
                <w:sz w:val="24"/>
              </w:rPr>
              <w:t>346,7</w:t>
            </w:r>
          </w:p>
        </w:tc>
      </w:tr>
    </w:tbl>
    <w:p w:rsidR="007E624D" w:rsidRPr="001C18FF" w:rsidRDefault="007E624D" w:rsidP="007E624D">
      <w:pPr>
        <w:ind w:left="4679" w:firstLine="708"/>
        <w:jc w:val="right"/>
        <w:rPr>
          <w:sz w:val="24"/>
        </w:rPr>
      </w:pPr>
      <w:r w:rsidRPr="001C18FF">
        <w:rPr>
          <w:sz w:val="24"/>
        </w:rPr>
        <w:t>»</w:t>
      </w: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Pr="00512FA6" w:rsidRDefault="007E624D" w:rsidP="007E624D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lastRenderedPageBreak/>
        <w:t xml:space="preserve">Приложение </w:t>
      </w:r>
      <w:r>
        <w:rPr>
          <w:sz w:val="24"/>
        </w:rPr>
        <w:t>10</w:t>
      </w:r>
    </w:p>
    <w:p w:rsidR="007E624D" w:rsidRDefault="007E624D" w:rsidP="007E624D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 xml:space="preserve">к решению </w:t>
      </w:r>
      <w:r>
        <w:rPr>
          <w:sz w:val="24"/>
        </w:rPr>
        <w:t xml:space="preserve">Думы </w:t>
      </w:r>
    </w:p>
    <w:p w:rsidR="007E624D" w:rsidRPr="00512FA6" w:rsidRDefault="007E624D" w:rsidP="007E624D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7E624D" w:rsidRDefault="007E624D" w:rsidP="007E624D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от 26.03.2</w:t>
      </w:r>
      <w:r w:rsidRPr="00512FA6">
        <w:rPr>
          <w:sz w:val="24"/>
        </w:rPr>
        <w:t>0</w:t>
      </w:r>
      <w:r>
        <w:rPr>
          <w:sz w:val="24"/>
        </w:rPr>
        <w:t>20</w:t>
      </w:r>
      <w:r w:rsidRPr="00512FA6">
        <w:rPr>
          <w:sz w:val="24"/>
        </w:rPr>
        <w:t xml:space="preserve"> № </w:t>
      </w:r>
      <w:r>
        <w:rPr>
          <w:sz w:val="24"/>
        </w:rPr>
        <w:t>87</w:t>
      </w:r>
    </w:p>
    <w:p w:rsidR="007E624D" w:rsidRDefault="007E624D" w:rsidP="007E624D">
      <w:pPr>
        <w:tabs>
          <w:tab w:val="left" w:pos="5812"/>
        </w:tabs>
        <w:ind w:left="5387"/>
        <w:rPr>
          <w:sz w:val="24"/>
        </w:rPr>
      </w:pPr>
    </w:p>
    <w:p w:rsidR="007E624D" w:rsidRPr="001C18FF" w:rsidRDefault="007E624D" w:rsidP="007E624D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«Приложение 14</w:t>
      </w:r>
    </w:p>
    <w:p w:rsidR="007E624D" w:rsidRPr="001C18FF" w:rsidRDefault="007E624D" w:rsidP="007E624D">
      <w:pPr>
        <w:tabs>
          <w:tab w:val="left" w:pos="5812"/>
        </w:tabs>
        <w:ind w:left="5387"/>
        <w:rPr>
          <w:sz w:val="24"/>
        </w:rPr>
      </w:pPr>
      <w:r w:rsidRPr="001C18FF">
        <w:rPr>
          <w:sz w:val="24"/>
        </w:rPr>
        <w:t xml:space="preserve">к решению Думы </w:t>
      </w:r>
    </w:p>
    <w:p w:rsidR="007E624D" w:rsidRPr="001C18FF" w:rsidRDefault="007E624D" w:rsidP="007E624D">
      <w:pPr>
        <w:tabs>
          <w:tab w:val="left" w:pos="5812"/>
        </w:tabs>
        <w:ind w:left="5387"/>
        <w:rPr>
          <w:sz w:val="24"/>
        </w:rPr>
      </w:pPr>
      <w:r w:rsidRPr="001C18FF">
        <w:rPr>
          <w:sz w:val="24"/>
        </w:rPr>
        <w:t>Александровского муниципального округа</w:t>
      </w:r>
    </w:p>
    <w:p w:rsidR="007E624D" w:rsidRDefault="007E624D" w:rsidP="007E624D">
      <w:pPr>
        <w:tabs>
          <w:tab w:val="left" w:pos="5812"/>
        </w:tabs>
        <w:ind w:left="5387"/>
        <w:rPr>
          <w:sz w:val="24"/>
        </w:rPr>
      </w:pPr>
      <w:r w:rsidRPr="001C18FF">
        <w:rPr>
          <w:sz w:val="24"/>
        </w:rPr>
        <w:t>от 17.12.2019 № 39</w:t>
      </w:r>
    </w:p>
    <w:p w:rsidR="007E624D" w:rsidRDefault="007E624D" w:rsidP="007E624D">
      <w:pPr>
        <w:ind w:left="4679" w:firstLine="708"/>
        <w:jc w:val="right"/>
        <w:rPr>
          <w:sz w:val="24"/>
        </w:rPr>
      </w:pPr>
    </w:p>
    <w:tbl>
      <w:tblPr>
        <w:tblW w:w="1007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992"/>
        <w:gridCol w:w="4536"/>
        <w:gridCol w:w="1275"/>
        <w:gridCol w:w="1276"/>
      </w:tblGrid>
      <w:tr w:rsidR="007E624D" w:rsidRPr="000A3F2C" w:rsidTr="00EC1FF7">
        <w:trPr>
          <w:trHeight w:val="435"/>
        </w:trPr>
        <w:tc>
          <w:tcPr>
            <w:tcW w:w="100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E624D" w:rsidRDefault="007E624D" w:rsidP="00EC1FF7">
            <w:pPr>
              <w:jc w:val="center"/>
              <w:rPr>
                <w:b/>
                <w:bCs/>
              </w:rPr>
            </w:pPr>
            <w:r w:rsidRPr="000A3F2C">
              <w:rPr>
                <w:b/>
                <w:bCs/>
              </w:rPr>
              <w:t xml:space="preserve">Источники финансирования дефицита бюджета на 2021-2022 годы, </w:t>
            </w:r>
          </w:p>
          <w:p w:rsidR="007E624D" w:rsidRDefault="007E624D" w:rsidP="00EC1FF7">
            <w:pPr>
              <w:jc w:val="center"/>
              <w:rPr>
                <w:b/>
                <w:bCs/>
                <w:sz w:val="18"/>
              </w:rPr>
            </w:pPr>
            <w:r w:rsidRPr="000A3F2C">
              <w:rPr>
                <w:b/>
                <w:bCs/>
              </w:rPr>
              <w:t xml:space="preserve"> тыс. рублей</w:t>
            </w:r>
          </w:p>
          <w:p w:rsidR="007E624D" w:rsidRPr="000A3F2C" w:rsidRDefault="007E624D" w:rsidP="00EC1FF7">
            <w:pPr>
              <w:jc w:val="center"/>
              <w:rPr>
                <w:sz w:val="18"/>
              </w:rPr>
            </w:pPr>
          </w:p>
        </w:tc>
      </w:tr>
      <w:tr w:rsidR="007E624D" w:rsidRPr="000A3F2C" w:rsidTr="00EC1FF7">
        <w:trPr>
          <w:trHeight w:val="352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0A3F2C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0A3F2C">
              <w:rPr>
                <w:b/>
                <w:bCs/>
                <w:sz w:val="24"/>
              </w:rPr>
              <w:t xml:space="preserve">Код классификации источников внутреннего финансирования дефицита 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0A3F2C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0A3F2C">
              <w:rPr>
                <w:b/>
                <w:bCs/>
                <w:sz w:val="24"/>
              </w:rPr>
              <w:t xml:space="preserve">Наименование </w:t>
            </w:r>
            <w:proofErr w:type="gramStart"/>
            <w:r w:rsidRPr="000A3F2C">
              <w:rPr>
                <w:b/>
                <w:bCs/>
                <w:sz w:val="24"/>
              </w:rPr>
              <w:t>кода классификации источников внутреннего финансирования дефицита</w:t>
            </w:r>
            <w:proofErr w:type="gramEnd"/>
            <w:r w:rsidRPr="000A3F2C">
              <w:rPr>
                <w:b/>
                <w:bCs/>
                <w:sz w:val="24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0A3F2C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0A3F2C">
              <w:rPr>
                <w:b/>
                <w:bCs/>
                <w:sz w:val="24"/>
              </w:rPr>
              <w:t>2021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0A3F2C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0A3F2C">
              <w:rPr>
                <w:b/>
                <w:bCs/>
                <w:sz w:val="24"/>
              </w:rPr>
              <w:t>2022 год</w:t>
            </w:r>
          </w:p>
        </w:tc>
      </w:tr>
      <w:tr w:rsidR="007E624D" w:rsidRPr="000A3F2C" w:rsidTr="00EC1FF7">
        <w:trPr>
          <w:trHeight w:val="52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0A3F2C" w:rsidRDefault="007E624D" w:rsidP="00EC1FF7">
            <w:pPr>
              <w:ind w:left="-93" w:right="-108"/>
              <w:jc w:val="center"/>
              <w:rPr>
                <w:b/>
                <w:bCs/>
                <w:sz w:val="24"/>
              </w:rPr>
            </w:pPr>
            <w:r w:rsidRPr="000A3F2C">
              <w:rPr>
                <w:b/>
                <w:bCs/>
                <w:sz w:val="24"/>
              </w:rPr>
              <w:t>000 01 00 00 00 00 0000 000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0A3F2C" w:rsidRDefault="007E624D" w:rsidP="00EC1FF7">
            <w:pPr>
              <w:rPr>
                <w:b/>
                <w:bCs/>
                <w:sz w:val="24"/>
              </w:rPr>
            </w:pPr>
            <w:r w:rsidRPr="000A3F2C">
              <w:rPr>
                <w:b/>
                <w:bCs/>
                <w:sz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0A3F2C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0A3F2C">
              <w:rPr>
                <w:b/>
                <w:bCs/>
                <w:sz w:val="24"/>
              </w:rPr>
              <w:t>812,1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0A3F2C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0A3F2C">
              <w:rPr>
                <w:b/>
                <w:bCs/>
                <w:sz w:val="24"/>
              </w:rPr>
              <w:t>9 641,0</w:t>
            </w:r>
          </w:p>
        </w:tc>
      </w:tr>
      <w:tr w:rsidR="007E624D" w:rsidRPr="000A3F2C" w:rsidTr="00EC1FF7">
        <w:trPr>
          <w:trHeight w:val="51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624D" w:rsidRPr="000A3F2C" w:rsidRDefault="007E624D" w:rsidP="00EC1FF7">
            <w:pPr>
              <w:ind w:left="-93" w:right="-108"/>
              <w:jc w:val="center"/>
              <w:rPr>
                <w:b/>
                <w:bCs/>
                <w:sz w:val="24"/>
              </w:rPr>
            </w:pPr>
            <w:r w:rsidRPr="000A3F2C">
              <w:rPr>
                <w:b/>
                <w:bCs/>
                <w:sz w:val="24"/>
              </w:rPr>
              <w:t>311 01 03 01 00 00 0000 000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0A3F2C" w:rsidRDefault="007E624D" w:rsidP="00EC1FF7">
            <w:pPr>
              <w:rPr>
                <w:b/>
                <w:bCs/>
                <w:sz w:val="24"/>
              </w:rPr>
            </w:pPr>
            <w:r w:rsidRPr="000A3F2C">
              <w:rPr>
                <w:b/>
                <w:bCs/>
                <w:sz w:val="24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0A3F2C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0A3F2C">
              <w:rPr>
                <w:b/>
                <w:bCs/>
                <w:sz w:val="24"/>
              </w:rPr>
              <w:t>-3 000,0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0A3F2C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0A3F2C">
              <w:rPr>
                <w:b/>
                <w:bCs/>
                <w:sz w:val="24"/>
              </w:rPr>
              <w:t>0,0</w:t>
            </w:r>
          </w:p>
        </w:tc>
      </w:tr>
      <w:tr w:rsidR="007E624D" w:rsidRPr="000A3F2C" w:rsidTr="00EC1FF7">
        <w:trPr>
          <w:trHeight w:val="76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624D" w:rsidRPr="000A3F2C" w:rsidRDefault="007E624D" w:rsidP="00EC1FF7">
            <w:pPr>
              <w:ind w:left="-93" w:right="-108"/>
              <w:jc w:val="center"/>
              <w:rPr>
                <w:sz w:val="24"/>
              </w:rPr>
            </w:pPr>
            <w:r w:rsidRPr="000A3F2C">
              <w:rPr>
                <w:sz w:val="24"/>
              </w:rPr>
              <w:t>311 01 03 01 00 00 0000 800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0A3F2C" w:rsidRDefault="007E624D" w:rsidP="00EC1FF7">
            <w:pPr>
              <w:rPr>
                <w:sz w:val="24"/>
              </w:rPr>
            </w:pPr>
            <w:r w:rsidRPr="000A3F2C">
              <w:rPr>
                <w:sz w:val="24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0A3F2C" w:rsidRDefault="007E624D" w:rsidP="00EC1FF7">
            <w:pPr>
              <w:jc w:val="center"/>
              <w:rPr>
                <w:sz w:val="24"/>
              </w:rPr>
            </w:pPr>
            <w:r w:rsidRPr="000A3F2C">
              <w:rPr>
                <w:sz w:val="24"/>
              </w:rPr>
              <w:t>3 000,0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0A3F2C" w:rsidRDefault="007E624D" w:rsidP="00EC1FF7">
            <w:pPr>
              <w:jc w:val="center"/>
              <w:rPr>
                <w:sz w:val="24"/>
              </w:rPr>
            </w:pPr>
            <w:r w:rsidRPr="000A3F2C">
              <w:rPr>
                <w:sz w:val="24"/>
              </w:rPr>
              <w:t>0,0</w:t>
            </w:r>
          </w:p>
        </w:tc>
      </w:tr>
      <w:tr w:rsidR="007E624D" w:rsidRPr="000A3F2C" w:rsidTr="00EC1FF7">
        <w:trPr>
          <w:trHeight w:val="76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624D" w:rsidRPr="000A3F2C" w:rsidRDefault="007E624D" w:rsidP="00EC1FF7">
            <w:pPr>
              <w:ind w:left="-93" w:right="-108"/>
              <w:jc w:val="center"/>
              <w:rPr>
                <w:sz w:val="24"/>
              </w:rPr>
            </w:pPr>
            <w:r w:rsidRPr="000A3F2C">
              <w:rPr>
                <w:sz w:val="24"/>
              </w:rPr>
              <w:t>311 01 03 01 00 04 0000 810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0A3F2C" w:rsidRDefault="007E624D" w:rsidP="00EC1FF7">
            <w:pPr>
              <w:rPr>
                <w:sz w:val="24"/>
              </w:rPr>
            </w:pPr>
            <w:r w:rsidRPr="000A3F2C">
              <w:rPr>
                <w:sz w:val="24"/>
              </w:rPr>
              <w:t>Погашение бюджетом Александровского муниципального округа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0A3F2C" w:rsidRDefault="007E624D" w:rsidP="00EC1FF7">
            <w:pPr>
              <w:jc w:val="center"/>
              <w:rPr>
                <w:sz w:val="24"/>
              </w:rPr>
            </w:pPr>
            <w:r w:rsidRPr="000A3F2C">
              <w:rPr>
                <w:sz w:val="24"/>
              </w:rPr>
              <w:t>3 000,0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0A3F2C" w:rsidRDefault="007E624D" w:rsidP="00EC1FF7">
            <w:pPr>
              <w:jc w:val="center"/>
              <w:rPr>
                <w:sz w:val="24"/>
              </w:rPr>
            </w:pPr>
            <w:r w:rsidRPr="000A3F2C">
              <w:rPr>
                <w:sz w:val="24"/>
              </w:rPr>
              <w:t>0,0</w:t>
            </w:r>
          </w:p>
        </w:tc>
      </w:tr>
      <w:tr w:rsidR="007E624D" w:rsidRPr="000A3F2C" w:rsidTr="00EC1FF7">
        <w:trPr>
          <w:trHeight w:val="34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E624D" w:rsidRPr="000A3F2C" w:rsidRDefault="007E624D" w:rsidP="00EC1FF7">
            <w:pPr>
              <w:ind w:left="-93" w:right="-108"/>
              <w:jc w:val="center"/>
              <w:rPr>
                <w:b/>
                <w:bCs/>
                <w:sz w:val="24"/>
              </w:rPr>
            </w:pPr>
            <w:r w:rsidRPr="000A3F2C">
              <w:rPr>
                <w:b/>
                <w:bCs/>
                <w:sz w:val="24"/>
              </w:rPr>
              <w:t>901 01 05 00 00 00 0000 000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0A3F2C" w:rsidRDefault="007E624D" w:rsidP="00EC1FF7">
            <w:pPr>
              <w:rPr>
                <w:b/>
                <w:bCs/>
                <w:sz w:val="24"/>
              </w:rPr>
            </w:pPr>
            <w:r w:rsidRPr="000A3F2C">
              <w:rPr>
                <w:b/>
                <w:bCs/>
                <w:sz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0A3F2C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0A3F2C">
              <w:rPr>
                <w:b/>
                <w:bCs/>
                <w:sz w:val="24"/>
              </w:rPr>
              <w:t>3 812,1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0A3F2C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0A3F2C">
              <w:rPr>
                <w:b/>
                <w:bCs/>
                <w:sz w:val="24"/>
              </w:rPr>
              <w:t>9 641,0</w:t>
            </w:r>
          </w:p>
        </w:tc>
      </w:tr>
      <w:tr w:rsidR="007E624D" w:rsidRPr="000A3F2C" w:rsidTr="00EC1FF7">
        <w:trPr>
          <w:trHeight w:val="34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E624D" w:rsidRPr="000A3F2C" w:rsidRDefault="007E624D" w:rsidP="00EC1FF7">
            <w:pPr>
              <w:ind w:left="-93" w:right="-108"/>
              <w:jc w:val="center"/>
              <w:rPr>
                <w:b/>
                <w:bCs/>
                <w:sz w:val="24"/>
              </w:rPr>
            </w:pPr>
            <w:r w:rsidRPr="000A3F2C">
              <w:rPr>
                <w:b/>
                <w:bCs/>
                <w:sz w:val="24"/>
              </w:rPr>
              <w:t>901 01 05 00 00 00 0000 500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0A3F2C" w:rsidRDefault="007E624D" w:rsidP="00EC1FF7">
            <w:pPr>
              <w:rPr>
                <w:b/>
                <w:bCs/>
                <w:sz w:val="24"/>
              </w:rPr>
            </w:pPr>
            <w:r w:rsidRPr="000A3F2C">
              <w:rPr>
                <w:b/>
                <w:bCs/>
                <w:sz w:val="24"/>
              </w:rPr>
              <w:t>Увеличение остатков средств бюджетов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0A3F2C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0A3F2C">
              <w:rPr>
                <w:b/>
                <w:bCs/>
                <w:sz w:val="24"/>
              </w:rPr>
              <w:t>744 594,3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0A3F2C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0A3F2C">
              <w:rPr>
                <w:b/>
                <w:bCs/>
                <w:sz w:val="24"/>
              </w:rPr>
              <w:t>829 796,4</w:t>
            </w:r>
          </w:p>
        </w:tc>
      </w:tr>
      <w:tr w:rsidR="007E624D" w:rsidRPr="000A3F2C" w:rsidTr="00EC1FF7">
        <w:trPr>
          <w:trHeight w:val="34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E624D" w:rsidRPr="000A3F2C" w:rsidRDefault="007E624D" w:rsidP="00EC1FF7">
            <w:pPr>
              <w:ind w:left="-93" w:right="-108"/>
              <w:jc w:val="center"/>
              <w:rPr>
                <w:sz w:val="24"/>
              </w:rPr>
            </w:pPr>
            <w:r w:rsidRPr="000A3F2C">
              <w:rPr>
                <w:sz w:val="24"/>
              </w:rPr>
              <w:t>901 01 05 02 00 00 0000 500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0A3F2C" w:rsidRDefault="007E624D" w:rsidP="00EC1FF7">
            <w:pPr>
              <w:rPr>
                <w:sz w:val="24"/>
              </w:rPr>
            </w:pPr>
            <w:r w:rsidRPr="000A3F2C">
              <w:rPr>
                <w:sz w:val="24"/>
              </w:rPr>
              <w:t>Увеличение прочих остатков средств бюджетов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0A3F2C" w:rsidRDefault="007E624D" w:rsidP="00EC1FF7">
            <w:pPr>
              <w:jc w:val="center"/>
              <w:rPr>
                <w:sz w:val="24"/>
              </w:rPr>
            </w:pPr>
            <w:r w:rsidRPr="000A3F2C">
              <w:rPr>
                <w:sz w:val="24"/>
              </w:rPr>
              <w:t>744 594,3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0A3F2C" w:rsidRDefault="007E624D" w:rsidP="00EC1FF7">
            <w:pPr>
              <w:jc w:val="center"/>
              <w:rPr>
                <w:sz w:val="24"/>
              </w:rPr>
            </w:pPr>
            <w:r w:rsidRPr="000A3F2C">
              <w:rPr>
                <w:sz w:val="24"/>
              </w:rPr>
              <w:t>829 796,4</w:t>
            </w:r>
          </w:p>
        </w:tc>
      </w:tr>
      <w:tr w:rsidR="007E624D" w:rsidRPr="000A3F2C" w:rsidTr="00EC1FF7">
        <w:trPr>
          <w:trHeight w:val="33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0A3F2C" w:rsidRDefault="007E624D" w:rsidP="00EC1FF7">
            <w:pPr>
              <w:ind w:left="-93" w:right="-108"/>
              <w:jc w:val="center"/>
              <w:rPr>
                <w:sz w:val="24"/>
              </w:rPr>
            </w:pPr>
            <w:r w:rsidRPr="000A3F2C">
              <w:rPr>
                <w:sz w:val="24"/>
              </w:rPr>
              <w:t>901 01 05 02 01 00 0000 510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0A3F2C" w:rsidRDefault="007E624D" w:rsidP="00EC1FF7">
            <w:pPr>
              <w:rPr>
                <w:sz w:val="24"/>
              </w:rPr>
            </w:pPr>
            <w:r w:rsidRPr="000A3F2C">
              <w:rPr>
                <w:sz w:val="24"/>
              </w:rPr>
              <w:t>Увеличение прочих остатков денежных средств бюджетов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0A3F2C" w:rsidRDefault="007E624D" w:rsidP="00EC1FF7">
            <w:pPr>
              <w:jc w:val="center"/>
              <w:rPr>
                <w:sz w:val="24"/>
              </w:rPr>
            </w:pPr>
            <w:r w:rsidRPr="000A3F2C">
              <w:rPr>
                <w:sz w:val="24"/>
              </w:rPr>
              <w:t>744 594,3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0A3F2C" w:rsidRDefault="007E624D" w:rsidP="00EC1FF7">
            <w:pPr>
              <w:jc w:val="center"/>
              <w:rPr>
                <w:sz w:val="24"/>
              </w:rPr>
            </w:pPr>
            <w:r w:rsidRPr="000A3F2C">
              <w:rPr>
                <w:sz w:val="24"/>
              </w:rPr>
              <w:t>829 796,4</w:t>
            </w:r>
          </w:p>
        </w:tc>
      </w:tr>
      <w:tr w:rsidR="007E624D" w:rsidRPr="000A3F2C" w:rsidTr="00EC1FF7">
        <w:trPr>
          <w:trHeight w:val="58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0A3F2C" w:rsidRDefault="007E624D" w:rsidP="00EC1FF7">
            <w:pPr>
              <w:ind w:left="-93" w:right="-108"/>
              <w:jc w:val="center"/>
              <w:rPr>
                <w:sz w:val="24"/>
              </w:rPr>
            </w:pPr>
            <w:r w:rsidRPr="000A3F2C">
              <w:rPr>
                <w:sz w:val="24"/>
              </w:rPr>
              <w:t>901 01 05 02 01 04 0000 510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0A3F2C" w:rsidRDefault="007E624D" w:rsidP="00EC1FF7">
            <w:pPr>
              <w:rPr>
                <w:sz w:val="24"/>
              </w:rPr>
            </w:pPr>
            <w:r w:rsidRPr="000A3F2C">
              <w:rPr>
                <w:sz w:val="24"/>
              </w:rPr>
              <w:t xml:space="preserve">Увеличение прочих </w:t>
            </w:r>
            <w:proofErr w:type="gramStart"/>
            <w:r w:rsidRPr="000A3F2C">
              <w:rPr>
                <w:sz w:val="24"/>
              </w:rPr>
              <w:t>остатков денежных средств бюджета Александровского муниципального округа Пермского края</w:t>
            </w:r>
            <w:proofErr w:type="gramEnd"/>
            <w:r w:rsidRPr="000A3F2C">
              <w:rPr>
                <w:sz w:val="24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0A3F2C" w:rsidRDefault="007E624D" w:rsidP="00EC1FF7">
            <w:pPr>
              <w:jc w:val="center"/>
              <w:rPr>
                <w:sz w:val="24"/>
              </w:rPr>
            </w:pPr>
            <w:r w:rsidRPr="000A3F2C">
              <w:rPr>
                <w:sz w:val="24"/>
              </w:rPr>
              <w:t>744 594,3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0A3F2C" w:rsidRDefault="007E624D" w:rsidP="00EC1FF7">
            <w:pPr>
              <w:jc w:val="center"/>
              <w:rPr>
                <w:sz w:val="24"/>
              </w:rPr>
            </w:pPr>
            <w:r w:rsidRPr="000A3F2C">
              <w:rPr>
                <w:sz w:val="24"/>
              </w:rPr>
              <w:t>829 796,4</w:t>
            </w:r>
          </w:p>
        </w:tc>
      </w:tr>
      <w:tr w:rsidR="007E624D" w:rsidRPr="000A3F2C" w:rsidTr="00EC1FF7">
        <w:trPr>
          <w:trHeight w:val="25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624D" w:rsidRPr="000A3F2C" w:rsidRDefault="007E624D" w:rsidP="00EC1FF7">
            <w:pPr>
              <w:ind w:left="-93" w:right="-108"/>
              <w:jc w:val="center"/>
              <w:rPr>
                <w:b/>
                <w:bCs/>
                <w:sz w:val="24"/>
              </w:rPr>
            </w:pPr>
            <w:r w:rsidRPr="000A3F2C">
              <w:rPr>
                <w:b/>
                <w:bCs/>
                <w:sz w:val="24"/>
              </w:rPr>
              <w:t>901 01 05 00 00 00 0000 600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0A3F2C" w:rsidRDefault="007E624D" w:rsidP="00EC1FF7">
            <w:pPr>
              <w:rPr>
                <w:b/>
                <w:bCs/>
                <w:sz w:val="24"/>
              </w:rPr>
            </w:pPr>
            <w:r w:rsidRPr="000A3F2C">
              <w:rPr>
                <w:b/>
                <w:bCs/>
                <w:sz w:val="24"/>
              </w:rPr>
              <w:t>Уменьшение остатков средств бюджетов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0A3F2C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0A3F2C">
              <w:rPr>
                <w:b/>
                <w:bCs/>
                <w:sz w:val="24"/>
              </w:rPr>
              <w:t>748 406,4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0A3F2C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0A3F2C">
              <w:rPr>
                <w:b/>
                <w:bCs/>
                <w:sz w:val="24"/>
              </w:rPr>
              <w:t>839 437,4</w:t>
            </w:r>
          </w:p>
        </w:tc>
      </w:tr>
      <w:tr w:rsidR="007E624D" w:rsidRPr="000A3F2C" w:rsidTr="00EC1FF7">
        <w:trPr>
          <w:trHeight w:val="25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624D" w:rsidRPr="000A3F2C" w:rsidRDefault="007E624D" w:rsidP="00EC1FF7">
            <w:pPr>
              <w:ind w:left="-93" w:right="-108"/>
              <w:jc w:val="center"/>
              <w:rPr>
                <w:sz w:val="24"/>
              </w:rPr>
            </w:pPr>
            <w:r w:rsidRPr="000A3F2C">
              <w:rPr>
                <w:sz w:val="24"/>
              </w:rPr>
              <w:t>901 01 05 02 00 00 0000 600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0A3F2C" w:rsidRDefault="007E624D" w:rsidP="00EC1FF7">
            <w:pPr>
              <w:rPr>
                <w:sz w:val="24"/>
              </w:rPr>
            </w:pPr>
            <w:r w:rsidRPr="000A3F2C">
              <w:rPr>
                <w:sz w:val="24"/>
              </w:rPr>
              <w:t>Уменьшение прочих остатков средств бюджетов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0A3F2C" w:rsidRDefault="007E624D" w:rsidP="00EC1FF7">
            <w:pPr>
              <w:jc w:val="center"/>
              <w:rPr>
                <w:sz w:val="24"/>
              </w:rPr>
            </w:pPr>
            <w:r w:rsidRPr="000A3F2C">
              <w:rPr>
                <w:sz w:val="24"/>
              </w:rPr>
              <w:t>748 406,4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0A3F2C" w:rsidRDefault="007E624D" w:rsidP="00EC1FF7">
            <w:pPr>
              <w:jc w:val="center"/>
              <w:rPr>
                <w:sz w:val="24"/>
              </w:rPr>
            </w:pPr>
            <w:r w:rsidRPr="000A3F2C">
              <w:rPr>
                <w:sz w:val="24"/>
              </w:rPr>
              <w:t>839 437,4</w:t>
            </w:r>
          </w:p>
        </w:tc>
      </w:tr>
      <w:tr w:rsidR="007E624D" w:rsidRPr="000A3F2C" w:rsidTr="00EC1FF7">
        <w:trPr>
          <w:trHeight w:val="34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0A3F2C" w:rsidRDefault="007E624D" w:rsidP="00EC1FF7">
            <w:pPr>
              <w:ind w:left="-93" w:right="-108"/>
              <w:jc w:val="center"/>
              <w:rPr>
                <w:sz w:val="24"/>
              </w:rPr>
            </w:pPr>
            <w:r w:rsidRPr="000A3F2C">
              <w:rPr>
                <w:sz w:val="24"/>
              </w:rPr>
              <w:t>901 01 05 02 01 00 0000 610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24D" w:rsidRPr="000A3F2C" w:rsidRDefault="007E624D" w:rsidP="00EC1FF7">
            <w:pPr>
              <w:rPr>
                <w:sz w:val="24"/>
              </w:rPr>
            </w:pPr>
            <w:r w:rsidRPr="000A3F2C">
              <w:rPr>
                <w:sz w:val="24"/>
              </w:rPr>
              <w:t>Уменьшение прочих остатков денежных средств бюджетов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0A3F2C" w:rsidRDefault="007E624D" w:rsidP="00EC1FF7">
            <w:pPr>
              <w:jc w:val="center"/>
              <w:rPr>
                <w:sz w:val="24"/>
              </w:rPr>
            </w:pPr>
            <w:r w:rsidRPr="000A3F2C">
              <w:rPr>
                <w:sz w:val="24"/>
              </w:rPr>
              <w:t>748 406,4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0A3F2C" w:rsidRDefault="007E624D" w:rsidP="00EC1FF7">
            <w:pPr>
              <w:jc w:val="center"/>
              <w:rPr>
                <w:sz w:val="24"/>
              </w:rPr>
            </w:pPr>
            <w:r w:rsidRPr="000A3F2C">
              <w:rPr>
                <w:sz w:val="24"/>
              </w:rPr>
              <w:t>839 437,4</w:t>
            </w:r>
          </w:p>
        </w:tc>
      </w:tr>
      <w:tr w:rsidR="007E624D" w:rsidRPr="000A3F2C" w:rsidTr="00EC1FF7">
        <w:trPr>
          <w:trHeight w:val="55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0A3F2C" w:rsidRDefault="007E624D" w:rsidP="00EC1FF7">
            <w:pPr>
              <w:ind w:left="-93" w:right="-108"/>
              <w:jc w:val="center"/>
              <w:rPr>
                <w:sz w:val="24"/>
              </w:rPr>
            </w:pPr>
            <w:r w:rsidRPr="000A3F2C">
              <w:rPr>
                <w:sz w:val="24"/>
              </w:rPr>
              <w:lastRenderedPageBreak/>
              <w:t>901 01 05 02 01 04 0000 610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0A3F2C" w:rsidRDefault="007E624D" w:rsidP="00EC1FF7">
            <w:pPr>
              <w:rPr>
                <w:sz w:val="24"/>
              </w:rPr>
            </w:pPr>
            <w:r w:rsidRPr="000A3F2C">
              <w:rPr>
                <w:sz w:val="24"/>
              </w:rPr>
              <w:t xml:space="preserve">Уменьшение прочих </w:t>
            </w:r>
            <w:proofErr w:type="gramStart"/>
            <w:r w:rsidRPr="000A3F2C">
              <w:rPr>
                <w:sz w:val="24"/>
              </w:rPr>
              <w:t>остатков денежных средств бюджета Александровского муниципального округа Пермского края</w:t>
            </w:r>
            <w:proofErr w:type="gramEnd"/>
            <w:r w:rsidRPr="000A3F2C">
              <w:rPr>
                <w:sz w:val="24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0A3F2C" w:rsidRDefault="007E624D" w:rsidP="00EC1FF7">
            <w:pPr>
              <w:jc w:val="center"/>
              <w:rPr>
                <w:sz w:val="24"/>
              </w:rPr>
            </w:pPr>
            <w:r w:rsidRPr="000A3F2C">
              <w:rPr>
                <w:sz w:val="24"/>
              </w:rPr>
              <w:t>748 406,4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0A3F2C" w:rsidRDefault="007E624D" w:rsidP="00EC1FF7">
            <w:pPr>
              <w:jc w:val="center"/>
              <w:rPr>
                <w:sz w:val="24"/>
              </w:rPr>
            </w:pPr>
            <w:r w:rsidRPr="000A3F2C">
              <w:rPr>
                <w:sz w:val="24"/>
              </w:rPr>
              <w:t>839 437,4</w:t>
            </w:r>
          </w:p>
        </w:tc>
      </w:tr>
    </w:tbl>
    <w:p w:rsidR="007E624D" w:rsidRPr="001C18FF" w:rsidRDefault="007E624D" w:rsidP="007E624D">
      <w:pPr>
        <w:ind w:left="4679" w:firstLine="708"/>
        <w:jc w:val="right"/>
        <w:rPr>
          <w:sz w:val="24"/>
        </w:rPr>
      </w:pPr>
      <w:r w:rsidRPr="001C18FF">
        <w:rPr>
          <w:sz w:val="24"/>
        </w:rPr>
        <w:t>»</w:t>
      </w: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</w:p>
    <w:p w:rsidR="007E624D" w:rsidRPr="00512FA6" w:rsidRDefault="007E624D" w:rsidP="007E624D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lastRenderedPageBreak/>
        <w:t xml:space="preserve">Приложение </w:t>
      </w:r>
      <w:r>
        <w:rPr>
          <w:sz w:val="24"/>
        </w:rPr>
        <w:t>11</w:t>
      </w:r>
    </w:p>
    <w:p w:rsidR="007E624D" w:rsidRDefault="007E624D" w:rsidP="007E624D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 xml:space="preserve">к решению </w:t>
      </w:r>
      <w:r>
        <w:rPr>
          <w:sz w:val="24"/>
        </w:rPr>
        <w:t xml:space="preserve">Думы </w:t>
      </w:r>
    </w:p>
    <w:p w:rsidR="007E624D" w:rsidRPr="00512FA6" w:rsidRDefault="007E624D" w:rsidP="007E624D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7E624D" w:rsidRDefault="007E624D" w:rsidP="007E624D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от 26.03.2</w:t>
      </w:r>
      <w:r w:rsidRPr="00512FA6">
        <w:rPr>
          <w:sz w:val="24"/>
        </w:rPr>
        <w:t>0</w:t>
      </w:r>
      <w:r>
        <w:rPr>
          <w:sz w:val="24"/>
        </w:rPr>
        <w:t>20</w:t>
      </w:r>
      <w:r w:rsidRPr="00512FA6">
        <w:rPr>
          <w:sz w:val="24"/>
        </w:rPr>
        <w:t xml:space="preserve"> № </w:t>
      </w:r>
      <w:r>
        <w:rPr>
          <w:sz w:val="24"/>
        </w:rPr>
        <w:t>87</w:t>
      </w:r>
    </w:p>
    <w:p w:rsidR="007E624D" w:rsidRDefault="007E624D" w:rsidP="007E624D">
      <w:pPr>
        <w:tabs>
          <w:tab w:val="left" w:pos="5812"/>
        </w:tabs>
        <w:ind w:left="5387"/>
        <w:rPr>
          <w:sz w:val="24"/>
        </w:rPr>
      </w:pPr>
    </w:p>
    <w:p w:rsidR="007E624D" w:rsidRPr="001C18FF" w:rsidRDefault="007E624D" w:rsidP="007E624D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«Приложение 17</w:t>
      </w:r>
    </w:p>
    <w:p w:rsidR="007E624D" w:rsidRPr="001C18FF" w:rsidRDefault="007E624D" w:rsidP="007E624D">
      <w:pPr>
        <w:tabs>
          <w:tab w:val="left" w:pos="5812"/>
        </w:tabs>
        <w:ind w:left="5387"/>
        <w:rPr>
          <w:sz w:val="24"/>
        </w:rPr>
      </w:pPr>
      <w:r w:rsidRPr="001C18FF">
        <w:rPr>
          <w:sz w:val="24"/>
        </w:rPr>
        <w:t xml:space="preserve">к решению Думы </w:t>
      </w:r>
    </w:p>
    <w:p w:rsidR="007E624D" w:rsidRPr="001C18FF" w:rsidRDefault="007E624D" w:rsidP="007E624D">
      <w:pPr>
        <w:tabs>
          <w:tab w:val="left" w:pos="5812"/>
        </w:tabs>
        <w:ind w:left="5387"/>
        <w:rPr>
          <w:sz w:val="24"/>
        </w:rPr>
      </w:pPr>
      <w:r w:rsidRPr="001C18FF">
        <w:rPr>
          <w:sz w:val="24"/>
        </w:rPr>
        <w:t>Александровского муниципального округа</w:t>
      </w:r>
    </w:p>
    <w:p w:rsidR="007E624D" w:rsidRDefault="007E624D" w:rsidP="007E624D">
      <w:pPr>
        <w:tabs>
          <w:tab w:val="left" w:pos="5812"/>
        </w:tabs>
        <w:ind w:left="5387"/>
        <w:rPr>
          <w:sz w:val="24"/>
        </w:rPr>
      </w:pPr>
      <w:r w:rsidRPr="001C18FF">
        <w:rPr>
          <w:sz w:val="24"/>
        </w:rPr>
        <w:t>от 17.12.2019 № 39</w:t>
      </w:r>
    </w:p>
    <w:p w:rsidR="007E624D" w:rsidRDefault="007E624D" w:rsidP="007E624D">
      <w:pPr>
        <w:ind w:left="4679" w:firstLine="708"/>
        <w:jc w:val="right"/>
        <w:rPr>
          <w:sz w:val="24"/>
        </w:rPr>
      </w:pPr>
    </w:p>
    <w:tbl>
      <w:tblPr>
        <w:tblW w:w="9956" w:type="dxa"/>
        <w:tblInd w:w="93" w:type="dxa"/>
        <w:tblLook w:val="04A0" w:firstRow="1" w:lastRow="0" w:firstColumn="1" w:lastColumn="0" w:noHBand="0" w:noVBand="1"/>
      </w:tblPr>
      <w:tblGrid>
        <w:gridCol w:w="696"/>
        <w:gridCol w:w="4422"/>
        <w:gridCol w:w="1600"/>
        <w:gridCol w:w="1518"/>
        <w:gridCol w:w="1720"/>
      </w:tblGrid>
      <w:tr w:rsidR="007E624D" w:rsidRPr="00EE31E6" w:rsidTr="00EC1FF7">
        <w:trPr>
          <w:trHeight w:val="632"/>
        </w:trPr>
        <w:tc>
          <w:tcPr>
            <w:tcW w:w="9956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E624D" w:rsidRPr="00EE31E6" w:rsidRDefault="007E624D" w:rsidP="00EC1FF7">
            <w:pPr>
              <w:jc w:val="center"/>
              <w:rPr>
                <w:b/>
                <w:bCs/>
              </w:rPr>
            </w:pPr>
            <w:r w:rsidRPr="00EE31E6">
              <w:rPr>
                <w:b/>
                <w:bCs/>
              </w:rPr>
              <w:t>Перечень приоритетных муниципальных проектов, реализуемых на территории Александровского муниципального округа на 2020 год</w:t>
            </w:r>
          </w:p>
        </w:tc>
      </w:tr>
      <w:tr w:rsidR="007E624D" w:rsidRPr="00EE31E6" w:rsidTr="00EC1FF7">
        <w:trPr>
          <w:trHeight w:val="345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24D" w:rsidRPr="00EE31E6" w:rsidRDefault="007E624D" w:rsidP="00EC1FF7">
            <w:pPr>
              <w:rPr>
                <w:sz w:val="24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24D" w:rsidRPr="00EE31E6" w:rsidRDefault="007E624D" w:rsidP="00EC1FF7">
            <w:pPr>
              <w:rPr>
                <w:sz w:val="24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24D" w:rsidRPr="00EE31E6" w:rsidRDefault="007E624D" w:rsidP="00EC1FF7">
            <w:pPr>
              <w:rPr>
                <w:sz w:val="24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24D" w:rsidRPr="00EE31E6" w:rsidRDefault="007E624D" w:rsidP="00EC1FF7">
            <w:pPr>
              <w:jc w:val="right"/>
              <w:rPr>
                <w:sz w:val="24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24D" w:rsidRPr="00EE31E6" w:rsidRDefault="007E624D" w:rsidP="00EC1FF7">
            <w:pPr>
              <w:jc w:val="right"/>
              <w:rPr>
                <w:sz w:val="24"/>
              </w:rPr>
            </w:pPr>
            <w:r w:rsidRPr="00EE31E6">
              <w:rPr>
                <w:sz w:val="24"/>
              </w:rPr>
              <w:t>(тыс. рублей)</w:t>
            </w:r>
          </w:p>
        </w:tc>
      </w:tr>
      <w:tr w:rsidR="007E624D" w:rsidRPr="00EE31E6" w:rsidTr="00EC1FF7">
        <w:trPr>
          <w:trHeight w:val="315"/>
        </w:trPr>
        <w:tc>
          <w:tcPr>
            <w:tcW w:w="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EE31E6" w:rsidRDefault="007E624D" w:rsidP="00EC1FF7">
            <w:pPr>
              <w:jc w:val="center"/>
              <w:rPr>
                <w:b/>
                <w:sz w:val="24"/>
              </w:rPr>
            </w:pPr>
            <w:r w:rsidRPr="00EE31E6">
              <w:rPr>
                <w:b/>
                <w:sz w:val="24"/>
              </w:rPr>
              <w:t xml:space="preserve">№ </w:t>
            </w:r>
            <w:proofErr w:type="gramStart"/>
            <w:r w:rsidRPr="00EE31E6">
              <w:rPr>
                <w:b/>
                <w:sz w:val="24"/>
              </w:rPr>
              <w:t>п</w:t>
            </w:r>
            <w:proofErr w:type="gramEnd"/>
            <w:r w:rsidRPr="00EE31E6">
              <w:rPr>
                <w:b/>
                <w:sz w:val="24"/>
              </w:rPr>
              <w:t>/п</w:t>
            </w:r>
          </w:p>
        </w:tc>
        <w:tc>
          <w:tcPr>
            <w:tcW w:w="4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EE31E6" w:rsidRDefault="007E624D" w:rsidP="00EC1FF7">
            <w:pPr>
              <w:jc w:val="center"/>
              <w:rPr>
                <w:b/>
                <w:sz w:val="24"/>
              </w:rPr>
            </w:pPr>
            <w:r w:rsidRPr="00EE31E6">
              <w:rPr>
                <w:b/>
                <w:sz w:val="24"/>
              </w:rPr>
              <w:t>Наименование проекта, направления</w:t>
            </w: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EE31E6" w:rsidRDefault="007E624D" w:rsidP="00EC1FF7">
            <w:pPr>
              <w:jc w:val="center"/>
              <w:rPr>
                <w:b/>
                <w:sz w:val="24"/>
              </w:rPr>
            </w:pPr>
            <w:r w:rsidRPr="00EE31E6">
              <w:rPr>
                <w:b/>
                <w:sz w:val="24"/>
              </w:rPr>
              <w:t>Объем расходов на реализацию проекта, всего</w:t>
            </w:r>
          </w:p>
        </w:tc>
        <w:tc>
          <w:tcPr>
            <w:tcW w:w="3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E624D" w:rsidRPr="00EE31E6" w:rsidRDefault="007E624D" w:rsidP="00EC1FF7">
            <w:pPr>
              <w:jc w:val="center"/>
              <w:rPr>
                <w:b/>
                <w:sz w:val="24"/>
              </w:rPr>
            </w:pPr>
            <w:r w:rsidRPr="00EE31E6">
              <w:rPr>
                <w:b/>
                <w:sz w:val="24"/>
              </w:rPr>
              <w:t>В том числе</w:t>
            </w:r>
          </w:p>
        </w:tc>
      </w:tr>
      <w:tr w:rsidR="007E624D" w:rsidRPr="00EE31E6" w:rsidTr="00EC1FF7">
        <w:trPr>
          <w:trHeight w:val="1035"/>
        </w:trPr>
        <w:tc>
          <w:tcPr>
            <w:tcW w:w="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624D" w:rsidRPr="00EE31E6" w:rsidRDefault="007E624D" w:rsidP="00EC1FF7">
            <w:pPr>
              <w:rPr>
                <w:b/>
                <w:sz w:val="24"/>
              </w:rPr>
            </w:pPr>
          </w:p>
        </w:tc>
        <w:tc>
          <w:tcPr>
            <w:tcW w:w="4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24D" w:rsidRPr="00EE31E6" w:rsidRDefault="007E624D" w:rsidP="00EC1FF7">
            <w:pPr>
              <w:rPr>
                <w:b/>
                <w:sz w:val="24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24D" w:rsidRPr="00EE31E6" w:rsidRDefault="007E624D" w:rsidP="00EC1FF7">
            <w:pPr>
              <w:rPr>
                <w:b/>
                <w:sz w:val="24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EE31E6" w:rsidRDefault="007E624D" w:rsidP="00EC1FF7">
            <w:pPr>
              <w:jc w:val="center"/>
              <w:rPr>
                <w:b/>
                <w:sz w:val="24"/>
              </w:rPr>
            </w:pPr>
            <w:r w:rsidRPr="00EE31E6">
              <w:rPr>
                <w:b/>
                <w:sz w:val="24"/>
              </w:rPr>
              <w:t>За счет средств бюджета округа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EE31E6" w:rsidRDefault="007E624D" w:rsidP="00EC1FF7">
            <w:pPr>
              <w:jc w:val="center"/>
              <w:rPr>
                <w:b/>
                <w:sz w:val="24"/>
              </w:rPr>
            </w:pPr>
            <w:r w:rsidRPr="00EE31E6">
              <w:rPr>
                <w:b/>
                <w:sz w:val="24"/>
              </w:rPr>
              <w:t>За счет сре</w:t>
            </w:r>
            <w:proofErr w:type="gramStart"/>
            <w:r w:rsidRPr="00EE31E6">
              <w:rPr>
                <w:b/>
                <w:sz w:val="24"/>
              </w:rPr>
              <w:t>дств кр</w:t>
            </w:r>
            <w:proofErr w:type="gramEnd"/>
            <w:r w:rsidRPr="00EE31E6">
              <w:rPr>
                <w:b/>
                <w:sz w:val="24"/>
              </w:rPr>
              <w:t>аевого бюджета</w:t>
            </w:r>
          </w:p>
        </w:tc>
      </w:tr>
      <w:tr w:rsidR="007E624D" w:rsidRPr="00EE31E6" w:rsidTr="00EC1FF7">
        <w:trPr>
          <w:trHeight w:val="21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EE31E6" w:rsidRDefault="007E624D" w:rsidP="00EC1FF7">
            <w:pPr>
              <w:jc w:val="center"/>
              <w:rPr>
                <w:b/>
                <w:sz w:val="24"/>
              </w:rPr>
            </w:pPr>
            <w:r w:rsidRPr="00EE31E6">
              <w:rPr>
                <w:b/>
                <w:sz w:val="24"/>
              </w:rPr>
              <w:t>1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EE31E6" w:rsidRDefault="007E624D" w:rsidP="00EC1FF7">
            <w:pPr>
              <w:jc w:val="center"/>
              <w:rPr>
                <w:b/>
                <w:sz w:val="24"/>
              </w:rPr>
            </w:pPr>
            <w:r w:rsidRPr="00EE31E6">
              <w:rPr>
                <w:b/>
                <w:sz w:val="24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EE31E6" w:rsidRDefault="007E624D" w:rsidP="00EC1FF7">
            <w:pPr>
              <w:jc w:val="center"/>
              <w:rPr>
                <w:b/>
                <w:sz w:val="24"/>
              </w:rPr>
            </w:pPr>
            <w:r w:rsidRPr="00EE31E6">
              <w:rPr>
                <w:b/>
                <w:sz w:val="24"/>
              </w:rPr>
              <w:t>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EE31E6" w:rsidRDefault="007E624D" w:rsidP="00EC1FF7">
            <w:pPr>
              <w:jc w:val="center"/>
              <w:rPr>
                <w:b/>
                <w:sz w:val="24"/>
              </w:rPr>
            </w:pPr>
            <w:r w:rsidRPr="00EE31E6">
              <w:rPr>
                <w:b/>
                <w:sz w:val="24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24D" w:rsidRPr="00EE31E6" w:rsidRDefault="007E624D" w:rsidP="00EC1FF7">
            <w:pPr>
              <w:jc w:val="center"/>
              <w:rPr>
                <w:b/>
                <w:sz w:val="24"/>
              </w:rPr>
            </w:pPr>
            <w:r w:rsidRPr="00EE31E6">
              <w:rPr>
                <w:b/>
                <w:sz w:val="24"/>
              </w:rPr>
              <w:t>5</w:t>
            </w:r>
          </w:p>
        </w:tc>
      </w:tr>
      <w:tr w:rsidR="007E624D" w:rsidRPr="00EE31E6" w:rsidTr="00EC1FF7">
        <w:trPr>
          <w:trHeight w:val="2070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D" w:rsidRPr="00EE31E6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EE31E6">
              <w:rPr>
                <w:b/>
                <w:bCs/>
                <w:sz w:val="24"/>
              </w:rPr>
              <w:t>1.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EE31E6" w:rsidRDefault="007E624D" w:rsidP="00EC1FF7">
            <w:pPr>
              <w:rPr>
                <w:b/>
                <w:bCs/>
                <w:sz w:val="24"/>
              </w:rPr>
            </w:pPr>
            <w:r w:rsidRPr="00EE31E6">
              <w:rPr>
                <w:b/>
                <w:bCs/>
                <w:sz w:val="24"/>
              </w:rPr>
              <w:t xml:space="preserve">"Приведение в нормативное состояние объектов общественной инфраструктуры Александровского муниципального округа в рамках регионального проекта "Приведение в нормативное состояние объектов общественной инфраструктуры муниципального значения" 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EE31E6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EE31E6">
              <w:rPr>
                <w:b/>
                <w:bCs/>
                <w:sz w:val="24"/>
              </w:rPr>
              <w:t>30 078,20220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EE31E6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EE31E6">
              <w:rPr>
                <w:b/>
                <w:bCs/>
                <w:sz w:val="24"/>
              </w:rPr>
              <w:t>7 519,55055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EE31E6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EE31E6">
              <w:rPr>
                <w:b/>
                <w:bCs/>
                <w:sz w:val="24"/>
              </w:rPr>
              <w:t>22 558,65165</w:t>
            </w:r>
          </w:p>
        </w:tc>
      </w:tr>
      <w:tr w:rsidR="007E624D" w:rsidRPr="00EE31E6" w:rsidTr="00EC1FF7">
        <w:trPr>
          <w:trHeight w:val="98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D" w:rsidRPr="00EE31E6" w:rsidRDefault="007E624D" w:rsidP="00EC1FF7">
            <w:pPr>
              <w:jc w:val="center"/>
              <w:rPr>
                <w:sz w:val="24"/>
              </w:rPr>
            </w:pPr>
            <w:r w:rsidRPr="00EE31E6">
              <w:rPr>
                <w:sz w:val="24"/>
              </w:rPr>
              <w:t>1.1.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EE31E6" w:rsidRDefault="007E624D" w:rsidP="00EC1FF7">
            <w:pPr>
              <w:rPr>
                <w:sz w:val="24"/>
              </w:rPr>
            </w:pPr>
            <w:r w:rsidRPr="00EE31E6">
              <w:rPr>
                <w:sz w:val="24"/>
              </w:rPr>
              <w:t xml:space="preserve">Ремонт здания МБДОУ "Детский сад № 15" (г. Александровск, </w:t>
            </w:r>
            <w:proofErr w:type="spellStart"/>
            <w:r w:rsidRPr="00EE31E6">
              <w:rPr>
                <w:sz w:val="24"/>
              </w:rPr>
              <w:t>ул</w:t>
            </w:r>
            <w:proofErr w:type="gramStart"/>
            <w:r w:rsidRPr="00EE31E6">
              <w:rPr>
                <w:sz w:val="24"/>
              </w:rPr>
              <w:t>.Л</w:t>
            </w:r>
            <w:proofErr w:type="gramEnd"/>
            <w:r w:rsidRPr="00EE31E6">
              <w:rPr>
                <w:sz w:val="24"/>
              </w:rPr>
              <w:t>енина</w:t>
            </w:r>
            <w:proofErr w:type="spellEnd"/>
            <w:r w:rsidRPr="00EE31E6">
              <w:rPr>
                <w:sz w:val="24"/>
              </w:rPr>
              <w:t>, 39)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EE31E6" w:rsidRDefault="007E624D" w:rsidP="00EC1FF7">
            <w:pPr>
              <w:jc w:val="center"/>
              <w:rPr>
                <w:sz w:val="24"/>
              </w:rPr>
            </w:pPr>
            <w:r w:rsidRPr="00EE31E6">
              <w:rPr>
                <w:sz w:val="24"/>
              </w:rPr>
              <w:t>3 871,57800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EE31E6" w:rsidRDefault="007E624D" w:rsidP="00EC1FF7">
            <w:pPr>
              <w:jc w:val="center"/>
              <w:rPr>
                <w:sz w:val="24"/>
              </w:rPr>
            </w:pPr>
            <w:r w:rsidRPr="00EE31E6">
              <w:rPr>
                <w:sz w:val="24"/>
              </w:rPr>
              <w:t>967,89450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EE31E6" w:rsidRDefault="007E624D" w:rsidP="00EC1FF7">
            <w:pPr>
              <w:jc w:val="center"/>
              <w:rPr>
                <w:sz w:val="24"/>
              </w:rPr>
            </w:pPr>
            <w:r w:rsidRPr="00EE31E6">
              <w:rPr>
                <w:sz w:val="24"/>
              </w:rPr>
              <w:t>2 903,68350</w:t>
            </w:r>
          </w:p>
        </w:tc>
      </w:tr>
      <w:tr w:rsidR="007E624D" w:rsidRPr="00EE31E6" w:rsidTr="00EC1FF7">
        <w:trPr>
          <w:trHeight w:val="394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D" w:rsidRPr="00EE31E6" w:rsidRDefault="007E624D" w:rsidP="00EC1FF7">
            <w:pPr>
              <w:jc w:val="center"/>
              <w:rPr>
                <w:sz w:val="24"/>
              </w:rPr>
            </w:pPr>
            <w:r w:rsidRPr="00EE31E6">
              <w:rPr>
                <w:sz w:val="24"/>
              </w:rPr>
              <w:t>1.2.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EE31E6" w:rsidRDefault="007E624D" w:rsidP="00EC1FF7">
            <w:pPr>
              <w:rPr>
                <w:sz w:val="24"/>
              </w:rPr>
            </w:pPr>
            <w:r w:rsidRPr="00EE31E6">
              <w:rPr>
                <w:sz w:val="24"/>
              </w:rPr>
              <w:t xml:space="preserve">Ремонт </w:t>
            </w:r>
            <w:proofErr w:type="spellStart"/>
            <w:r w:rsidRPr="00EE31E6">
              <w:rPr>
                <w:sz w:val="24"/>
              </w:rPr>
              <w:t>периметральнго</w:t>
            </w:r>
            <w:proofErr w:type="spellEnd"/>
            <w:r w:rsidRPr="00EE31E6">
              <w:rPr>
                <w:sz w:val="24"/>
              </w:rPr>
              <w:t xml:space="preserve"> ограждения МБДОУ "Детский сад № 15" (г. Александровск, </w:t>
            </w:r>
            <w:proofErr w:type="spellStart"/>
            <w:r w:rsidRPr="00EE31E6">
              <w:rPr>
                <w:sz w:val="24"/>
              </w:rPr>
              <w:t>ул</w:t>
            </w:r>
            <w:proofErr w:type="gramStart"/>
            <w:r w:rsidRPr="00EE31E6">
              <w:rPr>
                <w:sz w:val="24"/>
              </w:rPr>
              <w:t>.Л</w:t>
            </w:r>
            <w:proofErr w:type="gramEnd"/>
            <w:r w:rsidRPr="00EE31E6">
              <w:rPr>
                <w:sz w:val="24"/>
              </w:rPr>
              <w:t>енина</w:t>
            </w:r>
            <w:proofErr w:type="spellEnd"/>
            <w:r w:rsidRPr="00EE31E6">
              <w:rPr>
                <w:sz w:val="24"/>
              </w:rPr>
              <w:t>, 39)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EE31E6" w:rsidRDefault="007E624D" w:rsidP="00EC1FF7">
            <w:pPr>
              <w:jc w:val="center"/>
              <w:rPr>
                <w:sz w:val="24"/>
              </w:rPr>
            </w:pPr>
            <w:r w:rsidRPr="00EE31E6">
              <w:rPr>
                <w:sz w:val="24"/>
              </w:rPr>
              <w:t>2 209,26500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EE31E6" w:rsidRDefault="007E624D" w:rsidP="00EC1FF7">
            <w:pPr>
              <w:jc w:val="center"/>
              <w:rPr>
                <w:sz w:val="24"/>
              </w:rPr>
            </w:pPr>
            <w:r w:rsidRPr="00EE31E6">
              <w:rPr>
                <w:sz w:val="24"/>
              </w:rPr>
              <w:t>552,31625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EE31E6" w:rsidRDefault="007E624D" w:rsidP="00EC1FF7">
            <w:pPr>
              <w:jc w:val="center"/>
              <w:rPr>
                <w:sz w:val="24"/>
              </w:rPr>
            </w:pPr>
            <w:r w:rsidRPr="00EE31E6">
              <w:rPr>
                <w:sz w:val="24"/>
              </w:rPr>
              <w:t>1 656,94875</w:t>
            </w:r>
          </w:p>
        </w:tc>
      </w:tr>
      <w:tr w:rsidR="007E624D" w:rsidRPr="00EE31E6" w:rsidTr="00EC1FF7">
        <w:trPr>
          <w:trHeight w:val="70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D" w:rsidRPr="00EE31E6" w:rsidRDefault="007E624D" w:rsidP="00EC1FF7">
            <w:pPr>
              <w:jc w:val="center"/>
              <w:rPr>
                <w:sz w:val="24"/>
              </w:rPr>
            </w:pPr>
            <w:r w:rsidRPr="00EE31E6">
              <w:rPr>
                <w:sz w:val="24"/>
              </w:rPr>
              <w:t>1.3.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EE31E6" w:rsidRDefault="007E624D" w:rsidP="00EC1FF7">
            <w:pPr>
              <w:rPr>
                <w:sz w:val="24"/>
              </w:rPr>
            </w:pPr>
            <w:r w:rsidRPr="00EE31E6">
              <w:rPr>
                <w:sz w:val="24"/>
              </w:rPr>
              <w:t>Ремонт здания "Детский сад № 16" (г. Александровск, ул. Кирова, 13)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EE31E6" w:rsidRDefault="007E624D" w:rsidP="00EC1FF7">
            <w:pPr>
              <w:jc w:val="center"/>
              <w:rPr>
                <w:sz w:val="24"/>
              </w:rPr>
            </w:pPr>
            <w:r w:rsidRPr="00EE31E6">
              <w:rPr>
                <w:sz w:val="24"/>
              </w:rPr>
              <w:t>923,54600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EE31E6" w:rsidRDefault="007E624D" w:rsidP="00EC1FF7">
            <w:pPr>
              <w:jc w:val="center"/>
              <w:rPr>
                <w:sz w:val="24"/>
              </w:rPr>
            </w:pPr>
            <w:r w:rsidRPr="00EE31E6">
              <w:rPr>
                <w:sz w:val="24"/>
              </w:rPr>
              <w:t>230,88650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EE31E6" w:rsidRDefault="007E624D" w:rsidP="00EC1FF7">
            <w:pPr>
              <w:jc w:val="center"/>
              <w:rPr>
                <w:sz w:val="24"/>
              </w:rPr>
            </w:pPr>
            <w:r w:rsidRPr="00EE31E6">
              <w:rPr>
                <w:sz w:val="24"/>
              </w:rPr>
              <w:t>692,65950</w:t>
            </w:r>
          </w:p>
        </w:tc>
      </w:tr>
      <w:tr w:rsidR="007E624D" w:rsidRPr="00EE31E6" w:rsidTr="00EC1FF7">
        <w:trPr>
          <w:trHeight w:val="257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D" w:rsidRPr="00EE31E6" w:rsidRDefault="007E624D" w:rsidP="00EC1FF7">
            <w:pPr>
              <w:jc w:val="center"/>
              <w:rPr>
                <w:sz w:val="24"/>
              </w:rPr>
            </w:pPr>
            <w:r w:rsidRPr="00EE31E6">
              <w:rPr>
                <w:sz w:val="24"/>
              </w:rPr>
              <w:t>1.4.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EE31E6" w:rsidRDefault="007E624D" w:rsidP="00EC1FF7">
            <w:pPr>
              <w:rPr>
                <w:sz w:val="24"/>
              </w:rPr>
            </w:pPr>
            <w:r w:rsidRPr="00EE31E6">
              <w:rPr>
                <w:sz w:val="24"/>
              </w:rPr>
              <w:t xml:space="preserve">Ремонт </w:t>
            </w:r>
            <w:proofErr w:type="spellStart"/>
            <w:r w:rsidRPr="00EE31E6">
              <w:rPr>
                <w:sz w:val="24"/>
              </w:rPr>
              <w:t>периметрального</w:t>
            </w:r>
            <w:proofErr w:type="spellEnd"/>
            <w:r w:rsidRPr="00EE31E6">
              <w:rPr>
                <w:sz w:val="24"/>
              </w:rPr>
              <w:t xml:space="preserve"> ограждения МБУ ДО "ДЮЦ "Горизонт" (г. Александровск, ул. </w:t>
            </w:r>
            <w:proofErr w:type="spellStart"/>
            <w:r w:rsidRPr="00EE31E6">
              <w:rPr>
                <w:sz w:val="24"/>
              </w:rPr>
              <w:t>Мехоношина</w:t>
            </w:r>
            <w:proofErr w:type="spellEnd"/>
            <w:r w:rsidRPr="00EE31E6">
              <w:rPr>
                <w:sz w:val="24"/>
              </w:rPr>
              <w:t>, 21)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EE31E6" w:rsidRDefault="007E624D" w:rsidP="00EC1FF7">
            <w:pPr>
              <w:jc w:val="center"/>
              <w:rPr>
                <w:sz w:val="24"/>
              </w:rPr>
            </w:pPr>
            <w:r w:rsidRPr="00EE31E6">
              <w:rPr>
                <w:sz w:val="24"/>
              </w:rPr>
              <w:t>1 299,63000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EE31E6" w:rsidRDefault="007E624D" w:rsidP="00EC1FF7">
            <w:pPr>
              <w:jc w:val="center"/>
              <w:rPr>
                <w:sz w:val="24"/>
              </w:rPr>
            </w:pPr>
            <w:r w:rsidRPr="00EE31E6">
              <w:rPr>
                <w:sz w:val="24"/>
              </w:rPr>
              <w:t>324,90750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EE31E6" w:rsidRDefault="007E624D" w:rsidP="00EC1FF7">
            <w:pPr>
              <w:jc w:val="center"/>
              <w:rPr>
                <w:sz w:val="24"/>
              </w:rPr>
            </w:pPr>
            <w:r w:rsidRPr="00EE31E6">
              <w:rPr>
                <w:sz w:val="24"/>
              </w:rPr>
              <w:t>974,72250</w:t>
            </w:r>
          </w:p>
        </w:tc>
      </w:tr>
      <w:tr w:rsidR="007E624D" w:rsidRPr="00EE31E6" w:rsidTr="00EC1FF7">
        <w:trPr>
          <w:trHeight w:val="70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D" w:rsidRPr="00EE31E6" w:rsidRDefault="007E624D" w:rsidP="00EC1FF7">
            <w:pPr>
              <w:jc w:val="center"/>
              <w:rPr>
                <w:sz w:val="24"/>
              </w:rPr>
            </w:pPr>
            <w:r w:rsidRPr="00EE31E6">
              <w:rPr>
                <w:sz w:val="24"/>
              </w:rPr>
              <w:t>1.5.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EE31E6" w:rsidRDefault="007E624D" w:rsidP="00EC1FF7">
            <w:pPr>
              <w:rPr>
                <w:sz w:val="24"/>
              </w:rPr>
            </w:pPr>
            <w:bookmarkStart w:id="0" w:name="RANGE!B23"/>
            <w:r w:rsidRPr="00EE31E6">
              <w:rPr>
                <w:sz w:val="24"/>
              </w:rPr>
              <w:t>Ремонт здания МБДОУ "Детский сад № 30" (пос. Всеволодо-Вильва, ул. Розы Люксембург, 19)</w:t>
            </w:r>
            <w:bookmarkEnd w:id="0"/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EE31E6" w:rsidRDefault="007E624D" w:rsidP="00EC1FF7">
            <w:pPr>
              <w:jc w:val="center"/>
              <w:rPr>
                <w:sz w:val="24"/>
              </w:rPr>
            </w:pPr>
            <w:r w:rsidRPr="00EE31E6">
              <w:rPr>
                <w:sz w:val="24"/>
              </w:rPr>
              <w:t>1 775,02400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EE31E6" w:rsidRDefault="007E624D" w:rsidP="00EC1FF7">
            <w:pPr>
              <w:jc w:val="center"/>
              <w:rPr>
                <w:sz w:val="24"/>
              </w:rPr>
            </w:pPr>
            <w:r w:rsidRPr="00EE31E6">
              <w:rPr>
                <w:sz w:val="24"/>
              </w:rPr>
              <w:t>443,75600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EE31E6" w:rsidRDefault="007E624D" w:rsidP="00EC1FF7">
            <w:pPr>
              <w:jc w:val="center"/>
              <w:rPr>
                <w:sz w:val="24"/>
              </w:rPr>
            </w:pPr>
            <w:r w:rsidRPr="00EE31E6">
              <w:rPr>
                <w:sz w:val="24"/>
              </w:rPr>
              <w:t>1 331,26800</w:t>
            </w:r>
          </w:p>
        </w:tc>
      </w:tr>
      <w:tr w:rsidR="007E624D" w:rsidRPr="00EE31E6" w:rsidTr="00EC1FF7">
        <w:trPr>
          <w:trHeight w:val="70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D" w:rsidRPr="00EE31E6" w:rsidRDefault="007E624D" w:rsidP="00EC1FF7">
            <w:pPr>
              <w:jc w:val="center"/>
              <w:rPr>
                <w:sz w:val="24"/>
              </w:rPr>
            </w:pPr>
            <w:r w:rsidRPr="00EE31E6">
              <w:rPr>
                <w:sz w:val="24"/>
              </w:rPr>
              <w:t>1.6.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EE31E6" w:rsidRDefault="007E624D" w:rsidP="00EC1FF7">
            <w:pPr>
              <w:rPr>
                <w:sz w:val="24"/>
              </w:rPr>
            </w:pPr>
            <w:r w:rsidRPr="00EE31E6">
              <w:rPr>
                <w:sz w:val="24"/>
              </w:rPr>
              <w:t xml:space="preserve">Ремонт </w:t>
            </w:r>
            <w:proofErr w:type="spellStart"/>
            <w:r w:rsidRPr="00EE31E6">
              <w:rPr>
                <w:sz w:val="24"/>
              </w:rPr>
              <w:t>периметрального</w:t>
            </w:r>
            <w:proofErr w:type="spellEnd"/>
            <w:r w:rsidRPr="00EE31E6">
              <w:rPr>
                <w:sz w:val="24"/>
              </w:rPr>
              <w:t xml:space="preserve"> ограждения МБДОУ "Детский сад № 30" (пос. Карьер-Известняк, ул. Гоголя, 1)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EE31E6" w:rsidRDefault="007E624D" w:rsidP="00EC1FF7">
            <w:pPr>
              <w:jc w:val="center"/>
              <w:rPr>
                <w:sz w:val="24"/>
              </w:rPr>
            </w:pPr>
            <w:r w:rsidRPr="00EE31E6">
              <w:rPr>
                <w:sz w:val="24"/>
              </w:rPr>
              <w:t>1 944,69800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EE31E6" w:rsidRDefault="007E624D" w:rsidP="00EC1FF7">
            <w:pPr>
              <w:jc w:val="center"/>
              <w:rPr>
                <w:sz w:val="24"/>
              </w:rPr>
            </w:pPr>
            <w:r w:rsidRPr="00EE31E6">
              <w:rPr>
                <w:sz w:val="24"/>
              </w:rPr>
              <w:t>486,17450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EE31E6" w:rsidRDefault="007E624D" w:rsidP="00EC1FF7">
            <w:pPr>
              <w:jc w:val="center"/>
              <w:rPr>
                <w:sz w:val="24"/>
              </w:rPr>
            </w:pPr>
            <w:r w:rsidRPr="00EE31E6">
              <w:rPr>
                <w:sz w:val="24"/>
              </w:rPr>
              <w:t>1 458,52350</w:t>
            </w:r>
          </w:p>
        </w:tc>
      </w:tr>
      <w:tr w:rsidR="007E624D" w:rsidRPr="00EE31E6" w:rsidTr="00EC1FF7">
        <w:trPr>
          <w:trHeight w:val="70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D" w:rsidRPr="00EE31E6" w:rsidRDefault="007E624D" w:rsidP="00EC1FF7">
            <w:pPr>
              <w:jc w:val="center"/>
              <w:rPr>
                <w:sz w:val="24"/>
              </w:rPr>
            </w:pPr>
            <w:r w:rsidRPr="00EE31E6">
              <w:rPr>
                <w:sz w:val="24"/>
              </w:rPr>
              <w:t>1.7.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D" w:rsidRPr="00EE31E6" w:rsidRDefault="007E624D" w:rsidP="00EC1FF7">
            <w:pPr>
              <w:rPr>
                <w:sz w:val="24"/>
              </w:rPr>
            </w:pPr>
            <w:proofErr w:type="gramStart"/>
            <w:r w:rsidRPr="00EE31E6">
              <w:rPr>
                <w:sz w:val="24"/>
              </w:rPr>
              <w:t>Ремонт примыкания кровли здания МБДОУ "Детский сад № 23" (пос. Яйва.</w:t>
            </w:r>
            <w:proofErr w:type="gramEnd"/>
            <w:r w:rsidRPr="00EE31E6">
              <w:rPr>
                <w:sz w:val="24"/>
              </w:rPr>
              <w:t xml:space="preserve"> Ул. 8 Марта, 5)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EE31E6" w:rsidRDefault="007E624D" w:rsidP="00EC1FF7">
            <w:pPr>
              <w:jc w:val="center"/>
              <w:rPr>
                <w:sz w:val="24"/>
              </w:rPr>
            </w:pPr>
            <w:r w:rsidRPr="00EE31E6">
              <w:rPr>
                <w:sz w:val="24"/>
              </w:rPr>
              <w:t>583,35800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EE31E6" w:rsidRDefault="007E624D" w:rsidP="00EC1FF7">
            <w:pPr>
              <w:jc w:val="center"/>
              <w:rPr>
                <w:sz w:val="24"/>
              </w:rPr>
            </w:pPr>
            <w:r w:rsidRPr="00EE31E6">
              <w:rPr>
                <w:sz w:val="24"/>
              </w:rPr>
              <w:t>145,83950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EE31E6" w:rsidRDefault="007E624D" w:rsidP="00EC1FF7">
            <w:pPr>
              <w:jc w:val="center"/>
              <w:rPr>
                <w:sz w:val="24"/>
              </w:rPr>
            </w:pPr>
            <w:r w:rsidRPr="00EE31E6">
              <w:rPr>
                <w:sz w:val="24"/>
              </w:rPr>
              <w:t>437,51850</w:t>
            </w:r>
          </w:p>
        </w:tc>
      </w:tr>
      <w:tr w:rsidR="007E624D" w:rsidRPr="00EE31E6" w:rsidTr="00EC1FF7">
        <w:trPr>
          <w:trHeight w:val="70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D" w:rsidRPr="00EE31E6" w:rsidRDefault="007E624D" w:rsidP="00EC1FF7">
            <w:pPr>
              <w:jc w:val="center"/>
              <w:rPr>
                <w:sz w:val="24"/>
              </w:rPr>
            </w:pPr>
            <w:r w:rsidRPr="00EE31E6">
              <w:rPr>
                <w:sz w:val="24"/>
              </w:rPr>
              <w:t>1.8.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624D" w:rsidRPr="00EE31E6" w:rsidRDefault="007E624D" w:rsidP="00EC1FF7">
            <w:pPr>
              <w:rPr>
                <w:sz w:val="24"/>
              </w:rPr>
            </w:pPr>
            <w:r w:rsidRPr="00EE31E6">
              <w:rPr>
                <w:sz w:val="24"/>
              </w:rPr>
              <w:t xml:space="preserve">Ремонт фасада здания МБУ ДО "ДЮЦ "Горизонт" (г. Александровск, ул. </w:t>
            </w:r>
            <w:proofErr w:type="spellStart"/>
            <w:r w:rsidRPr="00EE31E6">
              <w:rPr>
                <w:sz w:val="24"/>
              </w:rPr>
              <w:t>Мехоношина</w:t>
            </w:r>
            <w:proofErr w:type="spellEnd"/>
            <w:r w:rsidRPr="00EE31E6">
              <w:rPr>
                <w:sz w:val="24"/>
              </w:rPr>
              <w:t>, 21)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EE31E6" w:rsidRDefault="007E624D" w:rsidP="00EC1FF7">
            <w:pPr>
              <w:jc w:val="center"/>
              <w:rPr>
                <w:sz w:val="24"/>
              </w:rPr>
            </w:pPr>
            <w:r w:rsidRPr="00EE31E6">
              <w:rPr>
                <w:sz w:val="24"/>
              </w:rPr>
              <w:t>2 338,31200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EE31E6" w:rsidRDefault="007E624D" w:rsidP="00EC1FF7">
            <w:pPr>
              <w:jc w:val="center"/>
              <w:rPr>
                <w:sz w:val="24"/>
              </w:rPr>
            </w:pPr>
            <w:r w:rsidRPr="00EE31E6">
              <w:rPr>
                <w:sz w:val="24"/>
              </w:rPr>
              <w:t>584,57800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EE31E6" w:rsidRDefault="007E624D" w:rsidP="00EC1FF7">
            <w:pPr>
              <w:jc w:val="center"/>
              <w:rPr>
                <w:sz w:val="24"/>
              </w:rPr>
            </w:pPr>
            <w:r w:rsidRPr="00EE31E6">
              <w:rPr>
                <w:sz w:val="24"/>
              </w:rPr>
              <w:t>1 753,73400</w:t>
            </w:r>
          </w:p>
        </w:tc>
      </w:tr>
      <w:tr w:rsidR="007E624D" w:rsidRPr="00EE31E6" w:rsidTr="00EC1FF7">
        <w:trPr>
          <w:trHeight w:val="70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D" w:rsidRPr="00EE31E6" w:rsidRDefault="007E624D" w:rsidP="00EC1FF7">
            <w:pPr>
              <w:jc w:val="center"/>
              <w:rPr>
                <w:sz w:val="24"/>
              </w:rPr>
            </w:pPr>
            <w:r w:rsidRPr="00EE31E6">
              <w:rPr>
                <w:sz w:val="24"/>
              </w:rPr>
              <w:t>1.9.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D" w:rsidRPr="00EE31E6" w:rsidRDefault="007E624D" w:rsidP="00EC1FF7">
            <w:pPr>
              <w:rPr>
                <w:sz w:val="24"/>
              </w:rPr>
            </w:pPr>
            <w:r w:rsidRPr="00EE31E6">
              <w:rPr>
                <w:sz w:val="24"/>
              </w:rPr>
              <w:t xml:space="preserve">Ремонт кровли МБОУ "СОШ № 6" </w:t>
            </w:r>
            <w:r w:rsidRPr="00EE31E6">
              <w:rPr>
                <w:sz w:val="24"/>
              </w:rPr>
              <w:br/>
              <w:t>(г. Александровск, ул. Ленина, 19)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EE31E6" w:rsidRDefault="007E624D" w:rsidP="00EC1FF7">
            <w:pPr>
              <w:jc w:val="center"/>
              <w:rPr>
                <w:sz w:val="24"/>
              </w:rPr>
            </w:pPr>
            <w:r w:rsidRPr="00EE31E6">
              <w:rPr>
                <w:sz w:val="24"/>
              </w:rPr>
              <w:t>878,29700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EE31E6" w:rsidRDefault="007E624D" w:rsidP="00EC1FF7">
            <w:pPr>
              <w:jc w:val="center"/>
              <w:rPr>
                <w:sz w:val="24"/>
              </w:rPr>
            </w:pPr>
            <w:r w:rsidRPr="00EE31E6">
              <w:rPr>
                <w:sz w:val="24"/>
              </w:rPr>
              <w:t>219,57425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EE31E6" w:rsidRDefault="007E624D" w:rsidP="00EC1FF7">
            <w:pPr>
              <w:jc w:val="center"/>
              <w:rPr>
                <w:sz w:val="24"/>
              </w:rPr>
            </w:pPr>
            <w:r w:rsidRPr="00EE31E6">
              <w:rPr>
                <w:sz w:val="24"/>
              </w:rPr>
              <w:t>658,72275</w:t>
            </w:r>
          </w:p>
        </w:tc>
      </w:tr>
      <w:tr w:rsidR="007E624D" w:rsidRPr="00EE31E6" w:rsidTr="00EC1FF7">
        <w:trPr>
          <w:trHeight w:val="70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D" w:rsidRPr="00EE31E6" w:rsidRDefault="007E624D" w:rsidP="00EC1FF7">
            <w:pPr>
              <w:jc w:val="center"/>
              <w:rPr>
                <w:sz w:val="24"/>
              </w:rPr>
            </w:pPr>
            <w:r w:rsidRPr="00EE31E6">
              <w:rPr>
                <w:sz w:val="24"/>
              </w:rPr>
              <w:lastRenderedPageBreak/>
              <w:t>1.10.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D" w:rsidRPr="00EE31E6" w:rsidRDefault="007E624D" w:rsidP="00EC1FF7">
            <w:pPr>
              <w:rPr>
                <w:sz w:val="24"/>
              </w:rPr>
            </w:pPr>
            <w:r w:rsidRPr="00EE31E6">
              <w:rPr>
                <w:sz w:val="24"/>
              </w:rPr>
              <w:t xml:space="preserve">Ремонт кровли столовой МБОУ "СОШ </w:t>
            </w:r>
            <w:r w:rsidRPr="00EE31E6">
              <w:rPr>
                <w:sz w:val="24"/>
              </w:rPr>
              <w:br/>
              <w:t>№ 6" (г. Александровск, ул. Ленина, 19)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EE31E6" w:rsidRDefault="007E624D" w:rsidP="00EC1FF7">
            <w:pPr>
              <w:jc w:val="center"/>
              <w:rPr>
                <w:sz w:val="24"/>
              </w:rPr>
            </w:pPr>
            <w:r w:rsidRPr="00EE31E6">
              <w:rPr>
                <w:sz w:val="24"/>
              </w:rPr>
              <w:t>814,54300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EE31E6" w:rsidRDefault="007E624D" w:rsidP="00EC1FF7">
            <w:pPr>
              <w:jc w:val="center"/>
              <w:rPr>
                <w:sz w:val="24"/>
              </w:rPr>
            </w:pPr>
            <w:r w:rsidRPr="00EE31E6">
              <w:rPr>
                <w:sz w:val="24"/>
              </w:rPr>
              <w:t>203,63575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EE31E6" w:rsidRDefault="007E624D" w:rsidP="00EC1FF7">
            <w:pPr>
              <w:jc w:val="center"/>
              <w:rPr>
                <w:sz w:val="24"/>
              </w:rPr>
            </w:pPr>
            <w:r w:rsidRPr="00EE31E6">
              <w:rPr>
                <w:sz w:val="24"/>
              </w:rPr>
              <w:t>610,90725</w:t>
            </w:r>
          </w:p>
        </w:tc>
      </w:tr>
      <w:tr w:rsidR="007E624D" w:rsidRPr="00EE31E6" w:rsidTr="00EC1FF7">
        <w:trPr>
          <w:trHeight w:val="70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D" w:rsidRPr="00EE31E6" w:rsidRDefault="007E624D" w:rsidP="00EC1FF7">
            <w:pPr>
              <w:jc w:val="center"/>
              <w:rPr>
                <w:sz w:val="24"/>
              </w:rPr>
            </w:pPr>
            <w:r w:rsidRPr="00EE31E6">
              <w:rPr>
                <w:sz w:val="24"/>
              </w:rPr>
              <w:t>1.11.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D" w:rsidRPr="00EE31E6" w:rsidRDefault="007E624D" w:rsidP="00EC1FF7">
            <w:pPr>
              <w:rPr>
                <w:sz w:val="24"/>
              </w:rPr>
            </w:pPr>
            <w:r w:rsidRPr="00EE31E6">
              <w:rPr>
                <w:sz w:val="24"/>
              </w:rPr>
              <w:t xml:space="preserve">Ремонт здания МБОУ "БСОШ № 1" </w:t>
            </w:r>
            <w:r w:rsidRPr="00EE31E6">
              <w:rPr>
                <w:sz w:val="24"/>
              </w:rPr>
              <w:br/>
              <w:t>(г. Александровск, ул. Кирова, 39)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EE31E6" w:rsidRDefault="007E624D" w:rsidP="00EC1FF7">
            <w:pPr>
              <w:jc w:val="center"/>
              <w:rPr>
                <w:sz w:val="24"/>
              </w:rPr>
            </w:pPr>
            <w:r w:rsidRPr="00EE31E6">
              <w:rPr>
                <w:sz w:val="24"/>
              </w:rPr>
              <w:t>418,83300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EE31E6" w:rsidRDefault="007E624D" w:rsidP="00EC1FF7">
            <w:pPr>
              <w:jc w:val="center"/>
              <w:rPr>
                <w:sz w:val="24"/>
              </w:rPr>
            </w:pPr>
            <w:r w:rsidRPr="00EE31E6">
              <w:rPr>
                <w:sz w:val="24"/>
              </w:rPr>
              <w:t>104,70825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EE31E6" w:rsidRDefault="007E624D" w:rsidP="00EC1FF7">
            <w:pPr>
              <w:jc w:val="center"/>
              <w:rPr>
                <w:sz w:val="24"/>
              </w:rPr>
            </w:pPr>
            <w:r w:rsidRPr="00EE31E6">
              <w:rPr>
                <w:sz w:val="24"/>
              </w:rPr>
              <w:t>314,12475</w:t>
            </w:r>
          </w:p>
        </w:tc>
      </w:tr>
      <w:tr w:rsidR="007E624D" w:rsidRPr="00EE31E6" w:rsidTr="00EC1FF7">
        <w:trPr>
          <w:trHeight w:val="690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D" w:rsidRPr="00EE31E6" w:rsidRDefault="007E624D" w:rsidP="00EC1FF7">
            <w:pPr>
              <w:jc w:val="center"/>
              <w:rPr>
                <w:sz w:val="24"/>
              </w:rPr>
            </w:pPr>
            <w:r w:rsidRPr="00EE31E6">
              <w:rPr>
                <w:sz w:val="24"/>
              </w:rPr>
              <w:t>1.12.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EE31E6" w:rsidRDefault="007E624D" w:rsidP="00EC1FF7">
            <w:pPr>
              <w:rPr>
                <w:sz w:val="24"/>
              </w:rPr>
            </w:pPr>
            <w:r w:rsidRPr="00EE31E6">
              <w:rPr>
                <w:sz w:val="24"/>
              </w:rPr>
              <w:t>Ремонт 2 этажа МБУ "Городской дворец культуры" (г. Александровск, ул. Ленина, 21а)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EE31E6" w:rsidRDefault="007E624D" w:rsidP="00EC1FF7">
            <w:pPr>
              <w:jc w:val="center"/>
              <w:rPr>
                <w:sz w:val="24"/>
              </w:rPr>
            </w:pPr>
            <w:r w:rsidRPr="00EE31E6">
              <w:rPr>
                <w:sz w:val="24"/>
              </w:rPr>
              <w:t>5 266,69000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EE31E6" w:rsidRDefault="007E624D" w:rsidP="00EC1FF7">
            <w:pPr>
              <w:jc w:val="center"/>
              <w:rPr>
                <w:sz w:val="24"/>
              </w:rPr>
            </w:pPr>
            <w:r w:rsidRPr="00EE31E6">
              <w:rPr>
                <w:sz w:val="24"/>
              </w:rPr>
              <w:t>1 316,67250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EE31E6" w:rsidRDefault="007E624D" w:rsidP="00EC1FF7">
            <w:pPr>
              <w:jc w:val="center"/>
              <w:rPr>
                <w:sz w:val="24"/>
              </w:rPr>
            </w:pPr>
            <w:r w:rsidRPr="00EE31E6">
              <w:rPr>
                <w:sz w:val="24"/>
              </w:rPr>
              <w:t>3 950,01750</w:t>
            </w:r>
          </w:p>
        </w:tc>
      </w:tr>
      <w:tr w:rsidR="007E624D" w:rsidRPr="00EE31E6" w:rsidTr="00EC1FF7">
        <w:trPr>
          <w:trHeight w:val="187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D" w:rsidRPr="00EE31E6" w:rsidRDefault="007E624D" w:rsidP="00EC1FF7">
            <w:pPr>
              <w:jc w:val="center"/>
              <w:rPr>
                <w:sz w:val="24"/>
              </w:rPr>
            </w:pPr>
            <w:r w:rsidRPr="00EE31E6">
              <w:rPr>
                <w:sz w:val="24"/>
              </w:rPr>
              <w:t>1.13.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EE31E6" w:rsidRDefault="007E624D" w:rsidP="00EC1FF7">
            <w:pPr>
              <w:rPr>
                <w:sz w:val="24"/>
              </w:rPr>
            </w:pPr>
            <w:r w:rsidRPr="00EE31E6">
              <w:rPr>
                <w:sz w:val="24"/>
              </w:rPr>
              <w:t xml:space="preserve">Замена оконных блоков в МБУ "Центральная городская библиотека" (г. Александровск, ул. </w:t>
            </w:r>
            <w:proofErr w:type="spellStart"/>
            <w:r w:rsidRPr="00EE31E6">
              <w:rPr>
                <w:sz w:val="24"/>
              </w:rPr>
              <w:t>Мехоношина</w:t>
            </w:r>
            <w:proofErr w:type="spellEnd"/>
            <w:r w:rsidRPr="00EE31E6">
              <w:rPr>
                <w:sz w:val="24"/>
              </w:rPr>
              <w:t>, 19)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EE31E6" w:rsidRDefault="007E624D" w:rsidP="00EC1FF7">
            <w:pPr>
              <w:jc w:val="center"/>
              <w:rPr>
                <w:sz w:val="24"/>
              </w:rPr>
            </w:pPr>
            <w:r w:rsidRPr="00EE31E6">
              <w:rPr>
                <w:sz w:val="24"/>
              </w:rPr>
              <w:t>1 012,51900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EE31E6" w:rsidRDefault="007E624D" w:rsidP="00EC1FF7">
            <w:pPr>
              <w:jc w:val="center"/>
              <w:rPr>
                <w:sz w:val="24"/>
              </w:rPr>
            </w:pPr>
            <w:r w:rsidRPr="00EE31E6">
              <w:rPr>
                <w:sz w:val="24"/>
              </w:rPr>
              <w:t>253,12975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EE31E6" w:rsidRDefault="007E624D" w:rsidP="00EC1FF7">
            <w:pPr>
              <w:jc w:val="center"/>
              <w:rPr>
                <w:sz w:val="24"/>
              </w:rPr>
            </w:pPr>
            <w:r w:rsidRPr="00EE31E6">
              <w:rPr>
                <w:sz w:val="24"/>
              </w:rPr>
              <w:t>759,38925</w:t>
            </w:r>
          </w:p>
        </w:tc>
      </w:tr>
      <w:tr w:rsidR="007E624D" w:rsidRPr="00EE31E6" w:rsidTr="00EC1FF7">
        <w:trPr>
          <w:trHeight w:val="121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D" w:rsidRPr="00EE31E6" w:rsidRDefault="007E624D" w:rsidP="00EC1FF7">
            <w:pPr>
              <w:jc w:val="center"/>
              <w:rPr>
                <w:sz w:val="24"/>
              </w:rPr>
            </w:pPr>
            <w:r w:rsidRPr="00EE31E6">
              <w:rPr>
                <w:sz w:val="24"/>
              </w:rPr>
              <w:t>1.14.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EE31E6" w:rsidRDefault="007E624D" w:rsidP="00EC1FF7">
            <w:pPr>
              <w:rPr>
                <w:sz w:val="24"/>
              </w:rPr>
            </w:pPr>
            <w:r w:rsidRPr="00EE31E6">
              <w:rPr>
                <w:sz w:val="24"/>
              </w:rPr>
              <w:t xml:space="preserve">Ремонт помещений в доме культуры МБУ "Центр культуры, спорта, туризма, молодежной политики и военно-патриотического воспитания "Химик" (пос. </w:t>
            </w:r>
            <w:proofErr w:type="spellStart"/>
            <w:r w:rsidRPr="00EE31E6">
              <w:rPr>
                <w:sz w:val="24"/>
              </w:rPr>
              <w:t>Ивакинский</w:t>
            </w:r>
            <w:proofErr w:type="spellEnd"/>
            <w:r w:rsidRPr="00EE31E6">
              <w:rPr>
                <w:sz w:val="24"/>
              </w:rPr>
              <w:t xml:space="preserve"> карьер)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EE31E6" w:rsidRDefault="007E624D" w:rsidP="00EC1FF7">
            <w:pPr>
              <w:jc w:val="center"/>
              <w:rPr>
                <w:sz w:val="24"/>
              </w:rPr>
            </w:pPr>
            <w:r w:rsidRPr="00EE31E6">
              <w:rPr>
                <w:sz w:val="24"/>
              </w:rPr>
              <w:t>1 066,30100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EE31E6" w:rsidRDefault="007E624D" w:rsidP="00EC1FF7">
            <w:pPr>
              <w:jc w:val="center"/>
              <w:rPr>
                <w:sz w:val="24"/>
              </w:rPr>
            </w:pPr>
            <w:r w:rsidRPr="00EE31E6">
              <w:rPr>
                <w:sz w:val="24"/>
              </w:rPr>
              <w:t>266,57525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EE31E6" w:rsidRDefault="007E624D" w:rsidP="00EC1FF7">
            <w:pPr>
              <w:jc w:val="center"/>
              <w:rPr>
                <w:sz w:val="24"/>
              </w:rPr>
            </w:pPr>
            <w:r w:rsidRPr="00EE31E6">
              <w:rPr>
                <w:sz w:val="24"/>
              </w:rPr>
              <w:t>799,72575</w:t>
            </w:r>
          </w:p>
        </w:tc>
      </w:tr>
      <w:tr w:rsidR="007E624D" w:rsidRPr="00EE31E6" w:rsidTr="00EC1FF7">
        <w:trPr>
          <w:trHeight w:val="121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D" w:rsidRPr="00EE31E6" w:rsidRDefault="007E624D" w:rsidP="00EC1FF7">
            <w:pPr>
              <w:jc w:val="center"/>
              <w:rPr>
                <w:sz w:val="24"/>
              </w:rPr>
            </w:pPr>
            <w:r w:rsidRPr="00EE31E6">
              <w:rPr>
                <w:sz w:val="24"/>
              </w:rPr>
              <w:t>1.15.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EE31E6" w:rsidRDefault="007E624D" w:rsidP="00EC1FF7">
            <w:pPr>
              <w:rPr>
                <w:sz w:val="24"/>
              </w:rPr>
            </w:pPr>
            <w:r w:rsidRPr="00EE31E6">
              <w:rPr>
                <w:sz w:val="24"/>
              </w:rPr>
              <w:t xml:space="preserve">Ремонт кровли и замена дверных блоков в филиале МБУ "Городской дворец культуры" клуб пос. </w:t>
            </w:r>
            <w:proofErr w:type="spellStart"/>
            <w:r w:rsidRPr="00EE31E6">
              <w:rPr>
                <w:sz w:val="24"/>
              </w:rPr>
              <w:t>Лытвенский</w:t>
            </w:r>
            <w:proofErr w:type="spellEnd"/>
            <w:r w:rsidRPr="00EE31E6">
              <w:rPr>
                <w:sz w:val="24"/>
              </w:rPr>
              <w:t xml:space="preserve"> (г. Александровск, пос. </w:t>
            </w:r>
            <w:proofErr w:type="spellStart"/>
            <w:r w:rsidRPr="00EE31E6">
              <w:rPr>
                <w:sz w:val="24"/>
              </w:rPr>
              <w:t>Лытвенский</w:t>
            </w:r>
            <w:proofErr w:type="spellEnd"/>
            <w:r w:rsidRPr="00EE31E6">
              <w:rPr>
                <w:sz w:val="24"/>
              </w:rPr>
              <w:t>, ул. 9-Пятилетки, 2)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EE31E6" w:rsidRDefault="007E624D" w:rsidP="00EC1FF7">
            <w:pPr>
              <w:jc w:val="center"/>
              <w:rPr>
                <w:sz w:val="24"/>
              </w:rPr>
            </w:pPr>
            <w:r w:rsidRPr="00EE31E6">
              <w:rPr>
                <w:sz w:val="24"/>
              </w:rPr>
              <w:t>1 764,72200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EE31E6" w:rsidRDefault="007E624D" w:rsidP="00EC1FF7">
            <w:pPr>
              <w:jc w:val="center"/>
              <w:rPr>
                <w:sz w:val="24"/>
              </w:rPr>
            </w:pPr>
            <w:r w:rsidRPr="00EE31E6">
              <w:rPr>
                <w:sz w:val="24"/>
              </w:rPr>
              <w:t>441,18050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EE31E6" w:rsidRDefault="007E624D" w:rsidP="00EC1FF7">
            <w:pPr>
              <w:jc w:val="center"/>
              <w:rPr>
                <w:sz w:val="24"/>
              </w:rPr>
            </w:pPr>
            <w:r w:rsidRPr="00EE31E6">
              <w:rPr>
                <w:sz w:val="24"/>
              </w:rPr>
              <w:t>1 323,54150</w:t>
            </w:r>
          </w:p>
        </w:tc>
      </w:tr>
      <w:tr w:rsidR="007E624D" w:rsidRPr="00EE31E6" w:rsidTr="00EC1FF7">
        <w:trPr>
          <w:trHeight w:val="121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D" w:rsidRPr="00EE31E6" w:rsidRDefault="007E624D" w:rsidP="00EC1FF7">
            <w:pPr>
              <w:jc w:val="center"/>
              <w:rPr>
                <w:sz w:val="24"/>
              </w:rPr>
            </w:pPr>
            <w:r w:rsidRPr="00EE31E6">
              <w:rPr>
                <w:sz w:val="24"/>
              </w:rPr>
              <w:t>1.16.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EE31E6" w:rsidRDefault="007E624D" w:rsidP="00EC1FF7">
            <w:pPr>
              <w:rPr>
                <w:sz w:val="24"/>
              </w:rPr>
            </w:pPr>
            <w:r w:rsidRPr="00EE31E6">
              <w:rPr>
                <w:sz w:val="24"/>
              </w:rPr>
              <w:t xml:space="preserve">Ремонт кровли и замена дверных блоков в филиале МБУ "Городской дворец культуры" клуб пос. </w:t>
            </w:r>
            <w:proofErr w:type="spellStart"/>
            <w:r w:rsidRPr="00EE31E6">
              <w:rPr>
                <w:sz w:val="24"/>
              </w:rPr>
              <w:t>Луньевка</w:t>
            </w:r>
            <w:proofErr w:type="spellEnd"/>
            <w:r w:rsidRPr="00EE31E6">
              <w:rPr>
                <w:sz w:val="24"/>
              </w:rPr>
              <w:t xml:space="preserve"> (г. Александровск, пос. </w:t>
            </w:r>
            <w:proofErr w:type="spellStart"/>
            <w:r w:rsidRPr="00EE31E6">
              <w:rPr>
                <w:sz w:val="24"/>
              </w:rPr>
              <w:t>Луньевка</w:t>
            </w:r>
            <w:proofErr w:type="spellEnd"/>
            <w:r w:rsidRPr="00EE31E6">
              <w:rPr>
                <w:sz w:val="24"/>
              </w:rPr>
              <w:t xml:space="preserve">, </w:t>
            </w:r>
            <w:proofErr w:type="spellStart"/>
            <w:r w:rsidRPr="00EE31E6">
              <w:rPr>
                <w:sz w:val="24"/>
              </w:rPr>
              <w:t>ул</w:t>
            </w:r>
            <w:proofErr w:type="gramStart"/>
            <w:r w:rsidRPr="00EE31E6">
              <w:rPr>
                <w:sz w:val="24"/>
              </w:rPr>
              <w:t>.П</w:t>
            </w:r>
            <w:proofErr w:type="gramEnd"/>
            <w:r w:rsidRPr="00EE31E6">
              <w:rPr>
                <w:sz w:val="24"/>
              </w:rPr>
              <w:t>ушкина</w:t>
            </w:r>
            <w:proofErr w:type="spellEnd"/>
            <w:r w:rsidRPr="00EE31E6">
              <w:rPr>
                <w:sz w:val="24"/>
              </w:rPr>
              <w:t>, 8)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EE31E6" w:rsidRDefault="007E624D" w:rsidP="00EC1FF7">
            <w:pPr>
              <w:jc w:val="center"/>
              <w:rPr>
                <w:sz w:val="24"/>
              </w:rPr>
            </w:pPr>
            <w:r w:rsidRPr="00EE31E6">
              <w:rPr>
                <w:sz w:val="24"/>
              </w:rPr>
              <w:t>1 553,36300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EE31E6" w:rsidRDefault="007E624D" w:rsidP="00EC1FF7">
            <w:pPr>
              <w:jc w:val="center"/>
              <w:rPr>
                <w:sz w:val="24"/>
              </w:rPr>
            </w:pPr>
            <w:r w:rsidRPr="00EE31E6">
              <w:rPr>
                <w:sz w:val="24"/>
              </w:rPr>
              <w:t>388,34075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EE31E6" w:rsidRDefault="007E624D" w:rsidP="00EC1FF7">
            <w:pPr>
              <w:jc w:val="center"/>
              <w:rPr>
                <w:sz w:val="24"/>
              </w:rPr>
            </w:pPr>
            <w:r w:rsidRPr="00EE31E6">
              <w:rPr>
                <w:sz w:val="24"/>
              </w:rPr>
              <w:t>1 165,02225</w:t>
            </w:r>
          </w:p>
        </w:tc>
      </w:tr>
      <w:tr w:rsidR="007E624D" w:rsidRPr="00EE31E6" w:rsidTr="00EC1FF7">
        <w:trPr>
          <w:trHeight w:val="70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D" w:rsidRPr="00EE31E6" w:rsidRDefault="007E624D" w:rsidP="00EC1FF7">
            <w:pPr>
              <w:jc w:val="center"/>
              <w:rPr>
                <w:sz w:val="24"/>
              </w:rPr>
            </w:pPr>
            <w:r w:rsidRPr="00EE31E6">
              <w:rPr>
                <w:sz w:val="24"/>
              </w:rPr>
              <w:t>1.17.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EE31E6" w:rsidRDefault="007E624D" w:rsidP="00EC1FF7">
            <w:pPr>
              <w:rPr>
                <w:sz w:val="24"/>
              </w:rPr>
            </w:pPr>
            <w:r w:rsidRPr="00EE31E6">
              <w:rPr>
                <w:sz w:val="24"/>
              </w:rPr>
              <w:t>Ремонт здания МКУ "ДК "Энергетик" (пос. Яйва, ул. Парковая, 11)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EE31E6" w:rsidRDefault="007E624D" w:rsidP="00EC1FF7">
            <w:pPr>
              <w:jc w:val="center"/>
              <w:rPr>
                <w:sz w:val="24"/>
              </w:rPr>
            </w:pPr>
            <w:r w:rsidRPr="00EE31E6">
              <w:rPr>
                <w:sz w:val="24"/>
              </w:rPr>
              <w:t>1 827,24820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EE31E6" w:rsidRDefault="007E624D" w:rsidP="00EC1FF7">
            <w:pPr>
              <w:jc w:val="center"/>
              <w:rPr>
                <w:sz w:val="24"/>
              </w:rPr>
            </w:pPr>
            <w:r w:rsidRPr="00EE31E6">
              <w:rPr>
                <w:sz w:val="24"/>
              </w:rPr>
              <w:t>456,81205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EE31E6" w:rsidRDefault="007E624D" w:rsidP="00EC1FF7">
            <w:pPr>
              <w:jc w:val="center"/>
              <w:rPr>
                <w:sz w:val="24"/>
              </w:rPr>
            </w:pPr>
            <w:r w:rsidRPr="00EE31E6">
              <w:rPr>
                <w:sz w:val="24"/>
              </w:rPr>
              <w:t>1 370,43615</w:t>
            </w:r>
          </w:p>
        </w:tc>
      </w:tr>
      <w:tr w:rsidR="007E624D" w:rsidRPr="00EE31E6" w:rsidTr="00EC1FF7">
        <w:trPr>
          <w:trHeight w:val="507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24D" w:rsidRPr="00EE31E6" w:rsidRDefault="007E624D" w:rsidP="00EC1FF7">
            <w:pPr>
              <w:jc w:val="center"/>
              <w:rPr>
                <w:sz w:val="24"/>
              </w:rPr>
            </w:pPr>
            <w:r w:rsidRPr="00EE31E6">
              <w:rPr>
                <w:sz w:val="24"/>
              </w:rPr>
              <w:t>1.18.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EE31E6" w:rsidRDefault="007E624D" w:rsidP="00EC1FF7">
            <w:pPr>
              <w:rPr>
                <w:sz w:val="24"/>
              </w:rPr>
            </w:pPr>
            <w:r w:rsidRPr="00EE31E6">
              <w:rPr>
                <w:sz w:val="24"/>
              </w:rPr>
              <w:t>Ремонт кровли и теплоизоляции МБУ "Юпитер" (г. Александровск, ул. Ленина, 16)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EE31E6" w:rsidRDefault="007E624D" w:rsidP="00EC1FF7">
            <w:pPr>
              <w:jc w:val="center"/>
              <w:rPr>
                <w:sz w:val="24"/>
              </w:rPr>
            </w:pPr>
            <w:r w:rsidRPr="00EE31E6">
              <w:rPr>
                <w:sz w:val="24"/>
              </w:rPr>
              <w:t>530,27500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EE31E6" w:rsidRDefault="007E624D" w:rsidP="00EC1FF7">
            <w:pPr>
              <w:jc w:val="center"/>
              <w:rPr>
                <w:sz w:val="24"/>
              </w:rPr>
            </w:pPr>
            <w:r w:rsidRPr="00EE31E6">
              <w:rPr>
                <w:sz w:val="24"/>
              </w:rPr>
              <w:t>132,56875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24D" w:rsidRPr="00EE31E6" w:rsidRDefault="007E624D" w:rsidP="00EC1FF7">
            <w:pPr>
              <w:jc w:val="center"/>
              <w:rPr>
                <w:sz w:val="24"/>
              </w:rPr>
            </w:pPr>
            <w:r w:rsidRPr="00EE31E6">
              <w:rPr>
                <w:sz w:val="24"/>
              </w:rPr>
              <w:t>397,70625</w:t>
            </w:r>
          </w:p>
        </w:tc>
      </w:tr>
      <w:tr w:rsidR="007E624D" w:rsidRPr="00EE31E6" w:rsidTr="00EC1FF7">
        <w:trPr>
          <w:trHeight w:val="40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624D" w:rsidRPr="00EE31E6" w:rsidRDefault="007E624D" w:rsidP="00EC1FF7">
            <w:pPr>
              <w:jc w:val="center"/>
              <w:rPr>
                <w:sz w:val="24"/>
              </w:rPr>
            </w:pPr>
            <w:r w:rsidRPr="00EE31E6">
              <w:rPr>
                <w:sz w:val="24"/>
              </w:rPr>
              <w:t> 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EE31E6" w:rsidRDefault="007E624D" w:rsidP="00EC1FF7">
            <w:pPr>
              <w:rPr>
                <w:b/>
                <w:bCs/>
                <w:sz w:val="24"/>
              </w:rPr>
            </w:pPr>
            <w:r w:rsidRPr="00EE31E6">
              <w:rPr>
                <w:b/>
                <w:bCs/>
                <w:sz w:val="24"/>
              </w:rPr>
              <w:t xml:space="preserve">ВСЕГО 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EE31E6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EE31E6">
              <w:rPr>
                <w:b/>
                <w:bCs/>
                <w:sz w:val="24"/>
              </w:rPr>
              <w:t>30 078,20220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EE31E6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EE31E6">
              <w:rPr>
                <w:b/>
                <w:bCs/>
                <w:sz w:val="24"/>
              </w:rPr>
              <w:t>7 519,55055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24D" w:rsidRPr="00EE31E6" w:rsidRDefault="007E624D" w:rsidP="00EC1FF7">
            <w:pPr>
              <w:jc w:val="center"/>
              <w:rPr>
                <w:b/>
                <w:bCs/>
                <w:sz w:val="24"/>
              </w:rPr>
            </w:pPr>
            <w:r w:rsidRPr="00EE31E6">
              <w:rPr>
                <w:b/>
                <w:bCs/>
                <w:sz w:val="24"/>
              </w:rPr>
              <w:t>22 558,65165</w:t>
            </w:r>
          </w:p>
        </w:tc>
      </w:tr>
    </w:tbl>
    <w:p w:rsidR="007E624D" w:rsidRPr="001C18FF" w:rsidRDefault="007E624D" w:rsidP="007E624D">
      <w:pPr>
        <w:ind w:left="4679" w:firstLine="708"/>
        <w:jc w:val="right"/>
        <w:rPr>
          <w:sz w:val="24"/>
        </w:rPr>
      </w:pPr>
      <w:r w:rsidRPr="001C18FF">
        <w:rPr>
          <w:sz w:val="24"/>
        </w:rPr>
        <w:t>»</w:t>
      </w:r>
    </w:p>
    <w:p w:rsidR="007E624D" w:rsidRDefault="007E624D" w:rsidP="00252E75">
      <w:pPr>
        <w:autoSpaceDE w:val="0"/>
        <w:autoSpaceDN w:val="0"/>
        <w:adjustRightInd w:val="0"/>
        <w:jc w:val="both"/>
        <w:rPr>
          <w:bCs/>
        </w:rPr>
      </w:pPr>
      <w:bookmarkStart w:id="1" w:name="_GoBack"/>
      <w:bookmarkEnd w:id="1"/>
    </w:p>
    <w:sectPr w:rsidR="007E624D" w:rsidSect="007E624D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3118" w:rsidRDefault="00503118">
      <w:r>
        <w:separator/>
      </w:r>
    </w:p>
  </w:endnote>
  <w:endnote w:type="continuationSeparator" w:id="0">
    <w:p w:rsidR="00503118" w:rsidRDefault="005031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3118" w:rsidRDefault="00503118">
      <w:r>
        <w:separator/>
      </w:r>
    </w:p>
  </w:footnote>
  <w:footnote w:type="continuationSeparator" w:id="0">
    <w:p w:rsidR="00503118" w:rsidRDefault="005031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Pr="00D62D33" w:rsidRDefault="000F7BC6">
    <w:pPr>
      <w:framePr w:wrap="around" w:vAnchor="text" w:hAnchor="margin" w:xAlign="center" w:y="1"/>
      <w:rPr>
        <w:rStyle w:val="ac"/>
        <w:sz w:val="24"/>
      </w:rPr>
    </w:pPr>
    <w:r w:rsidRPr="00D62D33">
      <w:rPr>
        <w:rStyle w:val="ac"/>
        <w:sz w:val="24"/>
      </w:rPr>
      <w:fldChar w:fldCharType="begin"/>
    </w:r>
    <w:r w:rsidR="00B12253" w:rsidRPr="00D62D33">
      <w:rPr>
        <w:rStyle w:val="ac"/>
        <w:sz w:val="24"/>
      </w:rPr>
      <w:instrText xml:space="preserve">PAGE  </w:instrText>
    </w:r>
    <w:r w:rsidRPr="00D62D33">
      <w:rPr>
        <w:rStyle w:val="ac"/>
        <w:sz w:val="24"/>
      </w:rPr>
      <w:fldChar w:fldCharType="separate"/>
    </w:r>
    <w:r w:rsidR="007E624D">
      <w:rPr>
        <w:rStyle w:val="ac"/>
        <w:noProof/>
        <w:sz w:val="24"/>
      </w:rPr>
      <w:t>36</w:t>
    </w:r>
    <w:r w:rsidRPr="00D62D33">
      <w:rPr>
        <w:rStyle w:val="ac"/>
        <w:sz w:val="24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DF0052"/>
    <w:multiLevelType w:val="hybridMultilevel"/>
    <w:tmpl w:val="57AE1778"/>
    <w:lvl w:ilvl="0" w:tplc="D36A0D0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5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4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92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E75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52E75"/>
    <w:rsid w:val="00272A91"/>
    <w:rsid w:val="0028108D"/>
    <w:rsid w:val="0028655A"/>
    <w:rsid w:val="00290178"/>
    <w:rsid w:val="00290602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03118"/>
    <w:rsid w:val="00534011"/>
    <w:rsid w:val="0053612B"/>
    <w:rsid w:val="005438E0"/>
    <w:rsid w:val="005505FE"/>
    <w:rsid w:val="00552ADF"/>
    <w:rsid w:val="006333E0"/>
    <w:rsid w:val="006A5585"/>
    <w:rsid w:val="006D443E"/>
    <w:rsid w:val="00736B92"/>
    <w:rsid w:val="00761D5E"/>
    <w:rsid w:val="00786706"/>
    <w:rsid w:val="007E5F58"/>
    <w:rsid w:val="007E624D"/>
    <w:rsid w:val="007F5F8D"/>
    <w:rsid w:val="00861BE3"/>
    <w:rsid w:val="00875736"/>
    <w:rsid w:val="008A300E"/>
    <w:rsid w:val="008C41D1"/>
    <w:rsid w:val="008E0D07"/>
    <w:rsid w:val="0093079F"/>
    <w:rsid w:val="00946A6E"/>
    <w:rsid w:val="00973EE1"/>
    <w:rsid w:val="0097587F"/>
    <w:rsid w:val="00983927"/>
    <w:rsid w:val="009D34A4"/>
    <w:rsid w:val="009E48FD"/>
    <w:rsid w:val="00A13F78"/>
    <w:rsid w:val="00A20CAB"/>
    <w:rsid w:val="00A7019E"/>
    <w:rsid w:val="00AB61AD"/>
    <w:rsid w:val="00B12253"/>
    <w:rsid w:val="00B17F20"/>
    <w:rsid w:val="00B66C87"/>
    <w:rsid w:val="00C11CD6"/>
    <w:rsid w:val="00C76D98"/>
    <w:rsid w:val="00C97BDE"/>
    <w:rsid w:val="00CB0CD4"/>
    <w:rsid w:val="00D51DC3"/>
    <w:rsid w:val="00D62D3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styleId="af3">
    <w:name w:val="List Paragraph"/>
    <w:basedOn w:val="a"/>
    <w:uiPriority w:val="34"/>
    <w:qFormat/>
    <w:rsid w:val="0093079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styleId="af3">
    <w:name w:val="List Paragraph"/>
    <w:basedOn w:val="a"/>
    <w:uiPriority w:val="34"/>
    <w:qFormat/>
    <w:rsid w:val="009307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5</TotalTime>
  <Pages>36</Pages>
  <Words>10167</Words>
  <Characters>57954</Characters>
  <Application>Microsoft Office Word</Application>
  <DocSecurity>0</DocSecurity>
  <Lines>482</Lines>
  <Paragraphs>135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67986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cp:lastModifiedBy>ZS-G</cp:lastModifiedBy>
  <cp:revision>4</cp:revision>
  <cp:lastPrinted>2019-12-13T10:58:00Z</cp:lastPrinted>
  <dcterms:created xsi:type="dcterms:W3CDTF">2020-03-26T06:51:00Z</dcterms:created>
  <dcterms:modified xsi:type="dcterms:W3CDTF">2020-03-27T08:26:00Z</dcterms:modified>
</cp:coreProperties>
</file>